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0A2D9C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                                                </w:t>
      </w:r>
      <w:r w:rsidR="001005AE">
        <w:rPr>
          <w:noProof/>
          <w:lang w:val="en-US" w:eastAsia="en-US"/>
        </w:rPr>
        <w:t>.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61582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182D" w:rsidRPr="000E6E56" w:rsidRDefault="00BC182D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BC182D" w:rsidRPr="002F1648" w:rsidRDefault="00A85BD1" w:rsidP="000A2D9C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A85BD1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West Bengal</w:t>
                            </w:r>
                            <w:r w:rsidR="000A2D9C" w:rsidRPr="00781004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="00DC25BD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-</w:t>
                            </w:r>
                            <w:r w:rsidR="00381FBB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="00381FBB" w:rsidRPr="00381FBB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Purba Medinipur</w:t>
                            </w: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 </w:t>
                            </w: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C25BD" w:rsidRDefault="00DC25B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Pr="00EE6175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F/+Q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BC182D" w:rsidRPr="000E6E56" w:rsidRDefault="00BC182D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BC182D" w:rsidRPr="002F1648" w:rsidRDefault="00A85BD1" w:rsidP="000A2D9C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A85BD1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West Bengal</w:t>
                      </w:r>
                      <w:r w:rsidR="000A2D9C" w:rsidRPr="00781004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 w:rsidR="00DC25BD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-</w:t>
                      </w:r>
                      <w:r w:rsidR="00381FBB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 w:rsidR="00381FBB" w:rsidRPr="00381FBB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Purba Medinipur</w:t>
                      </w: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 </w:t>
                      </w: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C25BD" w:rsidRDefault="00DC25B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Pr="00EE6175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054575" w:rsidRPr="00054575" w:rsidTr="00054575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West Bengal - Purba Medinipur - Apr'15 to Mar'16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93% -  Total reported : 86712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88% - Total reported  : 75903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89 % - Total reported  : 77131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88% Total reported :75070 , Home Deliveries : 10746, Institutional Deliveries (Pub) : 40764, Institutional Deliveries (Pvt) : 23560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76%  - Total reported : 64324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42.71% -  Reported C-Section Deliveries :27473; in public facility : 10169 and in private facility : 17304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99% -Total Visited: 10586 Total Home Deliveries : 10746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78 %  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914; Male Live Births : 39227 and Female Live Births : 35850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15 % 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(75,376 ) given is less than BCG (81,904) by   8.0%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87.82%  Total fully immunised infants ( BCG,3 doses of OPV, DPT &amp; Measles) : 74563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8782 ; Male sterilisation :0.51%  ( 45 ) ; Female sterilisation : 99.49%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       </w:t>
            </w: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( 8737 )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12769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5876021 which is 1,107.3 OPD per 1000 population ; Total IPD reported = 197094 which is 37.1 IPD per 1000 population</w:t>
            </w:r>
          </w:p>
        </w:tc>
      </w:tr>
      <w:tr w:rsidR="00054575" w:rsidRPr="00054575" w:rsidTr="0005457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549; Under 5 deaths = 692; Maternal Deaths = 30 and Deaths due to other causes = 18337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054575" w:rsidRPr="00054575" w:rsidTr="00054575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Purba Medinipur-  Summary -Apr'15 to Mar'16</w:t>
            </w:r>
          </w:p>
        </w:tc>
      </w:tr>
      <w:tr w:rsidR="00054575" w:rsidRPr="00054575" w:rsidTr="00054575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054575" w:rsidRPr="00054575" w:rsidTr="00054575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90%</w:t>
            </w:r>
          </w:p>
        </w:tc>
      </w:tr>
      <w:tr w:rsidR="00054575" w:rsidRPr="00054575" w:rsidTr="00054575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89%</w:t>
            </w:r>
          </w:p>
        </w:tc>
      </w:tr>
      <w:tr w:rsidR="00054575" w:rsidRPr="00054575" w:rsidTr="00054575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054575" w:rsidRPr="00054575" w:rsidTr="00054575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88.4%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12.7%</w:t>
            </w:r>
          </w:p>
        </w:tc>
      </w:tr>
      <w:tr w:rsidR="00054575" w:rsidRPr="00054575" w:rsidTr="00054575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75.8%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14.3%</w:t>
            </w:r>
          </w:p>
        </w:tc>
      </w:tr>
      <w:tr w:rsidR="00054575" w:rsidRPr="00054575" w:rsidTr="00054575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85.7%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42.7%</w:t>
            </w:r>
          </w:p>
        </w:tc>
      </w:tr>
      <w:tr w:rsidR="00054575" w:rsidRPr="00054575" w:rsidTr="00054575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054575" w:rsidRPr="00054575" w:rsidTr="00054575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88.4%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96%</w:t>
            </w:r>
          </w:p>
        </w:tc>
      </w:tr>
      <w:tr w:rsidR="00054575" w:rsidRPr="00054575" w:rsidTr="00054575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8.9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16%</w:t>
            </w:r>
          </w:p>
        </w:tc>
      </w:tr>
      <w:tr w:rsidR="00054575" w:rsidRPr="00054575" w:rsidTr="00054575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72%</w:t>
            </w:r>
          </w:p>
        </w:tc>
      </w:tr>
      <w:tr w:rsidR="00054575" w:rsidRPr="00054575" w:rsidTr="00054575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054575" w:rsidRPr="00054575" w:rsidTr="00054575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100%</w:t>
            </w:r>
          </w:p>
        </w:tc>
      </w:tr>
      <w:tr w:rsidR="00054575" w:rsidRPr="00054575" w:rsidTr="00054575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99%</w:t>
            </w:r>
          </w:p>
        </w:tc>
      </w:tr>
      <w:tr w:rsidR="00054575" w:rsidRPr="00054575" w:rsidTr="00054575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63,678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45%</w:t>
            </w:r>
          </w:p>
        </w:tc>
      </w:tr>
      <w:tr w:rsidR="00054575" w:rsidRPr="00054575" w:rsidTr="00054575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054575" w:rsidRPr="00054575" w:rsidTr="00054575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86,666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8,782</w:t>
            </w:r>
          </w:p>
        </w:tc>
      </w:tr>
      <w:tr w:rsidR="00054575" w:rsidRPr="00054575" w:rsidTr="00054575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4,494</w:t>
            </w:r>
          </w:p>
        </w:tc>
      </w:tr>
      <w:tr w:rsidR="00054575" w:rsidRPr="00054575" w:rsidTr="00054575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5.1%</w:t>
            </w:r>
          </w:p>
        </w:tc>
      </w:tr>
    </w:tbl>
    <w:p w:rsidR="00054575" w:rsidRDefault="0005457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054575" w:rsidRPr="00054575" w:rsidTr="00054575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Purba Medinipur-  Key Performance Indicators -Apr'15 to Mar'16</w:t>
            </w:r>
          </w:p>
        </w:tc>
      </w:tr>
      <w:tr w:rsidR="00054575" w:rsidRPr="00054575" w:rsidTr="00054575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054575" w:rsidRPr="00054575" w:rsidTr="00054575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88%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134%</w:t>
            </w:r>
          </w:p>
        </w:tc>
      </w:tr>
      <w:tr w:rsidR="00054575" w:rsidRPr="00054575" w:rsidTr="00054575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83%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5%</w:t>
            </w:r>
          </w:p>
        </w:tc>
      </w:tr>
      <w:tr w:rsidR="00054575" w:rsidRPr="00054575" w:rsidTr="00054575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89%</w:t>
            </w:r>
          </w:p>
        </w:tc>
      </w:tr>
      <w:tr w:rsidR="00054575" w:rsidRPr="00054575" w:rsidTr="00054575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0.1%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88%</w:t>
            </w:r>
          </w:p>
        </w:tc>
      </w:tr>
      <w:tr w:rsidR="00054575" w:rsidRPr="00054575" w:rsidTr="00054575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054575" w:rsidRPr="00054575" w:rsidTr="00054575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96%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0%</w:t>
            </w:r>
          </w:p>
        </w:tc>
      </w:tr>
      <w:tr w:rsidR="00054575" w:rsidRPr="00054575" w:rsidTr="00054575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16%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93%</w:t>
            </w:r>
          </w:p>
        </w:tc>
      </w:tr>
      <w:tr w:rsidR="00054575" w:rsidRPr="00054575" w:rsidTr="00054575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99%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054575" w:rsidRPr="00054575" w:rsidTr="00054575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054575" w:rsidRPr="00054575" w:rsidTr="0005457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1,107.33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42.7%</w:t>
            </w:r>
          </w:p>
        </w:tc>
      </w:tr>
      <w:tr w:rsidR="00054575" w:rsidRPr="00054575" w:rsidTr="0005457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37.14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5.5%</w:t>
            </w:r>
          </w:p>
        </w:tc>
      </w:tr>
      <w:tr w:rsidR="00054575" w:rsidRPr="00054575" w:rsidTr="0005457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230.89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9.7</w:t>
            </w:r>
          </w:p>
        </w:tc>
      </w:tr>
      <w:tr w:rsidR="00054575" w:rsidRPr="00054575" w:rsidTr="0005457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76%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14.15</w:t>
            </w:r>
          </w:p>
        </w:tc>
      </w:tr>
      <w:tr w:rsidR="00054575" w:rsidRPr="00054575" w:rsidTr="0005457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05457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86%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054575" w:rsidRPr="00054575" w:rsidRDefault="00054575" w:rsidP="0005457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054575" w:rsidRDefault="0005457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B82688" w:rsidRPr="00B82688" w:rsidTr="00B82688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West Bengal - Purba Medinipur</w:t>
            </w:r>
          </w:p>
        </w:tc>
      </w:tr>
      <w:tr w:rsidR="00B82688" w:rsidRPr="00B82688" w:rsidTr="00B82688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B82688" w:rsidRPr="00B82688" w:rsidTr="00B82688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5,306,488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93,394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84,904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82,272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902,103</w:t>
            </w:r>
          </w:p>
        </w:tc>
      </w:tr>
      <w:tr w:rsidR="00B82688" w:rsidRPr="00B82688" w:rsidTr="00B82688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054575" w:rsidRDefault="00054575" w:rsidP="009344D7">
      <w:pPr>
        <w:jc w:val="center"/>
        <w:rPr>
          <w:lang w:val="en-US"/>
        </w:rPr>
      </w:pPr>
    </w:p>
    <w:p w:rsidR="00B82688" w:rsidRDefault="00B82688" w:rsidP="009344D7">
      <w:pPr>
        <w:jc w:val="center"/>
        <w:rPr>
          <w:lang w:val="en-US"/>
        </w:rPr>
      </w:pPr>
    </w:p>
    <w:p w:rsidR="00B82688" w:rsidRDefault="00B82688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B82688" w:rsidRPr="00B82688" w:rsidTr="00B82688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Medinipur- Deliveries - Apr'15 to Mar'16</w:t>
            </w:r>
          </w:p>
        </w:tc>
      </w:tr>
      <w:tr w:rsidR="00B82688" w:rsidRPr="00B82688" w:rsidTr="00B82688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5,306,488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84,904</w:t>
            </w:r>
          </w:p>
        </w:tc>
      </w:tr>
      <w:tr w:rsidR="00B82688" w:rsidRPr="00B82688" w:rsidTr="00B82688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B82688" w:rsidRPr="00B82688" w:rsidTr="00B82688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10,740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64,324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75,070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9,834</w:t>
            </w:r>
          </w:p>
        </w:tc>
      </w:tr>
      <w:tr w:rsidR="00B82688" w:rsidRPr="00B82688" w:rsidTr="00B82688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B82688" w:rsidRPr="00B82688" w:rsidTr="00B82688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76%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88%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2688" w:rsidRPr="00B82688" w:rsidRDefault="00B82688" w:rsidP="00B826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8268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12%</w:t>
            </w:r>
          </w:p>
        </w:tc>
      </w:tr>
    </w:tbl>
    <w:p w:rsidR="00B82688" w:rsidRDefault="00B8268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B82688" w:rsidRDefault="00B8268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2336" cy="3793787"/>
            <wp:effectExtent l="57150" t="0" r="54664" b="73363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82688" w:rsidRDefault="00B82688" w:rsidP="009344D7">
      <w:pPr>
        <w:jc w:val="center"/>
        <w:rPr>
          <w:lang w:val="en-US"/>
        </w:rPr>
      </w:pPr>
    </w:p>
    <w:p w:rsidR="00E21A4C" w:rsidRDefault="00B8268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2266" cy="3025302"/>
            <wp:effectExtent l="57150" t="0" r="63784" b="79848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82688" w:rsidRDefault="00B82688" w:rsidP="009344D7">
      <w:pPr>
        <w:jc w:val="center"/>
        <w:rPr>
          <w:lang w:val="en-US"/>
        </w:rPr>
      </w:pPr>
    </w:p>
    <w:p w:rsidR="00B82688" w:rsidRDefault="00B82688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266FD2" w:rsidRPr="00266FD2" w:rsidTr="00266FD2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Purba Medinipur- C sections &amp; Complicated Deliveries Apr'15 to Mar'16</w:t>
            </w:r>
          </w:p>
        </w:tc>
      </w:tr>
      <w:tr w:rsidR="00266FD2" w:rsidRPr="00266FD2" w:rsidTr="00266FD2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266FD2" w:rsidRPr="00266FD2" w:rsidTr="00266FD2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40,764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23,560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64,324</w:t>
            </w:r>
          </w:p>
        </w:tc>
      </w:tr>
      <w:tr w:rsidR="00266FD2" w:rsidRPr="00266FD2" w:rsidTr="00266FD2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10,169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17,304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27,473</w:t>
            </w:r>
          </w:p>
        </w:tc>
      </w:tr>
      <w:tr w:rsidR="00266FD2" w:rsidRPr="00266FD2" w:rsidTr="00266FD2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24.9%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73.4%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42.7%</w:t>
            </w:r>
          </w:p>
        </w:tc>
      </w:tr>
      <w:tr w:rsidR="00266FD2" w:rsidRPr="00266FD2" w:rsidTr="00266FD2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4,234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4,234</w:t>
            </w:r>
          </w:p>
        </w:tc>
      </w:tr>
      <w:tr w:rsidR="00266FD2" w:rsidRPr="00266FD2" w:rsidTr="00266FD2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10.4%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6.6%</w:t>
            </w:r>
          </w:p>
        </w:tc>
      </w:tr>
    </w:tbl>
    <w:p w:rsidR="00B82688" w:rsidRDefault="00B82688" w:rsidP="009344D7">
      <w:pPr>
        <w:jc w:val="center"/>
        <w:rPr>
          <w:lang w:val="en-US"/>
        </w:rPr>
      </w:pPr>
    </w:p>
    <w:p w:rsidR="00266FD2" w:rsidRDefault="00266FD2" w:rsidP="009344D7">
      <w:pPr>
        <w:jc w:val="center"/>
        <w:rPr>
          <w:lang w:val="en-US"/>
        </w:rPr>
      </w:pPr>
    </w:p>
    <w:p w:rsidR="00266FD2" w:rsidRDefault="00266FD2" w:rsidP="009344D7">
      <w:pPr>
        <w:jc w:val="center"/>
        <w:rPr>
          <w:lang w:val="en-US"/>
        </w:rPr>
      </w:pPr>
      <w:r w:rsidRPr="00266FD2">
        <w:rPr>
          <w:noProof/>
          <w:lang w:val="en-IN" w:eastAsia="en-IN"/>
        </w:rPr>
        <w:drawing>
          <wp:inline distT="0" distB="0" distL="0" distR="0">
            <wp:extent cx="6501427" cy="3112852"/>
            <wp:effectExtent l="57150" t="0" r="51773" b="68498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266FD2" w:rsidRPr="00266FD2" w:rsidTr="00266FD2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Purba Medinipur-  Facility wise percentage of C sections &amp; Complicated Deliveries Apr'15 to Mar'16</w:t>
            </w:r>
          </w:p>
        </w:tc>
      </w:tr>
      <w:tr w:rsidR="00266FD2" w:rsidRPr="00266FD2" w:rsidTr="00266FD2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266FD2" w:rsidRPr="00266FD2" w:rsidTr="00266FD2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    </w:t>
            </w: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3,912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4,234</w:t>
            </w:r>
          </w:p>
        </w:tc>
      </w:tr>
      <w:tr w:rsidR="00266FD2" w:rsidRPr="00266FD2" w:rsidTr="00266FD2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4.6%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92.4%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266FD2" w:rsidRPr="00266FD2" w:rsidTr="00266FD2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9,996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17,304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27,473</w:t>
            </w:r>
          </w:p>
        </w:tc>
      </w:tr>
      <w:tr w:rsidR="00266FD2" w:rsidRPr="00266FD2" w:rsidTr="00266FD2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36.4%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66F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63.0%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66FD2" w:rsidRPr="00266FD2" w:rsidRDefault="00266FD2" w:rsidP="00266FD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266FD2" w:rsidRDefault="00266FD2" w:rsidP="009344D7">
      <w:pPr>
        <w:jc w:val="center"/>
        <w:rPr>
          <w:lang w:val="en-US"/>
        </w:rPr>
      </w:pPr>
    </w:p>
    <w:p w:rsidR="00266FD2" w:rsidRDefault="00266FD2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2E202A" w:rsidRPr="002E202A" w:rsidTr="002E202A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Purba Medinipur- Complicated Pregnancies &amp; Deliveries Treated - Apr'15 to Mar'16</w:t>
            </w:r>
          </w:p>
        </w:tc>
      </w:tr>
      <w:tr w:rsidR="002E202A" w:rsidRPr="002E202A" w:rsidTr="002E202A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75,070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2E202A" w:rsidRPr="002E202A" w:rsidTr="002E202A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2E202A" w:rsidRPr="002E202A" w:rsidTr="002E202A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4,234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4.5%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27,473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4,494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665</w:t>
            </w:r>
          </w:p>
        </w:tc>
      </w:tr>
      <w:tr w:rsidR="002E202A" w:rsidRPr="002E202A" w:rsidTr="002E202A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2E202A" w:rsidRPr="002E202A" w:rsidTr="002E202A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2E202A" w:rsidRPr="002E202A" w:rsidTr="002E202A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13,837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3,501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15,543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</w:t>
            </w:r>
          </w:p>
        </w:tc>
      </w:tr>
    </w:tbl>
    <w:p w:rsidR="00266FD2" w:rsidRDefault="00266FD2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  <w:r w:rsidRPr="002E202A">
        <w:rPr>
          <w:noProof/>
          <w:lang w:val="en-IN" w:eastAsia="en-IN"/>
        </w:rPr>
        <w:drawing>
          <wp:inline distT="0" distB="0" distL="0" distR="0">
            <wp:extent cx="6501427" cy="3103123"/>
            <wp:effectExtent l="57150" t="0" r="51773" b="78227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2E202A" w:rsidRPr="002E202A" w:rsidTr="002E202A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Purba Medinipur - JSY  Paid to Mothers  as % of reported deliveries - Apr'15 to Mar'16</w:t>
            </w:r>
          </w:p>
        </w:tc>
      </w:tr>
      <w:tr w:rsidR="002E202A" w:rsidRPr="002E202A" w:rsidTr="002E202A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2E202A" w:rsidRPr="002E202A" w:rsidTr="002E202A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10,746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3,081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28.67%</w:t>
            </w:r>
          </w:p>
        </w:tc>
      </w:tr>
      <w:tr w:rsidR="002E202A" w:rsidRPr="002E202A" w:rsidTr="002E202A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40,764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18,727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45.94%</w:t>
            </w:r>
          </w:p>
        </w:tc>
      </w:tr>
      <w:tr w:rsidR="002E202A" w:rsidRPr="002E202A" w:rsidTr="002E202A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23,560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</w:tr>
    </w:tbl>
    <w:p w:rsidR="002E202A" w:rsidRDefault="002E202A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2176" cy="3035030"/>
            <wp:effectExtent l="57150" t="0" r="64824" b="70120"/>
            <wp:docPr id="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202A" w:rsidRDefault="002E202A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92721" cy="3122578"/>
            <wp:effectExtent l="57150" t="0" r="65229" b="77822"/>
            <wp:docPr id="1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E202A" w:rsidRDefault="002E202A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22336" cy="3667328"/>
            <wp:effectExtent l="57150" t="0" r="54664" b="85522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tblInd w:w="93" w:type="dxa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2E202A" w:rsidRPr="002E202A" w:rsidTr="002E202A">
        <w:trPr>
          <w:trHeight w:val="735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Medinipur- Management of Complications (Reflecting Quality of ANC )against Reported ANC Registration- Apr'15 to Mar'16</w:t>
            </w:r>
          </w:p>
        </w:tc>
      </w:tr>
      <w:tr w:rsidR="002E202A" w:rsidRPr="002E202A" w:rsidTr="002E202A">
        <w:trPr>
          <w:trHeight w:val="555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2E202A" w:rsidRPr="002E202A" w:rsidTr="002E202A">
        <w:trPr>
          <w:trHeight w:val="840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1061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1.2%</w:t>
            </w:r>
          </w:p>
        </w:tc>
      </w:tr>
      <w:tr w:rsidR="002E202A" w:rsidRPr="002E202A" w:rsidTr="002E202A">
        <w:trPr>
          <w:trHeight w:val="840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244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0.3%</w:t>
            </w:r>
          </w:p>
        </w:tc>
      </w:tr>
      <w:tr w:rsidR="002E202A" w:rsidRPr="002E202A" w:rsidTr="002E202A">
        <w:trPr>
          <w:trHeight w:val="840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63774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73.5%</w:t>
            </w:r>
          </w:p>
        </w:tc>
      </w:tr>
      <w:tr w:rsidR="002E202A" w:rsidRPr="002E202A" w:rsidTr="002E202A">
        <w:trPr>
          <w:trHeight w:val="840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202A" w:rsidRPr="002E202A" w:rsidRDefault="002E202A" w:rsidP="002E202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2E202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0.1%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3446" cy="3375498"/>
            <wp:effectExtent l="57150" t="0" r="63554" b="72552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E202A" w:rsidRDefault="002E202A" w:rsidP="009344D7">
      <w:pPr>
        <w:jc w:val="center"/>
        <w:rPr>
          <w:lang w:val="en-US"/>
        </w:rPr>
      </w:pPr>
    </w:p>
    <w:p w:rsidR="008147E1" w:rsidRDefault="008147E1" w:rsidP="009344D7">
      <w:pPr>
        <w:jc w:val="center"/>
        <w:rPr>
          <w:lang w:val="en-US"/>
        </w:rPr>
      </w:pPr>
    </w:p>
    <w:p w:rsidR="008147E1" w:rsidRDefault="008147E1" w:rsidP="009344D7">
      <w:pPr>
        <w:jc w:val="center"/>
        <w:rPr>
          <w:lang w:val="en-US"/>
        </w:rPr>
      </w:pPr>
    </w:p>
    <w:p w:rsidR="008147E1" w:rsidRDefault="008147E1" w:rsidP="009344D7">
      <w:pPr>
        <w:jc w:val="center"/>
        <w:rPr>
          <w:lang w:val="en-US"/>
        </w:rPr>
      </w:pPr>
    </w:p>
    <w:p w:rsidR="008147E1" w:rsidRDefault="008147E1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1791" cy="3618689"/>
            <wp:effectExtent l="57150" t="0" r="54259" b="77011"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E202A" w:rsidRDefault="002E202A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2266" cy="3472775"/>
            <wp:effectExtent l="57150" t="0" r="63784" b="70525"/>
            <wp:docPr id="14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47E1" w:rsidRDefault="008147E1" w:rsidP="009344D7">
      <w:pPr>
        <w:jc w:val="center"/>
        <w:rPr>
          <w:lang w:val="en-US"/>
        </w:rPr>
      </w:pPr>
    </w:p>
    <w:p w:rsidR="008147E1" w:rsidRDefault="008147E1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8147E1" w:rsidRDefault="008147E1" w:rsidP="009344D7">
      <w:pPr>
        <w:jc w:val="center"/>
        <w:rPr>
          <w:lang w:val="en-US"/>
        </w:rPr>
      </w:pPr>
    </w:p>
    <w:p w:rsidR="002E202A" w:rsidRDefault="002E202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92721" cy="3784059"/>
            <wp:effectExtent l="57150" t="0" r="65229" b="83091"/>
            <wp:docPr id="15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A07EFB" w:rsidRPr="00A07EFB" w:rsidTr="00A07EFB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Purba Medinipur - Births - Apr'15 to Mar'16</w:t>
            </w:r>
          </w:p>
        </w:tc>
      </w:tr>
      <w:tr w:rsidR="00A07EFB" w:rsidRPr="00A07EFB" w:rsidTr="00A07EFB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A07EFB" w:rsidRPr="00A07EFB" w:rsidTr="00A07EFB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39,227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35,850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75,077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8.9</w:t>
            </w:r>
          </w:p>
        </w:tc>
      </w:tr>
    </w:tbl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A07EFB" w:rsidRPr="00A07EFB" w:rsidTr="00A07EFB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Purba Medinipur - Immunisation ( 0 to 11 months) - Apr'15 to Mar'16</w:t>
            </w:r>
          </w:p>
        </w:tc>
      </w:tr>
      <w:tr w:rsidR="00A07EFB" w:rsidRPr="00A07EFB" w:rsidTr="00A07EFB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A07EFB" w:rsidRPr="00A07EFB" w:rsidTr="00A07EFB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84,904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75,077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81,904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4,237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74,677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78,081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75,376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74,563</w:t>
            </w:r>
          </w:p>
        </w:tc>
      </w:tr>
    </w:tbl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1791" cy="3424137"/>
            <wp:effectExtent l="57150" t="0" r="54259" b="81063"/>
            <wp:docPr id="16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22336" cy="3492230"/>
            <wp:effectExtent l="57150" t="0" r="54664" b="70120"/>
            <wp:docPr id="17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2336" cy="3715966"/>
            <wp:effectExtent l="57150" t="0" r="54664" b="74984"/>
            <wp:docPr id="18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7960" w:type="dxa"/>
        <w:jc w:val="center"/>
        <w:tblLook w:val="04A0" w:firstRow="1" w:lastRow="0" w:firstColumn="1" w:lastColumn="0" w:noHBand="0" w:noVBand="1"/>
      </w:tblPr>
      <w:tblGrid>
        <w:gridCol w:w="3440"/>
        <w:gridCol w:w="4520"/>
      </w:tblGrid>
      <w:tr w:rsidR="00A07EFB" w:rsidRPr="00A07EFB" w:rsidTr="00A07EFB">
        <w:trPr>
          <w:trHeight w:val="720"/>
          <w:jc w:val="center"/>
        </w:trPr>
        <w:tc>
          <w:tcPr>
            <w:tcW w:w="7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West Bengal - Purba Medinipur- Adverse Event Following Immunisation(AEFI) - Apr'15 to Mar'16</w:t>
            </w:r>
          </w:p>
        </w:tc>
      </w:tr>
      <w:tr w:rsidR="00A07EFB" w:rsidRPr="00A07EFB" w:rsidTr="00A07EFB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</w:tr>
      <w:tr w:rsidR="00A07EFB" w:rsidRPr="00A07EFB" w:rsidTr="00A07EFB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  <w:t>2</w:t>
            </w:r>
          </w:p>
        </w:tc>
      </w:tr>
      <w:tr w:rsidR="00A07EFB" w:rsidRPr="00A07EFB" w:rsidTr="00A07EFB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50</w:t>
            </w:r>
          </w:p>
        </w:tc>
      </w:tr>
    </w:tbl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2680"/>
        <w:gridCol w:w="2620"/>
        <w:gridCol w:w="2920"/>
      </w:tblGrid>
      <w:tr w:rsidR="00A07EFB" w:rsidRPr="00A07EFB" w:rsidTr="00A07EFB">
        <w:trPr>
          <w:trHeight w:val="600"/>
          <w:jc w:val="center"/>
        </w:trPr>
        <w:tc>
          <w:tcPr>
            <w:tcW w:w="8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Medinipur- Immunisation - Dropouts - Apr'15 to Mar'16</w:t>
            </w:r>
          </w:p>
        </w:tc>
      </w:tr>
      <w:tr w:rsidR="00A07EFB" w:rsidRPr="00A07EFB" w:rsidTr="00A07EFB">
        <w:trPr>
          <w:trHeight w:val="495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A07EFB" w:rsidRPr="00A07EFB" w:rsidTr="00A07EFB">
        <w:trPr>
          <w:trHeight w:val="54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95%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-1679%</w:t>
            </w:r>
          </w:p>
        </w:tc>
      </w:tr>
    </w:tbl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A07EFB" w:rsidRPr="00A07EFB" w:rsidTr="00A07EFB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Purba Medinipur - Abortions - Apr'15 to Mar'16</w:t>
            </w:r>
          </w:p>
        </w:tc>
      </w:tr>
      <w:tr w:rsidR="00A07EFB" w:rsidRPr="00A07EFB" w:rsidTr="00A07EFB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A07EFB" w:rsidRPr="00A07EFB" w:rsidTr="00A07EFB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142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4,494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88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7EFB" w:rsidRPr="00A07EFB" w:rsidRDefault="00A07EFB" w:rsidP="00A07E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07EF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5.1%</w:t>
            </w:r>
          </w:p>
        </w:tc>
      </w:tr>
    </w:tbl>
    <w:p w:rsidR="00A07EFB" w:rsidRDefault="00A07EFB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</w:p>
    <w:p w:rsidR="00A07EFB" w:rsidRDefault="00A07EFB" w:rsidP="009344D7">
      <w:pPr>
        <w:jc w:val="center"/>
        <w:rPr>
          <w:lang w:val="en-US"/>
        </w:rPr>
      </w:pPr>
      <w:r w:rsidRPr="00A07EFB">
        <w:rPr>
          <w:noProof/>
          <w:lang w:val="en-IN" w:eastAsia="en-IN"/>
        </w:rPr>
        <w:drawing>
          <wp:inline distT="0" distB="0" distL="0" distR="0">
            <wp:extent cx="6412176" cy="3501957"/>
            <wp:effectExtent l="57150" t="0" r="64824" b="79443"/>
            <wp:docPr id="19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513502" w:rsidRPr="00513502" w:rsidTr="00513502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Purba Medinipur  - RTI Cases - Apr'15 to Mar'16</w:t>
            </w:r>
          </w:p>
        </w:tc>
      </w:tr>
      <w:tr w:rsidR="00513502" w:rsidRPr="00513502" w:rsidTr="00513502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513502" w:rsidRPr="00513502" w:rsidTr="00513502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5,876,021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1,637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4,386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6,023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0.10%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6,023</w:t>
            </w:r>
          </w:p>
        </w:tc>
      </w:tr>
    </w:tbl>
    <w:p w:rsidR="00A07EFB" w:rsidRDefault="00A07EFB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513502" w:rsidRDefault="00513502" w:rsidP="009344D7">
      <w:pPr>
        <w:jc w:val="center"/>
        <w:rPr>
          <w:lang w:val="en-US"/>
        </w:rPr>
      </w:pPr>
    </w:p>
    <w:p w:rsidR="00513502" w:rsidRDefault="00513502" w:rsidP="009344D7">
      <w:pPr>
        <w:jc w:val="center"/>
        <w:rPr>
          <w:lang w:val="en-US"/>
        </w:rPr>
      </w:pPr>
      <w:r w:rsidRPr="00513502">
        <w:rPr>
          <w:noProof/>
          <w:lang w:val="en-IN" w:eastAsia="en-IN"/>
        </w:rPr>
        <w:drawing>
          <wp:inline distT="0" distB="0" distL="0" distR="0">
            <wp:extent cx="6422336" cy="3540868"/>
            <wp:effectExtent l="57150" t="0" r="54664" b="78632"/>
            <wp:docPr id="20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513502" w:rsidRPr="00513502" w:rsidTr="00513502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Medinipur-Sterilisations - Apr'15 to Mar'16</w:t>
            </w:r>
          </w:p>
        </w:tc>
      </w:tr>
      <w:tr w:rsidR="00513502" w:rsidRPr="00513502" w:rsidTr="00513502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513502" w:rsidRPr="00513502" w:rsidTr="0051350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8,782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513502" w:rsidRPr="00513502" w:rsidTr="0051350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513502" w:rsidRPr="00513502" w:rsidTr="0051350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2%</w:t>
            </w:r>
          </w:p>
        </w:tc>
      </w:tr>
      <w:tr w:rsidR="00513502" w:rsidRPr="00513502" w:rsidTr="0051350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6,013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68%</w:t>
            </w:r>
          </w:p>
        </w:tc>
      </w:tr>
      <w:tr w:rsidR="00513502" w:rsidRPr="00513502" w:rsidTr="0051350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2,583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29%</w:t>
            </w:r>
          </w:p>
        </w:tc>
      </w:tr>
      <w:tr w:rsidR="00513502" w:rsidRPr="00513502" w:rsidTr="0051350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513502" w:rsidRPr="00513502" w:rsidTr="0051350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8,737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99%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513502" w:rsidRPr="00513502" w:rsidTr="00513502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West Bengal - Purba Medinipur-FP Methods - Apr'15 to Mar'16</w:t>
            </w:r>
          </w:p>
        </w:tc>
      </w:tr>
      <w:tr w:rsidR="00513502" w:rsidRPr="00513502" w:rsidTr="0051350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513502" w:rsidRPr="00513502" w:rsidTr="0051350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86,666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513502" w:rsidRPr="00513502" w:rsidTr="0051350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8,782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10%</w:t>
            </w:r>
          </w:p>
        </w:tc>
      </w:tr>
      <w:tr w:rsidR="00513502" w:rsidRPr="00513502" w:rsidTr="0051350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12,769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15%</w:t>
            </w:r>
          </w:p>
        </w:tc>
      </w:tr>
      <w:tr w:rsidR="00513502" w:rsidRPr="00513502" w:rsidTr="0051350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19,262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22%</w:t>
            </w:r>
          </w:p>
        </w:tc>
      </w:tr>
      <w:tr w:rsidR="00513502" w:rsidRPr="00513502" w:rsidTr="0051350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45,854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53%</w:t>
            </w:r>
          </w:p>
        </w:tc>
      </w:tr>
      <w:tr w:rsidR="00513502" w:rsidRPr="00513502" w:rsidTr="0051350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8,782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10%</w:t>
            </w:r>
          </w:p>
        </w:tc>
      </w:tr>
      <w:tr w:rsidR="00513502" w:rsidRPr="00513502" w:rsidTr="0051350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77,884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90%</w:t>
            </w:r>
          </w:p>
        </w:tc>
      </w:tr>
    </w:tbl>
    <w:p w:rsidR="00513502" w:rsidRDefault="00513502" w:rsidP="009344D7">
      <w:pPr>
        <w:jc w:val="center"/>
        <w:rPr>
          <w:lang w:val="en-US"/>
        </w:rPr>
      </w:pPr>
    </w:p>
    <w:p w:rsidR="00513502" w:rsidRDefault="00513502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513502" w:rsidRPr="00513502" w:rsidTr="00513502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Purba Medinipur- Post Partum Sterilisations - Apr'15 to Mar'16</w:t>
            </w:r>
          </w:p>
        </w:tc>
      </w:tr>
      <w:tr w:rsidR="00513502" w:rsidRPr="00513502" w:rsidTr="00513502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Total Sterilisations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  </w:t>
            </w: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513502" w:rsidRPr="00513502" w:rsidTr="00513502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64,324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8,737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2583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4.0%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29.6%</w:t>
            </w:r>
          </w:p>
        </w:tc>
      </w:tr>
    </w:tbl>
    <w:p w:rsidR="00513502" w:rsidRDefault="00513502" w:rsidP="009344D7">
      <w:pPr>
        <w:jc w:val="center"/>
        <w:rPr>
          <w:lang w:val="en-US"/>
        </w:rPr>
      </w:pPr>
    </w:p>
    <w:p w:rsidR="00513502" w:rsidRDefault="00513502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513502" w:rsidRPr="00513502" w:rsidTr="00513502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Purba Medinipur- Post Partum IUCDs - Apr'15 to Mar'16</w:t>
            </w:r>
          </w:p>
        </w:tc>
      </w:tr>
      <w:tr w:rsidR="00513502" w:rsidRPr="00513502" w:rsidTr="00513502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513502" w:rsidRPr="00513502" w:rsidTr="00513502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64,324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12745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502" w:rsidRPr="00513502" w:rsidRDefault="00513502" w:rsidP="0051350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51350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0.2%</w:t>
            </w:r>
          </w:p>
        </w:tc>
      </w:tr>
    </w:tbl>
    <w:p w:rsidR="00513502" w:rsidRDefault="00513502" w:rsidP="009344D7">
      <w:pPr>
        <w:jc w:val="center"/>
        <w:rPr>
          <w:lang w:val="en-US"/>
        </w:rPr>
      </w:pPr>
    </w:p>
    <w:p w:rsidR="00513502" w:rsidRDefault="00513502" w:rsidP="009344D7">
      <w:pPr>
        <w:jc w:val="center"/>
        <w:rPr>
          <w:lang w:val="en-US"/>
        </w:rPr>
      </w:pPr>
    </w:p>
    <w:p w:rsidR="00513502" w:rsidRDefault="00513502" w:rsidP="009344D7">
      <w:pPr>
        <w:jc w:val="center"/>
        <w:rPr>
          <w:lang w:val="en-US"/>
        </w:rPr>
      </w:pPr>
      <w:r w:rsidRPr="00513502">
        <w:rPr>
          <w:noProof/>
          <w:lang w:val="en-IN" w:eastAsia="en-IN"/>
        </w:rPr>
        <w:drawing>
          <wp:inline distT="0" distB="0" distL="0" distR="0">
            <wp:extent cx="6402246" cy="2743200"/>
            <wp:effectExtent l="57150" t="0" r="55704" b="76200"/>
            <wp:docPr id="21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513502" w:rsidRDefault="00513502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FD3D6A" w:rsidRPr="00FD3D6A" w:rsidTr="00FD3D6A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Purba Medinipur- Facility wise % of Sterilisations &amp; IUDs - Apr'15 to Mar'16</w:t>
            </w:r>
          </w:p>
        </w:tc>
      </w:tr>
      <w:tr w:rsidR="00FD3D6A" w:rsidRPr="00FD3D6A" w:rsidTr="00FD3D6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FD3D6A" w:rsidRPr="00FD3D6A" w:rsidTr="00FD3D6A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77.8%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11.1%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8.9%</w:t>
            </w:r>
          </w:p>
        </w:tc>
      </w:tr>
      <w:tr w:rsidR="00FD3D6A" w:rsidRPr="00FD3D6A" w:rsidTr="00FD3D6A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91.5%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8.5%</w:t>
            </w:r>
          </w:p>
        </w:tc>
      </w:tr>
      <w:tr w:rsidR="00FD3D6A" w:rsidRPr="00FD3D6A" w:rsidTr="00FD3D6A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63.1%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19.4%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15.9%</w:t>
            </w:r>
          </w:p>
        </w:tc>
      </w:tr>
      <w:tr w:rsidR="00FD3D6A" w:rsidRPr="00FD3D6A" w:rsidTr="00FD3D6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2.4%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97.6%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FD3D6A" w:rsidRPr="00FD3D6A" w:rsidTr="00FD3D6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97.1%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0.8%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0.2%</w:t>
            </w:r>
          </w:p>
        </w:tc>
      </w:tr>
    </w:tbl>
    <w:p w:rsidR="00513502" w:rsidRDefault="00513502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FD3D6A" w:rsidRPr="00FD3D6A" w:rsidTr="00FD3D6A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 - Unmet need  met by reported FP Methods - Apr'15 to Mar'16</w:t>
            </w:r>
          </w:p>
        </w:tc>
      </w:tr>
      <w:tr w:rsidR="00FD3D6A" w:rsidRPr="00FD3D6A" w:rsidTr="00FD3D6A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902,103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DLHS IV  - West Bengal - Purba Medinipur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FD3D6A" w:rsidRPr="00FD3D6A" w:rsidTr="00FD3D6A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38,790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86,666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223%</w:t>
            </w:r>
          </w:p>
        </w:tc>
      </w:tr>
      <w:tr w:rsidR="00FD3D6A" w:rsidRPr="00FD3D6A" w:rsidTr="00FD3D6A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23,455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8,782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23%</w:t>
            </w:r>
          </w:p>
        </w:tc>
      </w:tr>
      <w:tr w:rsidR="00FD3D6A" w:rsidRPr="00FD3D6A" w:rsidTr="00FD3D6A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15,336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77,884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201%</w:t>
            </w:r>
          </w:p>
        </w:tc>
      </w:tr>
    </w:tbl>
    <w:p w:rsidR="00FD3D6A" w:rsidRDefault="00FD3D6A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840"/>
        <w:gridCol w:w="1620"/>
        <w:gridCol w:w="2380"/>
        <w:gridCol w:w="1660"/>
        <w:gridCol w:w="1560"/>
        <w:gridCol w:w="1400"/>
      </w:tblGrid>
      <w:tr w:rsidR="00FD3D6A" w:rsidRPr="00FD3D6A" w:rsidTr="00FD3D6A">
        <w:trPr>
          <w:trHeight w:val="55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Purba Medinipur- Quality of Sterilisation - Apr'15 to Mar'16</w:t>
            </w:r>
          </w:p>
        </w:tc>
      </w:tr>
      <w:tr w:rsidR="00FD3D6A" w:rsidRPr="00FD3D6A" w:rsidTr="00FD3D6A">
        <w:trPr>
          <w:trHeight w:val="136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male sterilization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female sterilization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male sterilization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female sterilization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male sterilization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female sterilization</w:t>
            </w:r>
          </w:p>
        </w:tc>
      </w:tr>
      <w:tr w:rsidR="00FD3D6A" w:rsidRPr="00FD3D6A" w:rsidTr="00FD3D6A">
        <w:trPr>
          <w:trHeight w:val="60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FD3D6A" w:rsidRDefault="00FD3D6A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FD3D6A" w:rsidRPr="00FD3D6A" w:rsidTr="00FD3D6A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Medinipur- Service Delivery - Apr'15 to Mar'16</w:t>
            </w:r>
          </w:p>
        </w:tc>
      </w:tr>
      <w:tr w:rsidR="00FD3D6A" w:rsidRPr="00FD3D6A" w:rsidTr="00FD3D6A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FD3D6A" w:rsidRPr="00FD3D6A" w:rsidTr="00FD3D6A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5,876,021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197,094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12,252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8,477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438,635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38,830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44,413</w:t>
            </w:r>
          </w:p>
        </w:tc>
      </w:tr>
      <w:tr w:rsidR="00FD3D6A" w:rsidRPr="00FD3D6A" w:rsidTr="00FD3D6A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FD3D6A" w:rsidRPr="00FD3D6A" w:rsidTr="00FD3D6A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1107.3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37.1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230.9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0.66%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0.8%</w:t>
            </w:r>
          </w:p>
        </w:tc>
      </w:tr>
    </w:tbl>
    <w:p w:rsidR="00FD3D6A" w:rsidRDefault="00FD3D6A" w:rsidP="009344D7">
      <w:pPr>
        <w:jc w:val="center"/>
        <w:rPr>
          <w:lang w:val="en-US"/>
        </w:rPr>
      </w:pPr>
    </w:p>
    <w:p w:rsidR="00513502" w:rsidRDefault="0051350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FD3D6A" w:rsidRPr="00FD3D6A" w:rsidTr="00FD3D6A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Purba Medinipur- Childhood Disease - Vaccine Preventable -Apr'15 to Mar'16</w:t>
            </w:r>
          </w:p>
        </w:tc>
      </w:tr>
      <w:tr w:rsidR="00FD3D6A" w:rsidRPr="00FD3D6A" w:rsidTr="00FD3D6A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FD3D6A" w:rsidRPr="00FD3D6A" w:rsidTr="00FD3D6A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941</w:t>
            </w:r>
          </w:p>
        </w:tc>
      </w:tr>
      <w:tr w:rsidR="00FD3D6A" w:rsidRPr="00FD3D6A" w:rsidTr="00FD3D6A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West Bengal - Purba Medinipur-Childhood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17,656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1,391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FD3D6A" w:rsidRDefault="00FD3D6A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FD3D6A" w:rsidRPr="00FD3D6A" w:rsidTr="00FD3D6A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Medinipur- Lab Services - Apr'15 to Mar'16</w:t>
            </w:r>
          </w:p>
        </w:tc>
      </w:tr>
      <w:tr w:rsidR="00FD3D6A" w:rsidRPr="00FD3D6A" w:rsidTr="00FD3D6A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FD3D6A" w:rsidRPr="00FD3D6A" w:rsidTr="00FD3D6A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5,306,488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279,097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35,869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16,633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3,155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325,138</w:t>
            </w:r>
          </w:p>
        </w:tc>
      </w:tr>
      <w:tr w:rsidR="00FD3D6A" w:rsidRPr="00FD3D6A" w:rsidTr="00FD3D6A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FD3D6A" w:rsidRPr="00FD3D6A" w:rsidTr="00FD3D6A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5,876,021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4.7%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0.8%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0.05%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6.13%</w:t>
            </w:r>
          </w:p>
        </w:tc>
      </w:tr>
    </w:tbl>
    <w:p w:rsidR="00FD3D6A" w:rsidRDefault="00FD3D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FD3D6A" w:rsidRPr="00FD3D6A" w:rsidTr="00FD3D6A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West Bengal - Purba Medinipur - Mortality Data - Apr'15 to Mar'16</w:t>
            </w:r>
          </w:p>
        </w:tc>
      </w:tr>
      <w:tr w:rsidR="00FD3D6A" w:rsidRPr="00FD3D6A" w:rsidTr="00FD3D6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3D6A" w:rsidRPr="00FD3D6A" w:rsidRDefault="00FD3D6A" w:rsidP="00FD3D6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FD3D6A" w:rsidRPr="00FD3D6A" w:rsidTr="00FD3D6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3D6A" w:rsidRPr="00FD3D6A" w:rsidRDefault="00FD3D6A" w:rsidP="00FD3D6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FD3D6A" w:rsidRPr="00FD3D6A" w:rsidTr="00FD3D6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3D6A" w:rsidRPr="00FD3D6A" w:rsidRDefault="00FD3D6A" w:rsidP="00FD3D6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FD3D6A" w:rsidRPr="00FD3D6A" w:rsidTr="00FD3D6A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Purba Medinipur - Mortality  - Major Causes Group - Apr'15 to Mar'16</w:t>
            </w:r>
          </w:p>
        </w:tc>
      </w:tr>
      <w:tr w:rsidR="00FD3D6A" w:rsidRPr="00FD3D6A" w:rsidTr="00FD3D6A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FD3D6A" w:rsidRPr="00FD3D6A" w:rsidTr="00FD3D6A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1,631</w:t>
            </w:r>
          </w:p>
        </w:tc>
      </w:tr>
      <w:tr w:rsidR="00FD3D6A" w:rsidRPr="00FD3D6A" w:rsidTr="00FD3D6A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10,453</w:t>
            </w:r>
          </w:p>
        </w:tc>
      </w:tr>
      <w:tr w:rsidR="00FD3D6A" w:rsidRPr="00FD3D6A" w:rsidTr="00FD3D6A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1,092</w:t>
            </w:r>
          </w:p>
        </w:tc>
      </w:tr>
      <w:tr w:rsidR="00FD3D6A" w:rsidRPr="00FD3D6A" w:rsidTr="00FD3D6A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6,548</w:t>
            </w:r>
          </w:p>
        </w:tc>
      </w:tr>
    </w:tbl>
    <w:p w:rsidR="00FD3D6A" w:rsidRDefault="00FD3D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D3D6A" w:rsidRDefault="00FD3D6A" w:rsidP="009344D7">
      <w:pPr>
        <w:jc w:val="center"/>
        <w:rPr>
          <w:lang w:val="en-US"/>
        </w:rPr>
      </w:pPr>
      <w:r w:rsidRPr="00FD3D6A">
        <w:rPr>
          <w:noProof/>
          <w:lang w:val="en-IN" w:eastAsia="en-IN"/>
        </w:rPr>
        <w:drawing>
          <wp:inline distT="0" distB="0" distL="0" distR="0">
            <wp:extent cx="6441791" cy="4095344"/>
            <wp:effectExtent l="57150" t="0" r="54259" b="76606"/>
            <wp:docPr id="22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FD3D6A" w:rsidRPr="00FD3D6A" w:rsidTr="00FD3D6A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Purba Medinipur-  Still Births, Neonatal , Infant ,Under 5  and Maternal Deaths - Apr'15 to Mar'16</w:t>
            </w:r>
          </w:p>
        </w:tc>
      </w:tr>
      <w:tr w:rsidR="00FD3D6A" w:rsidRPr="00FD3D6A" w:rsidTr="00FD3D6A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FD3D6A" w:rsidRPr="00FD3D6A" w:rsidTr="00FD3D6A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75,077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84,904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665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382</w:t>
            </w:r>
          </w:p>
        </w:tc>
      </w:tr>
      <w:tr w:rsidR="00FD3D6A" w:rsidRPr="00FD3D6A" w:rsidTr="00FD3D6A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FD3D6A" w:rsidRPr="00FD3D6A" w:rsidTr="00FD3D6A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549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692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30</w:t>
            </w:r>
          </w:p>
        </w:tc>
      </w:tr>
      <w:tr w:rsidR="00FD3D6A" w:rsidRPr="00FD3D6A" w:rsidTr="00FD3D6A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Purba Medinipur-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Reported Live Births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</w:t>
            </w: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 Estimated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  </w:t>
            </w: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8.86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7.83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13.95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5.42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4.79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7.31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6.47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9.2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8.15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FD3D6A" w:rsidRPr="00FD3D6A" w:rsidTr="00FD3D6A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39.96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35.33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D3D6A" w:rsidRPr="00FD3D6A" w:rsidTr="00FD3D6A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D3D6A" w:rsidRPr="00FD3D6A" w:rsidRDefault="00FD3D6A" w:rsidP="00FD3D6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FD3D6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FD3D6A" w:rsidRDefault="00FD3D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E3564" w:rsidRDefault="007E3564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7E3564" w:rsidRPr="007E3564" w:rsidTr="007E3564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 - Infant &amp; Child Deaths - Apr'15 to Mar'16</w:t>
            </w:r>
          </w:p>
        </w:tc>
      </w:tr>
      <w:tr w:rsidR="007E3564" w:rsidRPr="007E3564" w:rsidTr="007E3564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7E3564" w:rsidRPr="007E3564" w:rsidTr="007E3564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692</w:t>
            </w:r>
          </w:p>
        </w:tc>
      </w:tr>
      <w:tr w:rsidR="007E3564" w:rsidRPr="007E3564" w:rsidTr="007E3564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41.5%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3.6%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20.5%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79.3%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20.7%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FD3D6A" w:rsidRDefault="00FD3D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E3564" w:rsidRDefault="007E3564" w:rsidP="009344D7">
      <w:pPr>
        <w:jc w:val="center"/>
        <w:rPr>
          <w:lang w:val="en-US"/>
        </w:rPr>
      </w:pPr>
    </w:p>
    <w:p w:rsidR="007E3564" w:rsidRDefault="007E3564" w:rsidP="009344D7">
      <w:pPr>
        <w:jc w:val="center"/>
        <w:rPr>
          <w:lang w:val="en-US"/>
        </w:rPr>
      </w:pPr>
      <w:r w:rsidRPr="007E3564">
        <w:rPr>
          <w:noProof/>
          <w:lang w:val="en-IN" w:eastAsia="en-IN"/>
        </w:rPr>
        <w:lastRenderedPageBreak/>
        <w:drawing>
          <wp:inline distT="0" distB="0" distL="0" distR="0">
            <wp:extent cx="6432266" cy="4192621"/>
            <wp:effectExtent l="57150" t="0" r="63784" b="74579"/>
            <wp:docPr id="23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E3564" w:rsidRDefault="007E3564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7E3564" w:rsidRPr="007E3564" w:rsidTr="007E3564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Purba Medinipur- Causes of Infant &amp; Child Deaths - Apr'15 to Mar'16 -  Total Deaths - 597</w:t>
            </w:r>
          </w:p>
        </w:tc>
      </w:tr>
      <w:tr w:rsidR="007E3564" w:rsidRPr="007E3564" w:rsidTr="007E3564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7E3564" w:rsidRPr="007E3564" w:rsidTr="007E3564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7E3564" w:rsidRPr="007E3564" w:rsidTr="007E3564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105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74</w:t>
            </w:r>
          </w:p>
        </w:tc>
      </w:tr>
      <w:tr w:rsidR="007E3564" w:rsidRPr="007E3564" w:rsidTr="007E3564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7E3564" w:rsidRPr="007E3564" w:rsidTr="007E3564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7E3564" w:rsidRPr="007E3564" w:rsidTr="007E3564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</w:t>
            </w:r>
          </w:p>
        </w:tc>
      </w:tr>
      <w:tr w:rsidR="007E3564" w:rsidRPr="007E3564" w:rsidTr="007E3564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7E3564" w:rsidRPr="007E3564" w:rsidTr="007E3564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7E3564" w:rsidRPr="007E3564" w:rsidTr="007E3564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114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123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141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564" w:rsidRPr="007E3564" w:rsidRDefault="007E3564" w:rsidP="007E356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E35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264</w:t>
            </w:r>
          </w:p>
        </w:tc>
      </w:tr>
    </w:tbl>
    <w:p w:rsidR="007E3564" w:rsidRDefault="007E356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E3564" w:rsidRDefault="007E356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41791" cy="4027251"/>
            <wp:effectExtent l="57150" t="0" r="54259" b="68499"/>
            <wp:docPr id="25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E3564" w:rsidRDefault="007E3564" w:rsidP="009344D7">
      <w:pPr>
        <w:jc w:val="center"/>
        <w:rPr>
          <w:lang w:val="en-US"/>
        </w:rPr>
      </w:pPr>
    </w:p>
    <w:p w:rsidR="007E3564" w:rsidRDefault="007E356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7E3564" w:rsidP="009344D7">
      <w:pPr>
        <w:jc w:val="center"/>
        <w:rPr>
          <w:lang w:val="en-US"/>
        </w:rPr>
      </w:pPr>
      <w:r w:rsidRPr="007E3564">
        <w:rPr>
          <w:noProof/>
          <w:lang w:val="en-IN" w:eastAsia="en-IN"/>
        </w:rPr>
        <w:drawing>
          <wp:inline distT="0" distB="0" distL="0" distR="0">
            <wp:extent cx="6392721" cy="4017523"/>
            <wp:effectExtent l="57150" t="0" r="65229" b="78227"/>
            <wp:docPr id="26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9C36FC" w:rsidRDefault="009C36FC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733957" w:rsidRPr="00733957" w:rsidTr="00733957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Purba Medinipur Maternal Deaths &amp; Causes-Apr'15 to Mar'16</w:t>
            </w:r>
          </w:p>
        </w:tc>
      </w:tr>
      <w:tr w:rsidR="00733957" w:rsidRPr="00733957" w:rsidTr="00733957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733957" w:rsidRPr="00733957" w:rsidTr="00733957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733957" w:rsidRPr="00733957" w:rsidTr="00733957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3.3%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6.7%</w:t>
            </w:r>
          </w:p>
        </w:tc>
      </w:tr>
      <w:tr w:rsidR="00733957" w:rsidRPr="00733957" w:rsidTr="00733957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6.7%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13.3%</w:t>
            </w:r>
          </w:p>
        </w:tc>
      </w:tr>
      <w:tr w:rsidR="00733957" w:rsidRPr="00733957" w:rsidTr="00733957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80.0%</w:t>
            </w:r>
          </w:p>
        </w:tc>
      </w:tr>
      <w:tr w:rsidR="00733957" w:rsidRPr="00733957" w:rsidTr="00733957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733957" w:rsidRPr="00733957" w:rsidTr="00733957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733957" w:rsidRPr="00733957" w:rsidTr="00733957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73395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30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33957" w:rsidRPr="00733957" w:rsidRDefault="00733957" w:rsidP="0073395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9C36FC" w:rsidRDefault="009C36FC" w:rsidP="009344D7">
      <w:pPr>
        <w:jc w:val="center"/>
        <w:rPr>
          <w:lang w:val="en-US"/>
        </w:rPr>
      </w:pPr>
    </w:p>
    <w:p w:rsidR="00733957" w:rsidRDefault="00733957" w:rsidP="009344D7">
      <w:pPr>
        <w:jc w:val="center"/>
        <w:rPr>
          <w:lang w:val="en-US"/>
        </w:rPr>
      </w:pPr>
    </w:p>
    <w:p w:rsidR="00733957" w:rsidRDefault="00540336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0933" cy="3000132"/>
            <wp:effectExtent l="57150" t="0" r="66067" b="66918"/>
            <wp:docPr id="28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540336" w:rsidRDefault="00540336" w:rsidP="009344D7">
      <w:pPr>
        <w:jc w:val="center"/>
        <w:rPr>
          <w:lang w:val="en-US"/>
        </w:rPr>
      </w:pPr>
      <w:r w:rsidRPr="00540336">
        <w:rPr>
          <w:noProof/>
          <w:lang w:val="en-IN" w:eastAsia="en-IN"/>
        </w:rPr>
        <w:drawing>
          <wp:inline distT="0" distB="0" distL="0" distR="0">
            <wp:extent cx="6430389" cy="3015574"/>
            <wp:effectExtent l="57150" t="0" r="65661" b="70526"/>
            <wp:docPr id="29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540336" w:rsidRPr="00540336" w:rsidTr="00540336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Purba Medinipur - Causes of deaths( above 6 yrs of age) -Apr'15 to Mar'16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612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124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466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1,618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2,093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1,500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1,899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623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437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32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1,344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1,757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5,180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6,263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669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3,694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4,398</w:t>
            </w:r>
          </w:p>
        </w:tc>
      </w:tr>
      <w:tr w:rsidR="00540336" w:rsidRPr="00540336" w:rsidTr="00540336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3,959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14,232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40336" w:rsidRPr="00540336" w:rsidRDefault="00540336" w:rsidP="005403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40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18,337</w:t>
            </w:r>
          </w:p>
        </w:tc>
      </w:tr>
    </w:tbl>
    <w:p w:rsidR="00540336" w:rsidRDefault="00540336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152A5E" w:rsidRDefault="00152A5E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22336" cy="4095345"/>
            <wp:effectExtent l="57150" t="0" r="54664" b="76605"/>
            <wp:docPr id="30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52A5E" w:rsidRDefault="00152A5E" w:rsidP="009344D7">
      <w:pPr>
        <w:jc w:val="center"/>
        <w:rPr>
          <w:noProof/>
          <w:lang w:val="en-US" w:eastAsia="en-US"/>
        </w:rPr>
      </w:pPr>
    </w:p>
    <w:p w:rsidR="00152A5E" w:rsidRDefault="00152A5E" w:rsidP="009344D7">
      <w:pPr>
        <w:jc w:val="center"/>
        <w:rPr>
          <w:noProof/>
          <w:lang w:val="en-US" w:eastAsia="en-US"/>
        </w:rPr>
      </w:pPr>
    </w:p>
    <w:p w:rsidR="00152A5E" w:rsidRDefault="00152A5E" w:rsidP="009344D7">
      <w:pPr>
        <w:jc w:val="center"/>
        <w:rPr>
          <w:noProof/>
          <w:lang w:val="en-US" w:eastAsia="en-US"/>
        </w:rPr>
      </w:pPr>
    </w:p>
    <w:p w:rsidR="00540336" w:rsidRDefault="00152A5E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drawing>
          <wp:inline distT="0" distB="0" distL="0" distR="0">
            <wp:extent cx="6491902" cy="4328808"/>
            <wp:effectExtent l="57150" t="0" r="61298" b="71742"/>
            <wp:docPr id="31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152A5E" w:rsidRDefault="00152A5E" w:rsidP="005105D2">
      <w:pPr>
        <w:jc w:val="center"/>
        <w:rPr>
          <w:lang w:val="en-US"/>
        </w:rPr>
      </w:pPr>
    </w:p>
    <w:p w:rsidR="00152A5E" w:rsidRDefault="00152A5E" w:rsidP="005105D2">
      <w:pPr>
        <w:jc w:val="center"/>
        <w:rPr>
          <w:lang w:val="en-US"/>
        </w:rPr>
      </w:pPr>
    </w:p>
    <w:p w:rsidR="00152A5E" w:rsidRDefault="00152A5E" w:rsidP="005105D2">
      <w:pPr>
        <w:jc w:val="center"/>
        <w:rPr>
          <w:lang w:val="en-US"/>
        </w:rPr>
      </w:pPr>
    </w:p>
    <w:p w:rsidR="00152A5E" w:rsidRDefault="00152A5E" w:rsidP="005105D2">
      <w:pPr>
        <w:jc w:val="center"/>
        <w:rPr>
          <w:lang w:val="en-US"/>
        </w:rPr>
      </w:pPr>
    </w:p>
    <w:p w:rsidR="00152A5E" w:rsidRDefault="00152A5E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62D" w:rsidRDefault="000D062D">
      <w:r>
        <w:separator/>
      </w:r>
    </w:p>
  </w:endnote>
  <w:endnote w:type="continuationSeparator" w:id="0">
    <w:p w:rsidR="000D062D" w:rsidRDefault="000D0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82D" w:rsidRPr="00B3059B" w:rsidRDefault="00F61582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42249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4T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LoKbSmN66AiErtbCiOntWL2Wr63SGlq5aoA48UXy8G0rKQkbxJCRtn4IJ9/1kziCFHr2Of&#10;zo3tAiR0AJ2jHJe7HPzsEYXDp3Q+m6WgGh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CF&#10;o44T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BB17D5" w:rsidRPr="00B3059B">
      <w:rPr>
        <w:rFonts w:ascii="Verdana" w:hAnsi="Verdana"/>
        <w:noProof/>
        <w:lang w:val="en-US"/>
      </w:rPr>
      <w:fldChar w:fldCharType="begin"/>
    </w:r>
    <w:r w:rsidR="00BC182D" w:rsidRPr="00B3059B">
      <w:rPr>
        <w:rFonts w:ascii="Verdana" w:hAnsi="Verdana"/>
        <w:noProof/>
        <w:lang w:val="en-US"/>
      </w:rPr>
      <w:instrText xml:space="preserve"> PAGE </w:instrText>
    </w:r>
    <w:r w:rsidR="00BB17D5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BB17D5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62D" w:rsidRDefault="000D062D">
      <w:r>
        <w:separator/>
      </w:r>
    </w:p>
  </w:footnote>
  <w:footnote w:type="continuationSeparator" w:id="0">
    <w:p w:rsidR="000D062D" w:rsidRDefault="000D0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82D" w:rsidRPr="00B3059B" w:rsidRDefault="00BC182D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54575"/>
    <w:rsid w:val="000766C0"/>
    <w:rsid w:val="0009019E"/>
    <w:rsid w:val="000A0B9C"/>
    <w:rsid w:val="000A2D9C"/>
    <w:rsid w:val="000B340E"/>
    <w:rsid w:val="000C34DE"/>
    <w:rsid w:val="000D062D"/>
    <w:rsid w:val="000E2A20"/>
    <w:rsid w:val="000E628C"/>
    <w:rsid w:val="000E6E56"/>
    <w:rsid w:val="000F36F5"/>
    <w:rsid w:val="000F6BEE"/>
    <w:rsid w:val="001005AE"/>
    <w:rsid w:val="001139BD"/>
    <w:rsid w:val="00120A74"/>
    <w:rsid w:val="00123043"/>
    <w:rsid w:val="00152A5E"/>
    <w:rsid w:val="00170756"/>
    <w:rsid w:val="001A17BC"/>
    <w:rsid w:val="001C1D8C"/>
    <w:rsid w:val="001D263D"/>
    <w:rsid w:val="001D32D2"/>
    <w:rsid w:val="001E3F37"/>
    <w:rsid w:val="001F5296"/>
    <w:rsid w:val="00203B85"/>
    <w:rsid w:val="00266FD2"/>
    <w:rsid w:val="00277ADB"/>
    <w:rsid w:val="002C3DAE"/>
    <w:rsid w:val="002D2E2F"/>
    <w:rsid w:val="002E202A"/>
    <w:rsid w:val="002E3424"/>
    <w:rsid w:val="002E7BDF"/>
    <w:rsid w:val="002F1648"/>
    <w:rsid w:val="00302420"/>
    <w:rsid w:val="00351CAC"/>
    <w:rsid w:val="0035523D"/>
    <w:rsid w:val="00366328"/>
    <w:rsid w:val="00372D7A"/>
    <w:rsid w:val="003765E9"/>
    <w:rsid w:val="00381FBB"/>
    <w:rsid w:val="00395555"/>
    <w:rsid w:val="003A3F10"/>
    <w:rsid w:val="003A5185"/>
    <w:rsid w:val="003C54E0"/>
    <w:rsid w:val="003D31C0"/>
    <w:rsid w:val="003E603D"/>
    <w:rsid w:val="003F320B"/>
    <w:rsid w:val="00456B8A"/>
    <w:rsid w:val="004A03AF"/>
    <w:rsid w:val="004A61C2"/>
    <w:rsid w:val="004A73BF"/>
    <w:rsid w:val="004C4B7A"/>
    <w:rsid w:val="004D6E72"/>
    <w:rsid w:val="004F6D7D"/>
    <w:rsid w:val="004F6FD5"/>
    <w:rsid w:val="005105D2"/>
    <w:rsid w:val="00513502"/>
    <w:rsid w:val="00514EDD"/>
    <w:rsid w:val="0052309D"/>
    <w:rsid w:val="00540336"/>
    <w:rsid w:val="0054513B"/>
    <w:rsid w:val="0057154B"/>
    <w:rsid w:val="005929C2"/>
    <w:rsid w:val="00593186"/>
    <w:rsid w:val="005A57AA"/>
    <w:rsid w:val="005B496C"/>
    <w:rsid w:val="005B515C"/>
    <w:rsid w:val="005C150E"/>
    <w:rsid w:val="005D5995"/>
    <w:rsid w:val="005E5AF2"/>
    <w:rsid w:val="005F288A"/>
    <w:rsid w:val="00607EBC"/>
    <w:rsid w:val="00613870"/>
    <w:rsid w:val="00615785"/>
    <w:rsid w:val="00620AD1"/>
    <w:rsid w:val="00624168"/>
    <w:rsid w:val="00635DD5"/>
    <w:rsid w:val="006428D5"/>
    <w:rsid w:val="0065314E"/>
    <w:rsid w:val="00664743"/>
    <w:rsid w:val="00691695"/>
    <w:rsid w:val="006B053E"/>
    <w:rsid w:val="006C2168"/>
    <w:rsid w:val="006D0F71"/>
    <w:rsid w:val="006E4B20"/>
    <w:rsid w:val="006E6208"/>
    <w:rsid w:val="006E7749"/>
    <w:rsid w:val="006F24AB"/>
    <w:rsid w:val="006F7EA2"/>
    <w:rsid w:val="00721613"/>
    <w:rsid w:val="007240F0"/>
    <w:rsid w:val="00727C3B"/>
    <w:rsid w:val="00733957"/>
    <w:rsid w:val="007414F2"/>
    <w:rsid w:val="00757CA6"/>
    <w:rsid w:val="00767356"/>
    <w:rsid w:val="007717FC"/>
    <w:rsid w:val="00781004"/>
    <w:rsid w:val="00785EF6"/>
    <w:rsid w:val="007908CE"/>
    <w:rsid w:val="00791540"/>
    <w:rsid w:val="00794C10"/>
    <w:rsid w:val="00794D29"/>
    <w:rsid w:val="007D05BF"/>
    <w:rsid w:val="007D5AC1"/>
    <w:rsid w:val="007E3564"/>
    <w:rsid w:val="007F319B"/>
    <w:rsid w:val="007F5F7B"/>
    <w:rsid w:val="00810A3C"/>
    <w:rsid w:val="008147E1"/>
    <w:rsid w:val="00815DCC"/>
    <w:rsid w:val="00823C21"/>
    <w:rsid w:val="008334AE"/>
    <w:rsid w:val="008477D0"/>
    <w:rsid w:val="0086582D"/>
    <w:rsid w:val="00893C3E"/>
    <w:rsid w:val="008B57B3"/>
    <w:rsid w:val="008B616A"/>
    <w:rsid w:val="008D5AE9"/>
    <w:rsid w:val="008E3F49"/>
    <w:rsid w:val="008F5E28"/>
    <w:rsid w:val="008F7C0F"/>
    <w:rsid w:val="00900EF8"/>
    <w:rsid w:val="00911927"/>
    <w:rsid w:val="00914B5C"/>
    <w:rsid w:val="00916CC1"/>
    <w:rsid w:val="00932CC0"/>
    <w:rsid w:val="009344D7"/>
    <w:rsid w:val="00967D7F"/>
    <w:rsid w:val="00974919"/>
    <w:rsid w:val="00975E6F"/>
    <w:rsid w:val="00985A5C"/>
    <w:rsid w:val="009A1BBC"/>
    <w:rsid w:val="009C36FC"/>
    <w:rsid w:val="009D70E1"/>
    <w:rsid w:val="009F0369"/>
    <w:rsid w:val="00A02BBD"/>
    <w:rsid w:val="00A07EFB"/>
    <w:rsid w:val="00A121BC"/>
    <w:rsid w:val="00A23308"/>
    <w:rsid w:val="00A3183B"/>
    <w:rsid w:val="00A37E8F"/>
    <w:rsid w:val="00A722A4"/>
    <w:rsid w:val="00A80198"/>
    <w:rsid w:val="00A85BD1"/>
    <w:rsid w:val="00AA637B"/>
    <w:rsid w:val="00AE0DFD"/>
    <w:rsid w:val="00B062B7"/>
    <w:rsid w:val="00B267F5"/>
    <w:rsid w:val="00B26C98"/>
    <w:rsid w:val="00B3059B"/>
    <w:rsid w:val="00B30918"/>
    <w:rsid w:val="00B62F80"/>
    <w:rsid w:val="00B8056B"/>
    <w:rsid w:val="00B82688"/>
    <w:rsid w:val="00B85DCF"/>
    <w:rsid w:val="00BA3379"/>
    <w:rsid w:val="00BB17D5"/>
    <w:rsid w:val="00BC182D"/>
    <w:rsid w:val="00BD426D"/>
    <w:rsid w:val="00BE34C5"/>
    <w:rsid w:val="00C04808"/>
    <w:rsid w:val="00C1241D"/>
    <w:rsid w:val="00C154FF"/>
    <w:rsid w:val="00C339D0"/>
    <w:rsid w:val="00C628F7"/>
    <w:rsid w:val="00C751CB"/>
    <w:rsid w:val="00C77283"/>
    <w:rsid w:val="00C80200"/>
    <w:rsid w:val="00C80930"/>
    <w:rsid w:val="00C875D7"/>
    <w:rsid w:val="00CA50D0"/>
    <w:rsid w:val="00CD33F3"/>
    <w:rsid w:val="00D14628"/>
    <w:rsid w:val="00D15799"/>
    <w:rsid w:val="00D278F8"/>
    <w:rsid w:val="00D3445C"/>
    <w:rsid w:val="00D73F26"/>
    <w:rsid w:val="00D83470"/>
    <w:rsid w:val="00D9193E"/>
    <w:rsid w:val="00DA3FC4"/>
    <w:rsid w:val="00DC25BD"/>
    <w:rsid w:val="00DD23FC"/>
    <w:rsid w:val="00DD7771"/>
    <w:rsid w:val="00E048B0"/>
    <w:rsid w:val="00E21A4C"/>
    <w:rsid w:val="00E256D8"/>
    <w:rsid w:val="00E2705C"/>
    <w:rsid w:val="00E55666"/>
    <w:rsid w:val="00E7425D"/>
    <w:rsid w:val="00E8190C"/>
    <w:rsid w:val="00EB4480"/>
    <w:rsid w:val="00EB79D4"/>
    <w:rsid w:val="00EE6175"/>
    <w:rsid w:val="00EF242F"/>
    <w:rsid w:val="00F0441F"/>
    <w:rsid w:val="00F406CE"/>
    <w:rsid w:val="00F52B59"/>
    <w:rsid w:val="00F61582"/>
    <w:rsid w:val="00FB267F"/>
    <w:rsid w:val="00FB40E4"/>
    <w:rsid w:val="00FB435D"/>
    <w:rsid w:val="00FD1FEB"/>
    <w:rsid w:val="00FD3D6A"/>
    <w:rsid w:val="00FE506B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49E0891F-CCF9-465A-A7BC-C1557127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108"/>
          <c:y val="0.28711079296907027"/>
          <c:w val="0.59930686789150756"/>
          <c:h val="0.55127296587924735"/>
        </c:manualLayout>
      </c:layout>
      <c:pie3DChart>
        <c:varyColors val="1"/>
        <c:ser>
          <c:idx val="0"/>
          <c:order val="0"/>
          <c:tx>
            <c:strRef>
              <c:f>'Purba Medinipur'!$AE$65</c:f>
              <c:strCache>
                <c:ptCount val="1"/>
                <c:pt idx="0">
                  <c:v>West Bengal - Purba Medinipur-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1877796490241821E-4"/>
                  <c:y val="1.24709162638809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5424294213195952"/>
                  <c:y val="2.008547132456305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216320043049768E-2"/>
                  <c:y val="-1.456539336552104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'Purba Medinipur'!$AF$65:$AI$65</c:f>
              <c:numCache>
                <c:formatCode>0%</c:formatCode>
                <c:ptCount val="4"/>
                <c:pt idx="0">
                  <c:v>7.0668141556384163E-5</c:v>
                </c:pt>
                <c:pt idx="1">
                  <c:v>0.12649597338592769</c:v>
                </c:pt>
                <c:pt idx="2">
                  <c:v>0.75760958957880964</c:v>
                </c:pt>
                <c:pt idx="3">
                  <c:v>0.11582376889370699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Medinipur'!$AA$240</c:f>
              <c:strCache>
                <c:ptCount val="1"/>
                <c:pt idx="0">
                  <c:v>West Bengal - Purba Medinipur-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'Purba Medinipur'!$AA$241:$AA$245</c:f>
              <c:numCache>
                <c:formatCode>_(* #,##0_);_(* \(#,##0\);_(* "-"??_);_(@_)</c:formatCode>
                <c:ptCount val="5"/>
                <c:pt idx="0">
                  <c:v>84903.888341435537</c:v>
                </c:pt>
                <c:pt idx="1">
                  <c:v>75077</c:v>
                </c:pt>
                <c:pt idx="2">
                  <c:v>71748</c:v>
                </c:pt>
                <c:pt idx="3">
                  <c:v>11516</c:v>
                </c:pt>
                <c:pt idx="4">
                  <c:v>53712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72880"/>
        <c:axId val="-1608679408"/>
      </c:barChart>
      <c:catAx>
        <c:axId val="-1608672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9408"/>
        <c:crosses val="autoZero"/>
        <c:auto val="1"/>
        <c:lblAlgn val="ctr"/>
        <c:lblOffset val="100"/>
        <c:noMultiLvlLbl val="0"/>
      </c:catAx>
      <c:valAx>
        <c:axId val="-1608679408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288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Medinipur'!$AD$240</c:f>
              <c:strCache>
                <c:ptCount val="1"/>
                <c:pt idx="0">
                  <c:v>West Bengal - Purba Medinipur-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'Purba Medinipur'!$AD$241:$AD$244</c:f>
              <c:numCache>
                <c:formatCode>0%</c:formatCode>
                <c:ptCount val="4"/>
                <c:pt idx="0">
                  <c:v>0.88425867727144203</c:v>
                </c:pt>
                <c:pt idx="1">
                  <c:v>0.95565885690690922</c:v>
                </c:pt>
                <c:pt idx="2">
                  <c:v>0.16050621620114847</c:v>
                </c:pt>
                <c:pt idx="3">
                  <c:v>0.71542549649027054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7104"/>
        <c:axId val="-1608652752"/>
      </c:barChart>
      <c:catAx>
        <c:axId val="-160865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2752"/>
        <c:crosses val="autoZero"/>
        <c:auto val="1"/>
        <c:lblAlgn val="ctr"/>
        <c:lblOffset val="100"/>
        <c:noMultiLvlLbl val="0"/>
      </c:catAx>
      <c:valAx>
        <c:axId val="-160865275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710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Medinipur'!$AA$267</c:f>
              <c:strCache>
                <c:ptCount val="1"/>
                <c:pt idx="0">
                  <c:v>West Bengal - Purba Medinipur-Immunisation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'Purba Medinipur'!$AA$268:$AA$273</c:f>
              <c:numCache>
                <c:formatCode>0%</c:formatCode>
                <c:ptCount val="6"/>
                <c:pt idx="0">
                  <c:v>0.96466724433901463</c:v>
                </c:pt>
                <c:pt idx="1">
                  <c:v>4.9903485962399956E-2</c:v>
                </c:pt>
                <c:pt idx="2">
                  <c:v>0.87954746783434978</c:v>
                </c:pt>
                <c:pt idx="3">
                  <c:v>0.91963986014400545</c:v>
                </c:pt>
                <c:pt idx="4">
                  <c:v>0.88778030632566851</c:v>
                </c:pt>
                <c:pt idx="5">
                  <c:v>0.87820477314477896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2208"/>
        <c:axId val="-1608648944"/>
      </c:barChart>
      <c:catAx>
        <c:axId val="-1608652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48944"/>
        <c:crosses val="autoZero"/>
        <c:auto val="1"/>
        <c:lblAlgn val="ctr"/>
        <c:lblOffset val="100"/>
        <c:noMultiLvlLbl val="0"/>
      </c:catAx>
      <c:valAx>
        <c:axId val="-1608648944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220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Medinipur'!$AD$267</c:f>
              <c:strCache>
                <c:ptCount val="1"/>
                <c:pt idx="0">
                  <c:v>West Bengal - Purba Medinipur-Immunisation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'Purba Medinipur'!$AD$268:$AD$273</c:f>
              <c:numCache>
                <c:formatCode>0%</c:formatCode>
                <c:ptCount val="6"/>
                <c:pt idx="0">
                  <c:v>1.0909333084699702</c:v>
                </c:pt>
                <c:pt idx="1">
                  <c:v>5.6435392996523573E-2</c:v>
                </c:pt>
                <c:pt idx="2">
                  <c:v>0.99467213660641762</c:v>
                </c:pt>
                <c:pt idx="3">
                  <c:v>1.0400122540858059</c:v>
                </c:pt>
                <c:pt idx="4">
                  <c:v>1.0039825778867038</c:v>
                </c:pt>
                <c:pt idx="5">
                  <c:v>0.99315369553924637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47312"/>
        <c:axId val="-1608647856"/>
      </c:barChart>
      <c:catAx>
        <c:axId val="-1608647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47856"/>
        <c:crosses val="autoZero"/>
        <c:auto val="1"/>
        <c:lblAlgn val="ctr"/>
        <c:lblOffset val="100"/>
        <c:noMultiLvlLbl val="0"/>
      </c:catAx>
      <c:valAx>
        <c:axId val="-1608647856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4731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Medinipur'!$Z$307</c:f>
              <c:strCache>
                <c:ptCount val="1"/>
                <c:pt idx="0">
                  <c:v>West Bengal - Purba Medinipur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'Purba Medinipur'!$AA$307:$AC$307</c:f>
              <c:numCache>
                <c:formatCode>_(* #,##0_);_(* \(#,##0\);_(* "-"??_);_(@_)</c:formatCode>
                <c:ptCount val="3"/>
                <c:pt idx="0">
                  <c:v>29135</c:v>
                </c:pt>
                <c:pt idx="1">
                  <c:v>28967</c:v>
                </c:pt>
                <c:pt idx="2">
                  <c:v>27069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8736"/>
        <c:axId val="-1608658192"/>
      </c:barChart>
      <c:catAx>
        <c:axId val="-1608658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/>
            </a:pPr>
            <a:endParaRPr lang="en-US"/>
          </a:p>
        </c:txPr>
        <c:crossAx val="-1608658192"/>
        <c:crosses val="autoZero"/>
        <c:auto val="1"/>
        <c:lblAlgn val="ctr"/>
        <c:lblOffset val="100"/>
        <c:noMultiLvlLbl val="0"/>
      </c:catAx>
      <c:valAx>
        <c:axId val="-1608658192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873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958"/>
          <c:y val="5.4248189718611957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12"/>
          <c:h val="0.61690140845072006"/>
        </c:manualLayout>
      </c:layout>
      <c:pie3DChart>
        <c:varyColors val="1"/>
        <c:ser>
          <c:idx val="0"/>
          <c:order val="0"/>
          <c:tx>
            <c:strRef>
              <c:f>'Purba Medinipur'!$Z$335</c:f>
              <c:strCache>
                <c:ptCount val="1"/>
                <c:pt idx="0">
                  <c:v>West Bengal - Purba Medinipur-Abortions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9709103430723065E-2"/>
                  <c:y val="-5.802469876129260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360742437512656E-2"/>
                  <c:y val="9.782958500061535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34264499290100586"/>
                  <c:y val="-4.3518524070969462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1107917187550666E-2"/>
                  <c:y val="2.538580570806554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'Purba Medinipur'!$AA$335:$AD$335</c:f>
              <c:numCache>
                <c:formatCode>0%</c:formatCode>
                <c:ptCount val="4"/>
                <c:pt idx="0">
                  <c:v>3.0002112824846845E-2</c:v>
                </c:pt>
                <c:pt idx="1">
                  <c:v>1.9015423621381801E-3</c:v>
                </c:pt>
                <c:pt idx="2">
                  <c:v>0.94950348616099722</c:v>
                </c:pt>
                <c:pt idx="3">
                  <c:v>1.8592858652017766E-2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68"/>
          <c:h val="0.61690140845072083"/>
        </c:manualLayout>
      </c:layout>
      <c:pie3DChart>
        <c:varyColors val="1"/>
        <c:ser>
          <c:idx val="0"/>
          <c:order val="0"/>
          <c:tx>
            <c:strRef>
              <c:f>'Purba Medinipur'!$Z$363</c:f>
              <c:strCache>
                <c:ptCount val="1"/>
                <c:pt idx="0">
                  <c:v>West Bengal - Purba Medinipur-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3729683404916838E-2"/>
                  <c:y val="-2.869352938319079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25467493447867E-2"/>
                  <c:y val="4.216056627922871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'Purba Medinipur'!$AA$363:$AB$363</c:f>
              <c:numCache>
                <c:formatCode>0%</c:formatCode>
                <c:ptCount val="2"/>
                <c:pt idx="0">
                  <c:v>0.27179146604682053</c:v>
                </c:pt>
                <c:pt idx="1">
                  <c:v>0.72820853395318008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9"/>
          <c:h val="0.61690140845072106"/>
        </c:manualLayout>
      </c:layout>
      <c:pie3DChart>
        <c:varyColors val="1"/>
        <c:ser>
          <c:idx val="0"/>
          <c:order val="0"/>
          <c:tx>
            <c:strRef>
              <c:f>'Purba Medinipur'!$AA$371</c:f>
              <c:strCache>
                <c:ptCount val="1"/>
                <c:pt idx="0">
                  <c:v>West Bengal - Purba Medinipur-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9836788527026295E-2"/>
                  <c:y val="2.1218890680033395E-17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195225550533378E-2"/>
                  <c:y val="5.54644211140275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902073116215791E-2"/>
                  <c:y val="-4.629629629629632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836788527026295E-2"/>
                  <c:y val="4.629629629629632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'Purba Medinipur'!$AB$371:$AE$371</c:f>
              <c:numCache>
                <c:formatCode>0%</c:formatCode>
                <c:ptCount val="4"/>
                <c:pt idx="0">
                  <c:v>0.10133122642047426</c:v>
                </c:pt>
                <c:pt idx="1">
                  <c:v>0.14733528013698893</c:v>
                </c:pt>
                <c:pt idx="2">
                  <c:v>0.22225004121690192</c:v>
                </c:pt>
                <c:pt idx="3">
                  <c:v>0.52908345222563502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03319635796939"/>
          <c:y val="0.30874305064482976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'Purba Medinipur'!$AE$453</c:f>
              <c:strCache>
                <c:ptCount val="1"/>
                <c:pt idx="0">
                  <c:v>West Bengal - Purba Medinipur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3964298127648033E-2"/>
                  <c:y val="-1.999441316773390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104237936313069E-2"/>
                  <c:y val="7.505010568098792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601019654316661E-2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091404238355447E-3"/>
                  <c:y val="-5.109827159818568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'Purba Medinipur'!$AE$454:$AE$457</c:f>
              <c:numCache>
                <c:formatCode>0.0%</c:formatCode>
                <c:ptCount val="4"/>
                <c:pt idx="0">
                  <c:v>8.2691137700263664E-2</c:v>
                </c:pt>
                <c:pt idx="1">
                  <c:v>0.5299634962482257</c:v>
                </c:pt>
                <c:pt idx="2">
                  <c:v>5.5364023524640087E-2</c:v>
                </c:pt>
                <c:pt idx="3">
                  <c:v>0.331981342526871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230009455454734"/>
          <c:y val="0.32700928607665736"/>
          <c:w val="0.57291380673622638"/>
          <c:h val="0.49565081127056343"/>
        </c:manualLayout>
      </c:layout>
      <c:pie3DChart>
        <c:varyColors val="1"/>
        <c:ser>
          <c:idx val="0"/>
          <c:order val="0"/>
          <c:tx>
            <c:strRef>
              <c:f>'Purba Medinipur'!$AB$478</c:f>
              <c:strCache>
                <c:ptCount val="1"/>
                <c:pt idx="0">
                  <c:v>Infant &amp; Child Deaths against reported Infant &amp; Child deaths - West Bengal - Purba Medinipur-Apr'15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3437258347213882E-2"/>
                  <c:y val="-2.1203919934570811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488416679285352E-3"/>
                  <c:y val="6.0582628384487892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769787505678404E-2"/>
                  <c:y val="1.2116525676897581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23262501892808E-3"/>
                  <c:y val="3.0291314192243965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1.2116525676897581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'Purba Medinipur'!$AB$479:$AB$483</c:f>
              <c:numCache>
                <c:formatCode>0.0%</c:formatCode>
                <c:ptCount val="5"/>
                <c:pt idx="0">
                  <c:v>0.13728323699421971</c:v>
                </c:pt>
                <c:pt idx="1">
                  <c:v>0.41473988439306358</c:v>
                </c:pt>
                <c:pt idx="2">
                  <c:v>3.6127167630057806E-2</c:v>
                </c:pt>
                <c:pt idx="3">
                  <c:v>0.20520231213872842</c:v>
                </c:pt>
                <c:pt idx="4">
                  <c:v>0.20664739884393077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328305141609511"/>
          <c:y val="0.34168390461514275"/>
          <c:w val="0.59930686789150756"/>
          <c:h val="0.5512729658792469"/>
        </c:manualLayout>
      </c:layout>
      <c:pie3DChart>
        <c:varyColors val="1"/>
        <c:ser>
          <c:idx val="0"/>
          <c:order val="0"/>
          <c:tx>
            <c:strRef>
              <c:f>'Purba Medinipur'!$AE$69</c:f>
              <c:strCache>
                <c:ptCount val="1"/>
                <c:pt idx="0">
                  <c:v>West Bengal - Purba Medinipur-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227997722730922E-2"/>
                  <c:y val="-1.58942809676521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9488416679285356E-2"/>
                  <c:y val="-3.35834240680765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579061873374038E-3"/>
                  <c:y val="-3.591476156760548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'Purba Medinipur'!$AF$69:$AI$69</c:f>
              <c:numCache>
                <c:formatCode>0.0%</c:formatCode>
                <c:ptCount val="4"/>
                <c:pt idx="0">
                  <c:v>7.9925402957239981E-5</c:v>
                </c:pt>
                <c:pt idx="1">
                  <c:v>0.14306647129345942</c:v>
                </c:pt>
                <c:pt idx="2">
                  <c:v>0.54301318769148799</c:v>
                </c:pt>
                <c:pt idx="3">
                  <c:v>0.31384041561209552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727441483276946"/>
          <c:y val="0.29372169750532062"/>
          <c:w val="0.61279060435211308"/>
          <c:h val="0.52422260246505614"/>
        </c:manualLayout>
      </c:layout>
      <c:pie3DChart>
        <c:varyColors val="1"/>
        <c:ser>
          <c:idx val="0"/>
          <c:order val="0"/>
          <c:tx>
            <c:strRef>
              <c:f>'Purba Medinipur'!$AB$519</c:f>
              <c:strCache>
                <c:ptCount val="1"/>
                <c:pt idx="0">
                  <c:v>West Bengal - Purba Medinipur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731195563469777E-3"/>
                  <c:y val="-6.25016916005484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639587655048107E-2"/>
                  <c:y val="-6.11330160449398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7254291547179971E-2"/>
                  <c:y val="-0.1200091576114824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0530540341963904E-2"/>
                  <c:y val="-2.060537076035242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770120918235375E-2"/>
                  <c:y val="0.1362338726838728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6988626299735587E-2"/>
                  <c:y val="3.639281485062640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'Purba Medinipur'!$AB$520:$AB$527</c:f>
              <c:numCache>
                <c:formatCode>0.0%</c:formatCode>
                <c:ptCount val="8"/>
                <c:pt idx="0">
                  <c:v>3.1825795644891144E-2</c:v>
                </c:pt>
                <c:pt idx="1">
                  <c:v>0.17587939698492472</c:v>
                </c:pt>
                <c:pt idx="2">
                  <c:v>0.12395309882747065</c:v>
                </c:pt>
                <c:pt idx="3">
                  <c:v>2.5125628140703519E-2</c:v>
                </c:pt>
                <c:pt idx="4">
                  <c:v>0</c:v>
                </c:pt>
                <c:pt idx="5">
                  <c:v>1.0050251256281407E-2</c:v>
                </c:pt>
                <c:pt idx="6">
                  <c:v>0</c:v>
                </c:pt>
                <c:pt idx="7" formatCode="0%">
                  <c:v>0.63316582914572861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58718110801332"/>
          <c:y val="0.35750461167241637"/>
          <c:w val="0.63461724670918762"/>
          <c:h val="0.54234014341672721"/>
        </c:manualLayout>
      </c:layout>
      <c:pie3DChart>
        <c:varyColors val="1"/>
        <c:ser>
          <c:idx val="0"/>
          <c:order val="0"/>
          <c:tx>
            <c:strRef>
              <c:f>'Purba Medinipur'!$AB$543</c:f>
              <c:strCache>
                <c:ptCount val="1"/>
                <c:pt idx="0">
                  <c:v>West Bengal - Purba Medinipur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3224967897081781E-2"/>
                  <c:y val="-6.57999966646115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417980543809152E-2"/>
                  <c:y val="7.712538297851687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34628337448173E-2"/>
                  <c:y val="-0.107532427319022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4187781697339772E-2"/>
                  <c:y val="-3.816032913812814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6841901906871921E-2"/>
                  <c:y val="-6.87903964706611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'Purba Medinipur'!$AB$544:$AB$550</c:f>
              <c:numCache>
                <c:formatCode>0.0%</c:formatCode>
                <c:ptCount val="7"/>
                <c:pt idx="0">
                  <c:v>8.6757990867580001E-2</c:v>
                </c:pt>
                <c:pt idx="1">
                  <c:v>0.47945205479452052</c:v>
                </c:pt>
                <c:pt idx="2">
                  <c:v>0.33789954337899564</c:v>
                </c:pt>
                <c:pt idx="3">
                  <c:v>6.8493150684931503E-2</c:v>
                </c:pt>
                <c:pt idx="4">
                  <c:v>0</c:v>
                </c:pt>
                <c:pt idx="5">
                  <c:v>2.7397260273972612E-2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65253840587633"/>
          <c:y val="0.3777723780153675"/>
          <c:w val="0.63162054571464088"/>
          <c:h val="0.54720592293939063"/>
        </c:manualLayout>
      </c:layout>
      <c:pie3DChart>
        <c:varyColors val="1"/>
        <c:ser>
          <c:idx val="0"/>
          <c:order val="0"/>
          <c:tx>
            <c:strRef>
              <c:f>'Purba Medinipur'!$AF$580</c:f>
              <c:strCache>
                <c:ptCount val="1"/>
                <c:pt idx="0">
                  <c:v>West Bengal - Purba Medinipur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412479899571602E-2"/>
                  <c:y val="-1.673793019773797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453004266305714E-2"/>
                  <c:y val="2.891039460930385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189946923482118E-2"/>
                  <c:y val="-3.257256680706040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5599706002230875E-2"/>
                  <c:y val="1.313475540409556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'Purba Medinipur'!$AF$581:$AF$586</c:f>
              <c:numCache>
                <c:formatCode>0.0%</c:formatCode>
                <c:ptCount val="6"/>
                <c:pt idx="0">
                  <c:v>0</c:v>
                </c:pt>
                <c:pt idx="1">
                  <c:v>3.333333333333334E-2</c:v>
                </c:pt>
                <c:pt idx="2">
                  <c:v>6.666666666666668E-2</c:v>
                </c:pt>
                <c:pt idx="3">
                  <c:v>0.4</c:v>
                </c:pt>
                <c:pt idx="4">
                  <c:v>0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40312724471256"/>
          <c:y val="0.33390956414931322"/>
          <c:w val="0.70223577235772361"/>
          <c:h val="0.61554325296966761"/>
        </c:manualLayout>
      </c:layout>
      <c:pie3DChart>
        <c:varyColors val="1"/>
        <c:ser>
          <c:idx val="0"/>
          <c:order val="0"/>
          <c:tx>
            <c:strRef>
              <c:f>'Purba Medinipur'!$AI$580</c:f>
              <c:strCache>
                <c:ptCount val="1"/>
                <c:pt idx="0">
                  <c:v>West Bengal - Purba Medinipur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506725487369456E-2"/>
                  <c:y val="1.189557941539488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4139026425928514E-2"/>
                  <c:y val="8.906762029384794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579038064415686E-2"/>
                  <c:y val="-1.684057496184807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'Purba Medinipur'!$AI$581:$AI$585</c:f>
              <c:numCache>
                <c:formatCode>0.0%</c:formatCode>
                <c:ptCount val="5"/>
                <c:pt idx="0">
                  <c:v>0</c:v>
                </c:pt>
                <c:pt idx="1">
                  <c:v>6.666666666666668E-2</c:v>
                </c:pt>
                <c:pt idx="2">
                  <c:v>0.13333333333333341</c:v>
                </c:pt>
                <c:pt idx="3">
                  <c:v>0.8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33713838702943"/>
          <c:y val="0.3430641374536213"/>
          <c:w val="0.52783192906755427"/>
          <c:h val="0.49657940906077536"/>
        </c:manualLayout>
      </c:layout>
      <c:pie3DChart>
        <c:varyColors val="1"/>
        <c:ser>
          <c:idx val="0"/>
          <c:order val="0"/>
          <c:tx>
            <c:strRef>
              <c:f>'Purba Medinipur'!$AB$636</c:f>
              <c:strCache>
                <c:ptCount val="1"/>
                <c:pt idx="0">
                  <c:v>West Bengal - Purba Medinipur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7692394169348971"/>
                  <c:y val="5.7086765583851907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501824881164737"/>
                  <c:y val="-0.1051086050137412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966049425006727"/>
                  <c:y val="-0.1148811638579899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785316744561502E-2"/>
                  <c:y val="-0.1365770160999866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5679606299016438E-2"/>
                  <c:y val="-3.376199074803221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1693268617524839"/>
                  <c:y val="-6.80750950164149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4759912903965168E-2"/>
                  <c:y val="-0.1251091177910530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1674817387318265"/>
                  <c:y val="-5.89293453909255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3177331425823868"/>
                  <c:y val="-9.078844395282949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2590066916461551E-2"/>
                  <c:y val="6.82020684460040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6470461838184733E-2"/>
                  <c:y val="6.38693443409530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1.0715727112377779E-3"/>
                  <c:y val="-7.96157588676899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'Purba Medinipur'!$AB$637:$AB$649</c:f>
              <c:numCache>
                <c:formatCode>0.0%</c:formatCode>
                <c:ptCount val="13"/>
                <c:pt idx="0">
                  <c:v>7.8915273692517431E-4</c:v>
                </c:pt>
                <c:pt idx="1">
                  <c:v>5.3088456847693545E-3</c:v>
                </c:pt>
                <c:pt idx="2">
                  <c:v>4.3905588636200567E-2</c:v>
                </c:pt>
                <c:pt idx="3">
                  <c:v>7.1741157902288578E-5</c:v>
                </c:pt>
                <c:pt idx="4">
                  <c:v>8.8959035798837904E-3</c:v>
                </c:pt>
                <c:pt idx="5">
                  <c:v>9.3263505272975157E-4</c:v>
                </c:pt>
                <c:pt idx="6">
                  <c:v>0.15015424348948991</c:v>
                </c:pt>
                <c:pt idx="7">
                  <c:v>0.13623645885644611</c:v>
                </c:pt>
                <c:pt idx="8">
                  <c:v>4.4694741373125783E-2</c:v>
                </c:pt>
                <c:pt idx="9">
                  <c:v>3.1350886003300091E-2</c:v>
                </c:pt>
                <c:pt idx="10">
                  <c:v>2.2957170528732358E-3</c:v>
                </c:pt>
                <c:pt idx="11">
                  <c:v>0.12604921443432107</c:v>
                </c:pt>
                <c:pt idx="12">
                  <c:v>0.44931487194203351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70390772996889"/>
          <c:y val="0.40541599442617926"/>
          <c:w val="0.53289590631528383"/>
          <c:h val="0.47153974027030071"/>
        </c:manualLayout>
      </c:layout>
      <c:pie3DChart>
        <c:varyColors val="1"/>
        <c:ser>
          <c:idx val="0"/>
          <c:order val="0"/>
          <c:tx>
            <c:strRef>
              <c:f>'Purba Medinipur'!$AB$666</c:f>
              <c:strCache>
                <c:ptCount val="1"/>
                <c:pt idx="0">
                  <c:v>West Bengal - Purba Medinipur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layout>
                <c:manualLayout>
                  <c:x val="-0.30148737611874016"/>
                  <c:y val="-6.943019879837590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7737556728367163"/>
                  <c:y val="-0.1611124817732734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0158991925632891"/>
                  <c:y val="-0.1575332054459335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82619361783343E-2"/>
                  <c:y val="-0.1585512686171344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3770130849171782E-2"/>
                  <c:y val="-8.34883413632575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410618952658251"/>
                  <c:y val="-9.84825383800806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0207979109974237"/>
                  <c:y val="-6.634898105898902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7733151239806231E-2"/>
                  <c:y val="-6.69703992415464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204970438555604"/>
                  <c:y val="-4.912668799355394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6.6810004217562127E-2"/>
                  <c:y val="0.137450309646443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0.15931309499126775"/>
                  <c:y val="0.1125531555107086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6.0615209533353996E-2"/>
                  <c:y val="3.04275449500186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637485901666416E-2"/>
                  <c:y val="-3.44924052995651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'Purba Medinipur'!$AB$667:$AB$680</c:f>
              <c:numCache>
                <c:formatCode>0.0%</c:formatCode>
                <c:ptCount val="14"/>
                <c:pt idx="0">
                  <c:v>5.9988002399520113E-4</c:v>
                </c:pt>
                <c:pt idx="1">
                  <c:v>4.0355565250586268E-3</c:v>
                </c:pt>
                <c:pt idx="2">
                  <c:v>3.3375143153187542E-2</c:v>
                </c:pt>
                <c:pt idx="3">
                  <c:v>5.4534547635927413E-5</c:v>
                </c:pt>
                <c:pt idx="4">
                  <c:v>6.762283906854993E-3</c:v>
                </c:pt>
                <c:pt idx="5">
                  <c:v>7.0894911926705668E-4</c:v>
                </c:pt>
                <c:pt idx="6">
                  <c:v>0.11414080820199596</c:v>
                </c:pt>
                <c:pt idx="7">
                  <c:v>0.10356110596062613</c:v>
                </c:pt>
                <c:pt idx="8">
                  <c:v>3.3975023177182748E-2</c:v>
                </c:pt>
                <c:pt idx="9">
                  <c:v>2.3831597316900266E-2</c:v>
                </c:pt>
                <c:pt idx="10">
                  <c:v>1.7451055243496768E-3</c:v>
                </c:pt>
                <c:pt idx="11">
                  <c:v>9.5817200196324365E-2</c:v>
                </c:pt>
                <c:pt idx="12">
                  <c:v>0.34154987184381336</c:v>
                </c:pt>
                <c:pt idx="13">
                  <c:v>0.23984294050280869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917340147"/>
          <c:y val="0.25342226357051362"/>
          <c:w val="0.65000000000001168"/>
          <c:h val="0.6169014084507195"/>
        </c:manualLayout>
      </c:layout>
      <c:pie3DChart>
        <c:varyColors val="1"/>
        <c:ser>
          <c:idx val="0"/>
          <c:order val="0"/>
          <c:tx>
            <c:strRef>
              <c:f>'Purba Medinipur'!$AI$98</c:f>
              <c:strCache>
                <c:ptCount val="1"/>
                <c:pt idx="0">
                  <c:v>West Bengal - Purba Medinipur-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8835432590414382E-2"/>
                  <c:y val="-0.11423607675533567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616644007538708E-2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8602519108497302E-3"/>
                  <c:y val="-1.2239579652357399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'Purba Medinipur'!$AJ$98:$AL$98</c:f>
              <c:numCache>
                <c:formatCode>0.0%</c:formatCode>
                <c:ptCount val="3"/>
                <c:pt idx="0">
                  <c:v>0.4271034139667933</c:v>
                </c:pt>
                <c:pt idx="1">
                  <c:v>6.5823020956408268E-2</c:v>
                </c:pt>
                <c:pt idx="2">
                  <c:v>0.50707356507679857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9"/>
          <c:h val="0.61690140845071983"/>
        </c:manualLayout>
      </c:layout>
      <c:pie3DChart>
        <c:varyColors val="1"/>
        <c:ser>
          <c:idx val="0"/>
          <c:order val="0"/>
          <c:tx>
            <c:strRef>
              <c:f>'Purba Medinipur'!$AI$103</c:f>
              <c:strCache>
                <c:ptCount val="1"/>
                <c:pt idx="0">
                  <c:v>West Bengal - Purba Medinipur-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1487590339782332E-2"/>
                  <c:y val="2.046325588769765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6123666388932799E-2"/>
                  <c:y val="-9.003832590586978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'Purba Medinipur'!$AJ$102:$AK$102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'Purba Medinipur'!$AJ$103:$AK$103</c:f>
              <c:numCache>
                <c:formatCode>0%</c:formatCode>
                <c:ptCount val="2"/>
                <c:pt idx="0">
                  <c:v>0.15073689447173697</c:v>
                </c:pt>
                <c:pt idx="1">
                  <c:v>0.84926310552826278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Medinipur'!$AA$153</c:f>
              <c:strCache>
                <c:ptCount val="1"/>
                <c:pt idx="0">
                  <c:v>West Bengal - Purba Medinipur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'Purba Medinipur'!$AB$153:$AD$153</c:f>
              <c:numCache>
                <c:formatCode>0%</c:formatCode>
                <c:ptCount val="3"/>
                <c:pt idx="0">
                  <c:v>0.28671133445002778</c:v>
                </c:pt>
                <c:pt idx="1">
                  <c:v>0.45940045137866775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62133472"/>
        <c:axId val="-1662129664"/>
      </c:barChart>
      <c:catAx>
        <c:axId val="-1662133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62129664"/>
        <c:crosses val="autoZero"/>
        <c:auto val="1"/>
        <c:lblAlgn val="ctr"/>
        <c:lblOffset val="100"/>
        <c:noMultiLvlLbl val="0"/>
      </c:catAx>
      <c:valAx>
        <c:axId val="-166212966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6213347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Medinipur'!$AD$172</c:f>
              <c:strCache>
                <c:ptCount val="1"/>
                <c:pt idx="0">
                  <c:v>West Bengal - Purba Medinipur-ANC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'Purba Medinipur'!$AD$173:$AD$180</c:f>
              <c:numCache>
                <c:formatCode>_(* #,##0_);_(* \(#,##0\);_(* "-"??_);_(@_)</c:formatCode>
                <c:ptCount val="8"/>
                <c:pt idx="0">
                  <c:v>93393.77668410787</c:v>
                </c:pt>
                <c:pt idx="1">
                  <c:v>86712</c:v>
                </c:pt>
                <c:pt idx="2">
                  <c:v>75903</c:v>
                </c:pt>
                <c:pt idx="3">
                  <c:v>38396</c:v>
                </c:pt>
                <c:pt idx="4">
                  <c:v>77131</c:v>
                </c:pt>
                <c:pt idx="5">
                  <c:v>81082</c:v>
                </c:pt>
                <c:pt idx="6">
                  <c:v>78219</c:v>
                </c:pt>
                <c:pt idx="7">
                  <c:v>77554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62122592"/>
        <c:axId val="-1662129120"/>
      </c:barChart>
      <c:catAx>
        <c:axId val="-1662122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62129120"/>
        <c:crosses val="autoZero"/>
        <c:auto val="1"/>
        <c:lblAlgn val="ctr"/>
        <c:lblOffset val="100"/>
        <c:noMultiLvlLbl val="0"/>
      </c:catAx>
      <c:valAx>
        <c:axId val="-1662129120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6212259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Medinipur'!$AG$172</c:f>
              <c:strCache>
                <c:ptCount val="1"/>
                <c:pt idx="0">
                  <c:v>West Bengal - Purba Medinipur-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'Purba Medinipur'!$AG$173:$AG$179</c:f>
              <c:numCache>
                <c:formatCode>0%</c:formatCode>
                <c:ptCount val="7"/>
                <c:pt idx="0">
                  <c:v>0.92845586803167734</c:v>
                </c:pt>
                <c:pt idx="1">
                  <c:v>0.87534597287572702</c:v>
                </c:pt>
                <c:pt idx="2">
                  <c:v>0.44279915121321139</c:v>
                </c:pt>
                <c:pt idx="3">
                  <c:v>0.88950779592213247</c:v>
                </c:pt>
                <c:pt idx="4">
                  <c:v>0.93507242365531873</c:v>
                </c:pt>
                <c:pt idx="5">
                  <c:v>0.90205507888181569</c:v>
                </c:pt>
                <c:pt idx="6">
                  <c:v>0.89438601346987778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65808"/>
        <c:axId val="-1608674512"/>
      </c:barChart>
      <c:catAx>
        <c:axId val="-160866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4512"/>
        <c:crosses val="autoZero"/>
        <c:auto val="1"/>
        <c:lblAlgn val="ctr"/>
        <c:lblOffset val="100"/>
        <c:noMultiLvlLbl val="0"/>
      </c:catAx>
      <c:valAx>
        <c:axId val="-160867451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580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West Bengal - Purba Medinipur- Management of Complications (Reflecting Quality of ANC ) against Reported ANC Registration- Apr'15 to Mar'16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'Purba Medinipur'!$AA$220</c:f>
              <c:strCache>
                <c:ptCount val="1"/>
                <c:pt idx="0">
                  <c:v>West Bengal - Purba Medinipur-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'Purba Medinipur'!$AA$221:$AA$224</c:f>
              <c:numCache>
                <c:formatCode>0.0%</c:formatCode>
                <c:ptCount val="4"/>
                <c:pt idx="0">
                  <c:v>1.2235907371528736E-2</c:v>
                </c:pt>
                <c:pt idx="1">
                  <c:v>2.8139127225758841E-3</c:v>
                </c:pt>
                <c:pt idx="2">
                  <c:v>0.73546913921948553</c:v>
                </c:pt>
                <c:pt idx="3">
                  <c:v>6.1121874711689273E-4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75600"/>
        <c:axId val="-1608666896"/>
      </c:barChart>
      <c:catAx>
        <c:axId val="-1608675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6896"/>
        <c:crosses val="autoZero"/>
        <c:auto val="1"/>
        <c:lblAlgn val="ctr"/>
        <c:lblOffset val="100"/>
        <c:noMultiLvlLbl val="0"/>
      </c:catAx>
      <c:valAx>
        <c:axId val="-1608666896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560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92"/>
          <c:w val="0.84225977370806182"/>
          <c:h val="0.6714360704912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'Purba Medinipur'!$Z$228</c:f>
              <c:strCache>
                <c:ptCount val="1"/>
                <c:pt idx="0">
                  <c:v>West Bengal - Purba Medinipur-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'Purba Medinipur'!$AA$227:$AB$227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'Purba Medinipur'!$AA$228:$AB$228</c:f>
              <c:numCache>
                <c:formatCode>0%</c:formatCode>
                <c:ptCount val="2"/>
                <c:pt idx="0">
                  <c:v>0.91690422272545624</c:v>
                </c:pt>
                <c:pt idx="1">
                  <c:v>1.3448781137604902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608675056"/>
        <c:axId val="-1608664176"/>
      </c:barChart>
      <c:catAx>
        <c:axId val="-1608675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4176"/>
        <c:crosses val="autoZero"/>
        <c:auto val="1"/>
        <c:lblAlgn val="ctr"/>
        <c:lblOffset val="100"/>
        <c:noMultiLvlLbl val="0"/>
      </c:catAx>
      <c:valAx>
        <c:axId val="-1608664176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5056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7A49-E9E4-4231-864C-060DC7AA7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2661</Words>
  <Characters>15168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17794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2016-08-10T11:18:00Z</dcterms:created>
  <dcterms:modified xsi:type="dcterms:W3CDTF">2016-08-10T11:18:00Z</dcterms:modified>
</cp:coreProperties>
</file>