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9D0" w:rsidRDefault="00900EF8" w:rsidP="000A2D9C">
      <w:pPr>
        <w:rPr>
          <w:noProof/>
          <w:lang w:val="en-US" w:eastAsia="en-US"/>
        </w:rPr>
      </w:pPr>
      <w:bookmarkStart w:id="0" w:name="_GoBack"/>
      <w:bookmarkEnd w:id="0"/>
      <w:r>
        <w:rPr>
          <w:noProof/>
          <w:lang w:val="en-IN" w:eastAsia="en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-126461</wp:posOffset>
            </wp:positionH>
            <wp:positionV relativeFrom="paragraph">
              <wp:posOffset>-595657</wp:posOffset>
            </wp:positionV>
            <wp:extent cx="7227651" cy="10554511"/>
            <wp:effectExtent l="0" t="0" r="0" b="0"/>
            <wp:wrapNone/>
            <wp:docPr id="73" name="Picture 7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Untitled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651" cy="1055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28D5">
        <w:rPr>
          <w:noProof/>
          <w:lang w:val="en-US" w:eastAsia="en-US"/>
        </w:rPr>
        <w:t xml:space="preserve">         </w:t>
      </w:r>
      <w:r w:rsidR="00C339D0">
        <w:rPr>
          <w:noProof/>
          <w:lang w:val="en-IN" w:eastAsia="en-IN"/>
        </w:rPr>
        <w:drawing>
          <wp:inline distT="0" distB="0" distL="0" distR="0">
            <wp:extent cx="1166649" cy="945931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M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85" cy="96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8D5">
        <w:rPr>
          <w:noProof/>
          <w:lang w:val="en-US" w:eastAsia="en-US"/>
        </w:rPr>
        <w:t xml:space="preserve">                                                                                                       </w:t>
      </w:r>
      <w:r w:rsidR="001005AE">
        <w:rPr>
          <w:noProof/>
          <w:lang w:val="en-US" w:eastAsia="en-US"/>
        </w:rPr>
        <w:t>.</w:t>
      </w:r>
      <w:r w:rsidR="008B616A">
        <w:rPr>
          <w:noProof/>
          <w:lang w:val="en-IN" w:eastAsia="en-IN"/>
        </w:rPr>
        <w:drawing>
          <wp:inline distT="0" distB="0" distL="0" distR="0">
            <wp:extent cx="1119352" cy="872053"/>
            <wp:effectExtent l="0" t="0" r="508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SRC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970" cy="88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C81029" w:rsidP="007D5AC1">
      <w:pPr>
        <w:rPr>
          <w:lang w:val="en-US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ge">
                  <wp:posOffset>2755265</wp:posOffset>
                </wp:positionV>
                <wp:extent cx="6483985" cy="2727325"/>
                <wp:effectExtent l="0" t="0" r="0" b="0"/>
                <wp:wrapNone/>
                <wp:docPr id="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985" cy="272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182D" w:rsidRPr="000E6E56" w:rsidRDefault="00BC182D" w:rsidP="000E6E56">
                            <w:pPr>
                              <w:pStyle w:val="My"/>
                              <w:jc w:val="center"/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</w:pPr>
                            <w:r w:rsidRPr="000E6E56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HMIS Data Analysis – 2015 – 16</w:t>
                            </w:r>
                          </w:p>
                          <w:p w:rsidR="00BC182D" w:rsidRPr="002F1648" w:rsidRDefault="00A85BD1" w:rsidP="000A2D9C">
                            <w:pPr>
                              <w:pStyle w:val="My"/>
                              <w:jc w:val="center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  <w:r w:rsidRPr="00A85BD1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West Bengal</w:t>
                            </w:r>
                            <w:r w:rsidR="000A2D9C" w:rsidRPr="00781004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 xml:space="preserve"> </w:t>
                            </w:r>
                            <w:r w:rsidR="00DC25BD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-</w:t>
                            </w:r>
                            <w:r w:rsidR="00C861C3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 xml:space="preserve"> </w:t>
                            </w:r>
                            <w:r w:rsidR="00C861C3" w:rsidRPr="00C861C3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Nadia</w:t>
                            </w:r>
                          </w:p>
                          <w:p w:rsidR="00BC182D" w:rsidRDefault="00BC182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  <w:r w:rsidRPr="002F1648">
                              <w:rPr>
                                <w:rStyle w:val="sowc"/>
                                <w:color w:val="C0C0C0"/>
                                <w:lang w:val="en-US"/>
                              </w:rPr>
                              <w:t xml:space="preserve"> </w:t>
                            </w:r>
                          </w:p>
                          <w:p w:rsidR="00BC182D" w:rsidRDefault="00BC182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BC182D" w:rsidRDefault="00BC182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BC182D" w:rsidRDefault="00BC182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BC182D" w:rsidRDefault="00BC182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BC182D" w:rsidRDefault="00BC182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DC25BD" w:rsidRDefault="00DC25B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BC182D" w:rsidRDefault="00BC182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BC182D" w:rsidRPr="00EE6175" w:rsidRDefault="00BC182D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  <w:t>Data downloaded on 17</w:t>
                            </w: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 May 2016 from National Web Portal - https://nrhm-mis.nic.in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pt;margin-top:216.95pt;width:510.55pt;height:214.7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" filled="f" fillcolor="#fffffe" stroked="f" strokecolor="#212120" insetpen="t">
                <v:textbox inset="2.88pt,2.88pt,2.88pt,2.88pt">
                  <w:txbxContent>
                    <w:p w:rsidR="00BC182D" w:rsidRPr="000E6E56" w:rsidRDefault="00BC182D" w:rsidP="000E6E56">
                      <w:pPr>
                        <w:pStyle w:val="My"/>
                        <w:jc w:val="center"/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</w:pPr>
                      <w:r w:rsidRPr="000E6E56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HMIS Data Analysis – 2015 – 16</w:t>
                      </w:r>
                    </w:p>
                    <w:p w:rsidR="00BC182D" w:rsidRPr="002F1648" w:rsidRDefault="00A85BD1" w:rsidP="000A2D9C">
                      <w:pPr>
                        <w:pStyle w:val="My"/>
                        <w:jc w:val="center"/>
                        <w:rPr>
                          <w:rStyle w:val="sowc"/>
                          <w:color w:val="C0C0C0"/>
                          <w:lang w:val="en-US"/>
                        </w:rPr>
                      </w:pPr>
                      <w:r w:rsidRPr="00A85BD1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West Bengal</w:t>
                      </w:r>
                      <w:r w:rsidR="000A2D9C" w:rsidRPr="00781004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 xml:space="preserve"> </w:t>
                      </w:r>
                      <w:r w:rsidR="00DC25BD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-</w:t>
                      </w:r>
                      <w:r w:rsidR="00C861C3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 xml:space="preserve"> </w:t>
                      </w:r>
                      <w:r w:rsidR="00C861C3" w:rsidRPr="00C861C3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Nadia</w:t>
                      </w:r>
                    </w:p>
                    <w:p w:rsidR="00BC182D" w:rsidRDefault="00BC182D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  <w:r w:rsidRPr="002F1648">
                        <w:rPr>
                          <w:rStyle w:val="sowc"/>
                          <w:color w:val="C0C0C0"/>
                          <w:lang w:val="en-US"/>
                        </w:rPr>
                        <w:t xml:space="preserve"> </w:t>
                      </w:r>
                    </w:p>
                    <w:p w:rsidR="00BC182D" w:rsidRDefault="00BC182D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BC182D" w:rsidRDefault="00BC182D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BC182D" w:rsidRDefault="00BC182D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BC182D" w:rsidRDefault="00BC182D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BC182D" w:rsidRDefault="00BC182D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DC25BD" w:rsidRDefault="00DC25BD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BC182D" w:rsidRDefault="00BC182D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BC182D" w:rsidRPr="00EE6175" w:rsidRDefault="00BC182D" w:rsidP="004F6FD5">
                      <w:pPr>
                        <w:pStyle w:val="My"/>
                        <w:jc w:val="both"/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</w:pP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  <w:t>Data downloaded on 17</w:t>
                      </w: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vertAlign w:val="superscript"/>
                          <w:lang w:val="en-US"/>
                        </w:rPr>
                        <w:t>th</w:t>
                      </w: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  <w:t xml:space="preserve"> May 2016 from National Web Portal - https://nrhm-mis.nic.in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F0441F" w:rsidP="00F0441F">
      <w:pPr>
        <w:tabs>
          <w:tab w:val="left" w:pos="3153"/>
        </w:tabs>
        <w:rPr>
          <w:lang w:val="en-US"/>
        </w:rPr>
      </w:pPr>
      <w:r w:rsidRPr="00967D7F">
        <w:rPr>
          <w:lang w:val="en-US"/>
        </w:rPr>
        <w:tab/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4A73BF">
      <w:pPr>
        <w:pStyle w:val="My"/>
        <w:jc w:val="right"/>
        <w:rPr>
          <w:rStyle w:val="sowc"/>
          <w:color w:val="333333"/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1C1D8C" w:rsidRDefault="001C1D8C" w:rsidP="009344D7">
      <w:pPr>
        <w:jc w:val="center"/>
        <w:rPr>
          <w:lang w:val="en-US"/>
        </w:rPr>
      </w:pPr>
    </w:p>
    <w:p w:rsidR="001C1D8C" w:rsidRDefault="001C1D8C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tbl>
      <w:tblPr>
        <w:tblW w:w="10420" w:type="dxa"/>
        <w:jc w:val="center"/>
        <w:tblLook w:val="04A0" w:firstRow="1" w:lastRow="0" w:firstColumn="1" w:lastColumn="0" w:noHBand="0" w:noVBand="1"/>
      </w:tblPr>
      <w:tblGrid>
        <w:gridCol w:w="1620"/>
        <w:gridCol w:w="8800"/>
      </w:tblGrid>
      <w:tr w:rsidR="00AF399A" w:rsidRPr="00AF399A" w:rsidTr="00AF399A">
        <w:trPr>
          <w:trHeight w:val="630"/>
          <w:jc w:val="center"/>
        </w:trPr>
        <w:tc>
          <w:tcPr>
            <w:tcW w:w="10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AF399A" w:rsidRPr="00AF399A" w:rsidRDefault="00AF399A" w:rsidP="00AF399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lastRenderedPageBreak/>
              <w:t>Summary - West Bengal - Nadia - Apr'15 to Mar'16</w:t>
            </w:r>
          </w:p>
        </w:tc>
      </w:tr>
      <w:tr w:rsidR="00AF399A" w:rsidRPr="00AF399A" w:rsidTr="00AF399A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8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Proportion of ANC registration against Estimated pregnancy :  94% -  Total reported : 88866</w:t>
            </w:r>
          </w:p>
        </w:tc>
      </w:tr>
      <w:tr w:rsidR="00AF399A" w:rsidRPr="00AF399A" w:rsidTr="00AF399A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ANC registration in first trimester against reported ANC registration  : 81% - Total reported  : 71673</w:t>
            </w:r>
          </w:p>
        </w:tc>
      </w:tr>
      <w:tr w:rsidR="00AF399A" w:rsidRPr="00AF399A" w:rsidTr="00AF399A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3 ANC Check up against reported ANC registration : 92 % - Total reported  : 81941</w:t>
            </w:r>
          </w:p>
        </w:tc>
      </w:tr>
      <w:tr w:rsidR="00AF399A" w:rsidRPr="00AF399A" w:rsidTr="00AF399A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Deliveries (Home + Pub + Pvt) against Estimated Deliveries : 77% Total reported :65986 , Home Deliveries : 1786, Institutional Deliveries (Pub) : 43706, Institutional Deliveries (Pvt) : 20494</w:t>
            </w:r>
          </w:p>
        </w:tc>
      </w:tr>
      <w:tr w:rsidR="00AF399A" w:rsidRPr="00AF399A" w:rsidTr="00AF399A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Institutional Deliveries ( Pub + Pvt) against Estimated Deliveries : 75%  - Total reported : 64200</w:t>
            </w:r>
          </w:p>
        </w:tc>
      </w:tr>
      <w:tr w:rsidR="00AF399A" w:rsidRPr="00AF399A" w:rsidTr="00AF399A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C-Section Deliveries ( pub + Pvt) against total Institutional Deliveries(Pub + Pvt) : 45.60% -  Reported C-Section Deliveries :29272; in public facility : 11345 and in private facility : 17927</w:t>
            </w:r>
          </w:p>
        </w:tc>
      </w:tr>
      <w:tr w:rsidR="00AF399A" w:rsidRPr="00AF399A" w:rsidTr="00AF399A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Percentage  Newborn visited within 24 hours of Home deliveries : 95% -Total Visited: 1699 Total Home Deliveries : 1786</w:t>
            </w:r>
          </w:p>
        </w:tc>
      </w:tr>
      <w:tr w:rsidR="00AF399A" w:rsidRPr="00AF399A" w:rsidTr="00AF399A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Percentage PNC Visits within 48 hrs of delivery against total deliveries is 90 %  </w:t>
            </w:r>
          </w:p>
        </w:tc>
      </w:tr>
      <w:tr w:rsidR="00AF399A" w:rsidRPr="00AF399A" w:rsidTr="00AF399A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Sex Ratio at Birth  : 963; Male Live Births : 33312 and Female Live Births : 32076</w:t>
            </w:r>
          </w:p>
        </w:tc>
      </w:tr>
      <w:tr w:rsidR="00AF399A" w:rsidRPr="00AF399A" w:rsidTr="00AF399A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Percentage Newborn weighed less than 2.5 kg against total live births : 16 % </w:t>
            </w:r>
          </w:p>
        </w:tc>
      </w:tr>
      <w:tr w:rsidR="00AF399A" w:rsidRPr="00AF399A" w:rsidTr="00AF399A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11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Measles (72,449 ) given is less than BCG (74,050) by   2.2%</w:t>
            </w:r>
          </w:p>
        </w:tc>
      </w:tr>
      <w:tr w:rsidR="00AF399A" w:rsidRPr="00AF399A" w:rsidTr="00AF399A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Percentage fully immunised infants ( 0 to 11 months) against Estimated live births: 83.68%  Total fully immunised infants ( BCG,3 doses of OPV, DPT &amp; Measles) : 72045</w:t>
            </w:r>
          </w:p>
        </w:tc>
      </w:tr>
      <w:tr w:rsidR="00AF399A" w:rsidRPr="00AF399A" w:rsidTr="00AF399A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13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Total sterilisations reported : 7952 ; Male sterilisation :0.21%  ( 17 ) ; Female sterilisation : 99.79%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                  </w:t>
            </w: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 ( 7935 )</w:t>
            </w:r>
          </w:p>
        </w:tc>
      </w:tr>
      <w:tr w:rsidR="00AF399A" w:rsidRPr="00AF399A" w:rsidTr="00AF399A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14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Total IUD Inserted ( Pub + Pvt): 15153</w:t>
            </w:r>
          </w:p>
        </w:tc>
      </w:tr>
      <w:tr w:rsidR="00AF399A" w:rsidRPr="00AF399A" w:rsidTr="00AF399A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15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Deaths due to sterilisations - Male: 0; Female: 0</w:t>
            </w:r>
          </w:p>
        </w:tc>
      </w:tr>
      <w:tr w:rsidR="00AF399A" w:rsidRPr="00AF399A" w:rsidTr="00AF399A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16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Total OPD reported = 6104184 which is 1,134.4 OPD per 1000 population ; Total IPD reported = 363106 which is 67.5 IPD per 1000 population</w:t>
            </w:r>
          </w:p>
        </w:tc>
      </w:tr>
      <w:tr w:rsidR="00AF399A" w:rsidRPr="00AF399A" w:rsidTr="00AF399A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17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399A" w:rsidRPr="00AF399A" w:rsidRDefault="00AF399A" w:rsidP="00AF399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3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Infant deaths = 930; Under 5 deaths = 995; Maternal Deaths = 55 and Deaths due to other causes = 17251</w:t>
            </w:r>
          </w:p>
        </w:tc>
      </w:tr>
    </w:tbl>
    <w:p w:rsidR="000065AA" w:rsidRDefault="000065AA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60" w:type="dxa"/>
        <w:jc w:val="center"/>
        <w:tblLook w:val="04A0" w:firstRow="1" w:lastRow="0" w:firstColumn="1" w:lastColumn="0" w:noHBand="0" w:noVBand="1"/>
      </w:tblPr>
      <w:tblGrid>
        <w:gridCol w:w="2220"/>
        <w:gridCol w:w="2680"/>
        <w:gridCol w:w="3220"/>
        <w:gridCol w:w="2440"/>
      </w:tblGrid>
      <w:tr w:rsidR="00F25D81" w:rsidRPr="00F25D81" w:rsidTr="00F25D81">
        <w:trPr>
          <w:trHeight w:val="57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West Bengal - Nadia-  Summary -Apr'15 to Mar'16</w:t>
            </w:r>
          </w:p>
        </w:tc>
      </w:tr>
      <w:tr w:rsidR="00F25D81" w:rsidRPr="00F25D81" w:rsidTr="00F25D81">
        <w:trPr>
          <w:trHeight w:val="51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ANC</w:t>
            </w:r>
          </w:p>
        </w:tc>
      </w:tr>
      <w:tr w:rsidR="00F25D81" w:rsidRPr="00F25D81" w:rsidTr="00F25D81">
        <w:trPr>
          <w:trHeight w:val="78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ANC Registration against Estimated Pregnancies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94%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TT2/ Booster given to Pregnant women against ANC Registration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86%</w:t>
            </w:r>
          </w:p>
        </w:tc>
      </w:tr>
      <w:tr w:rsidR="00F25D81" w:rsidRPr="00F25D81" w:rsidTr="00F25D81">
        <w:trPr>
          <w:trHeight w:val="78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 ANC Check ups against ANC Registrations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92%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100 IFA Tablets given to Pregnant women against ANC Registration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83%</w:t>
            </w:r>
          </w:p>
        </w:tc>
      </w:tr>
      <w:tr w:rsidR="00F25D81" w:rsidRPr="00F25D81" w:rsidTr="00F25D81">
        <w:trPr>
          <w:trHeight w:val="52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Deliveries</w:t>
            </w:r>
          </w:p>
        </w:tc>
      </w:tr>
      <w:tr w:rsidR="00F25D81" w:rsidRPr="00F25D81" w:rsidTr="00F25D81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Deliveries against Estimated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76.6%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Home Deliveries( SBA&amp; Non SBA) against Estimated Deliveries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2.1%</w:t>
            </w:r>
          </w:p>
        </w:tc>
      </w:tr>
      <w:tr w:rsidR="00F25D81" w:rsidRPr="00F25D81" w:rsidTr="00F25D81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Institutional Deliveries against Estimated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74.6%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Home Deliveries( SBA&amp; Non SBA)  against Reported Deliveries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2.7%</w:t>
            </w:r>
          </w:p>
        </w:tc>
      </w:tr>
      <w:tr w:rsidR="00F25D81" w:rsidRPr="00F25D81" w:rsidTr="00F25D81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Institutional Deliveries against Reported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97.3%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 Section Deliveries against Institutional Deliveries( Pvt &amp; Pub)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45.6%</w:t>
            </w:r>
          </w:p>
        </w:tc>
      </w:tr>
      <w:tr w:rsidR="00F25D81" w:rsidRPr="00F25D81" w:rsidTr="00F25D81">
        <w:trPr>
          <w:trHeight w:val="55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Births &amp; Neonates Care</w:t>
            </w:r>
          </w:p>
        </w:tc>
      </w:tr>
      <w:tr w:rsidR="00F25D81" w:rsidRPr="00F25D81" w:rsidTr="00F25D81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Reported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75.9%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weighed against Reported Live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98%</w:t>
            </w:r>
          </w:p>
        </w:tc>
      </w:tr>
      <w:tr w:rsidR="00F25D81" w:rsidRPr="00F25D81" w:rsidTr="00F25D81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 against reported 1000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12.8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weighed  less than 2.5 kgs against newborns weighed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16%</w:t>
            </w:r>
          </w:p>
        </w:tc>
      </w:tr>
      <w:tr w:rsidR="00F25D81" w:rsidRPr="00F25D81" w:rsidTr="00F25D81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Sex Ratio at Birth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963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breastfed within one hr of Birth against Reported live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83%</w:t>
            </w:r>
          </w:p>
        </w:tc>
      </w:tr>
      <w:tr w:rsidR="00F25D81" w:rsidRPr="00F25D81" w:rsidTr="00F25D81">
        <w:trPr>
          <w:trHeight w:val="55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Child Immunisation( 0 to 11 mnths)</w:t>
            </w:r>
          </w:p>
        </w:tc>
      </w:tr>
      <w:tr w:rsidR="00F25D81" w:rsidRPr="00F25D81" w:rsidTr="00F25D81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 given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84%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 given against Reported Live Births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111%</w:t>
            </w:r>
          </w:p>
        </w:tc>
      </w:tr>
      <w:tr w:rsidR="00F25D81" w:rsidRPr="00F25D81" w:rsidTr="00F25D81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 Children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84%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 Children against Reported Live Births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110%</w:t>
            </w:r>
          </w:p>
        </w:tc>
      </w:tr>
      <w:tr w:rsidR="00F25D81" w:rsidRPr="00F25D81" w:rsidTr="00F25D81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Required  numbers of VHNDs per thousand population in 12 months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64,574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Immunisation Sessions held as percentage of required VHNDs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36%</w:t>
            </w:r>
          </w:p>
        </w:tc>
      </w:tr>
      <w:tr w:rsidR="00F25D81" w:rsidRPr="00F25D81" w:rsidTr="00F25D81">
        <w:trPr>
          <w:trHeight w:val="51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Family Planning &amp; Abortions</w:t>
            </w:r>
          </w:p>
        </w:tc>
      </w:tr>
      <w:tr w:rsidR="00F25D81" w:rsidRPr="00F25D81" w:rsidTr="00F25D81">
        <w:trPr>
          <w:trHeight w:val="10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Family Planning Methods Users ( Sterilisations(Male &amp;Female)+IUD+ Condom pieces/72 + OCP Cycles/13)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84,074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Total  Sterilisations ( Male &amp; Female)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7,952</w:t>
            </w:r>
          </w:p>
        </w:tc>
      </w:tr>
      <w:tr w:rsidR="00F25D81" w:rsidRPr="00F25D81" w:rsidTr="00F25D81">
        <w:trPr>
          <w:trHeight w:val="51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up to 12 weeks in Public facilities</w:t>
            </w:r>
          </w:p>
        </w:tc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1,546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 (spontaneous/induced)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9,722</w:t>
            </w:r>
          </w:p>
        </w:tc>
      </w:tr>
      <w:tr w:rsidR="00F25D81" w:rsidRPr="00F25D81" w:rsidTr="00F25D81">
        <w:trPr>
          <w:trHeight w:val="51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more  than 12 weeks  in Public facilities</w:t>
            </w:r>
          </w:p>
        </w:tc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43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Abortion Rate against Estimated pregnancies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16.1%</w:t>
            </w:r>
          </w:p>
        </w:tc>
      </w:tr>
    </w:tbl>
    <w:p w:rsidR="00F25D81" w:rsidRDefault="00F25D81" w:rsidP="009344D7">
      <w:pPr>
        <w:jc w:val="center"/>
        <w:rPr>
          <w:lang w:val="en-US"/>
        </w:rPr>
      </w:pPr>
    </w:p>
    <w:p w:rsidR="00AF399A" w:rsidRDefault="00AF399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3580"/>
        <w:gridCol w:w="1760"/>
        <w:gridCol w:w="3560"/>
        <w:gridCol w:w="1620"/>
      </w:tblGrid>
      <w:tr w:rsidR="00F25D81" w:rsidRPr="00F25D81" w:rsidTr="00F25D81">
        <w:trPr>
          <w:trHeight w:val="57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West Bengal - Nadia-  Key Performance Indicators -Apr'15 to Mar'16</w:t>
            </w:r>
          </w:p>
        </w:tc>
      </w:tr>
      <w:tr w:rsidR="00F25D81" w:rsidRPr="00F25D81" w:rsidTr="00F25D81">
        <w:trPr>
          <w:trHeight w:val="60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ANM Related Services</w:t>
            </w:r>
          </w:p>
        </w:tc>
      </w:tr>
      <w:tr w:rsidR="00F25D81" w:rsidRPr="00F25D81" w:rsidTr="00F25D81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% ANC Registration in First Trimester against Reported ANC registration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81%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PNC visits within 48 hours and 14 days against total deliveries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111%</w:t>
            </w:r>
          </w:p>
        </w:tc>
      </w:tr>
      <w:tr w:rsidR="00F25D81" w:rsidRPr="00F25D81" w:rsidTr="00F25D81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Three ANC check ups against estimated pregancies.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87%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DPT3 immunisation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6%</w:t>
            </w:r>
          </w:p>
        </w:tc>
      </w:tr>
      <w:tr w:rsidR="00F25D81" w:rsidRPr="00F25D81" w:rsidTr="00F25D81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Hypertension in pregnancy- detected against ANC Reported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4.2%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Measles Immunization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84%</w:t>
            </w:r>
          </w:p>
        </w:tc>
      </w:tr>
      <w:tr w:rsidR="00F25D81" w:rsidRPr="00F25D81" w:rsidTr="00F25D81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% Severe anaemia (Hb&lt;7) treated gainst Reported ANC registration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0.2%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 Full immunisation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84%</w:t>
            </w:r>
          </w:p>
        </w:tc>
      </w:tr>
      <w:tr w:rsidR="00F25D81" w:rsidRPr="00F25D81" w:rsidTr="00F25D81">
        <w:trPr>
          <w:trHeight w:val="60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ASHA Related Services</w:t>
            </w:r>
          </w:p>
        </w:tc>
      </w:tr>
      <w:tr w:rsidR="00F25D81" w:rsidRPr="00F25D81" w:rsidTr="00F25D81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Newborns weighed at birth against Reported live Births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98%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JSY  Paid to  ASHA  as % of reported Institutional deliveries(Pub &amp; Pvt)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21%</w:t>
            </w:r>
          </w:p>
        </w:tc>
      </w:tr>
      <w:tr w:rsidR="00F25D81" w:rsidRPr="00F25D81" w:rsidTr="00F25D81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of Newborns having weighed less than 2.5 kg against newborns weighed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16%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ASHAs present during immunisation Sessions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86%</w:t>
            </w:r>
          </w:p>
        </w:tc>
      </w:tr>
      <w:tr w:rsidR="00F25D81" w:rsidRPr="00F25D81" w:rsidTr="00F25D81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Newborns visited within 24 hrs of Home deliveries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95%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F25D81" w:rsidRPr="00F25D81" w:rsidTr="00F25D81">
        <w:trPr>
          <w:trHeight w:val="645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Facility Related Services</w:t>
            </w:r>
          </w:p>
        </w:tc>
      </w:tr>
      <w:tr w:rsidR="00F25D81" w:rsidRPr="00F25D81" w:rsidTr="00F25D81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OPD per 1000 population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1,134.36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C- Section against Institutional Deliveries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45.6%</w:t>
            </w:r>
          </w:p>
        </w:tc>
      </w:tr>
      <w:tr w:rsidR="00F25D81" w:rsidRPr="00F25D81" w:rsidTr="00F25D81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IPD per 1000 population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67.48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Abortion Rate against Reported pregnancies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17.2%</w:t>
            </w:r>
          </w:p>
        </w:tc>
      </w:tr>
      <w:tr w:rsidR="00F25D81" w:rsidRPr="00F25D81" w:rsidTr="00F25D81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Major surgeries per lakh population.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671.32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sterilisation done per 1000 eligible couples.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8.7</w:t>
            </w:r>
          </w:p>
        </w:tc>
      </w:tr>
      <w:tr w:rsidR="00F25D81" w:rsidRPr="00F25D81" w:rsidTr="00F25D81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Institutional deliveries against estimated deliveries.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75%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IUD inserted per 1000 eligible couples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16.56</w:t>
            </w:r>
          </w:p>
        </w:tc>
      </w:tr>
      <w:tr w:rsidR="00F25D81" w:rsidRPr="00F25D81" w:rsidTr="00F25D81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Institutional deliveries against Reported deliveries.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97%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</w:tr>
    </w:tbl>
    <w:p w:rsidR="00F25D81" w:rsidRDefault="00F25D81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2000"/>
        <w:gridCol w:w="2100"/>
        <w:gridCol w:w="2140"/>
        <w:gridCol w:w="2320"/>
        <w:gridCol w:w="2140"/>
      </w:tblGrid>
      <w:tr w:rsidR="00F25D81" w:rsidRPr="00F25D81" w:rsidTr="00F25D81">
        <w:trPr>
          <w:trHeight w:val="465"/>
          <w:jc w:val="center"/>
        </w:trPr>
        <w:tc>
          <w:tcPr>
            <w:tcW w:w="107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Demographic Denominators - West Bengal - Nadia</w:t>
            </w:r>
          </w:p>
        </w:tc>
      </w:tr>
      <w:tr w:rsidR="00F25D81" w:rsidRPr="00F25D81" w:rsidTr="00F25D81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Projected Population - 2015 - 16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Pregnancies - 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Deliveries -  Apr'15 to Mar'16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Infants -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Eligible Couple ( 17% of total population)</w:t>
            </w:r>
          </w:p>
        </w:tc>
      </w:tr>
      <w:tr w:rsidR="00F25D81" w:rsidRPr="00F25D81" w:rsidTr="00F25D81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5,381,177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94,709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86,099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83,430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914,800</w:t>
            </w:r>
          </w:p>
        </w:tc>
      </w:tr>
      <w:tr w:rsidR="00F25D81" w:rsidRPr="00F25D81" w:rsidTr="00F25D81">
        <w:trPr>
          <w:trHeight w:val="390"/>
          <w:jc w:val="center"/>
        </w:trPr>
        <w:tc>
          <w:tcPr>
            <w:tcW w:w="10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  <w:t>Population Projection and Estimations provided by Stastistcal Division , MoHFW</w:t>
            </w:r>
          </w:p>
        </w:tc>
      </w:tr>
    </w:tbl>
    <w:p w:rsidR="00F25D81" w:rsidRDefault="00F25D81" w:rsidP="009344D7">
      <w:pPr>
        <w:jc w:val="center"/>
        <w:rPr>
          <w:lang w:val="en-US"/>
        </w:rPr>
      </w:pPr>
    </w:p>
    <w:p w:rsidR="00F25D81" w:rsidRDefault="00F25D81" w:rsidP="009344D7">
      <w:pPr>
        <w:jc w:val="center"/>
        <w:rPr>
          <w:lang w:val="en-US"/>
        </w:rPr>
      </w:pPr>
    </w:p>
    <w:p w:rsidR="00F25D81" w:rsidRDefault="00F25D81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2000"/>
        <w:gridCol w:w="2100"/>
        <w:gridCol w:w="2140"/>
        <w:gridCol w:w="2320"/>
        <w:gridCol w:w="2140"/>
      </w:tblGrid>
      <w:tr w:rsidR="00F25D81" w:rsidRPr="00F25D81" w:rsidTr="00F25D81">
        <w:trPr>
          <w:trHeight w:val="465"/>
          <w:jc w:val="center"/>
        </w:trPr>
        <w:tc>
          <w:tcPr>
            <w:tcW w:w="1070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West Bengal - Nadia- Deliveries - Apr'15 to Mar'16</w:t>
            </w:r>
          </w:p>
        </w:tc>
      </w:tr>
      <w:tr w:rsidR="00F25D81" w:rsidRPr="00F25D81" w:rsidTr="00F25D81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Population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5,381,177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Estimated Deliveries  -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86,099</w:t>
            </w:r>
          </w:p>
        </w:tc>
      </w:tr>
      <w:tr w:rsidR="00F25D81" w:rsidRPr="00F25D81" w:rsidTr="00F25D81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SBA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Non SBA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 Pub &amp; Pvt)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Deliveries Reported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Unreported Deliveries</w:t>
            </w:r>
          </w:p>
        </w:tc>
      </w:tr>
      <w:tr w:rsidR="00F25D81" w:rsidRPr="00F25D81" w:rsidTr="00F25D81">
        <w:trPr>
          <w:trHeight w:val="390"/>
          <w:jc w:val="center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1,786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64,200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65,986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20,113</w:t>
            </w:r>
          </w:p>
        </w:tc>
      </w:tr>
      <w:tr w:rsidR="00F25D81" w:rsidRPr="00F25D81" w:rsidTr="00F25D81">
        <w:trPr>
          <w:trHeight w:val="510"/>
          <w:jc w:val="center"/>
        </w:trPr>
        <w:tc>
          <w:tcPr>
            <w:tcW w:w="2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SBA %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Non SBA%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Deliveries Reported %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Unreported Deliveries %</w:t>
            </w:r>
          </w:p>
        </w:tc>
      </w:tr>
      <w:tr w:rsidR="00F25D81" w:rsidRPr="00F25D81" w:rsidTr="00F25D81">
        <w:trPr>
          <w:trHeight w:val="51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0%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2%</w:t>
            </w: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75%</w:t>
            </w:r>
          </w:p>
        </w:tc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77%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5D81" w:rsidRPr="00F25D81" w:rsidRDefault="00F25D81" w:rsidP="00F25D8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25D81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23%</w:t>
            </w:r>
          </w:p>
        </w:tc>
      </w:tr>
    </w:tbl>
    <w:p w:rsidR="00F25D81" w:rsidRDefault="00F25D81" w:rsidP="009344D7">
      <w:pPr>
        <w:jc w:val="center"/>
        <w:rPr>
          <w:lang w:val="en-US"/>
        </w:rPr>
      </w:pPr>
    </w:p>
    <w:p w:rsidR="00F25D81" w:rsidRDefault="00F25D81" w:rsidP="009344D7">
      <w:pPr>
        <w:jc w:val="center"/>
        <w:rPr>
          <w:lang w:val="en-US"/>
        </w:rPr>
      </w:pPr>
    </w:p>
    <w:p w:rsidR="00F25D81" w:rsidRDefault="00F25D81" w:rsidP="009344D7">
      <w:pPr>
        <w:jc w:val="center"/>
        <w:rPr>
          <w:lang w:val="en-US"/>
        </w:rPr>
      </w:pPr>
    </w:p>
    <w:p w:rsidR="00F25D81" w:rsidRDefault="00F25D81" w:rsidP="009344D7">
      <w:pPr>
        <w:jc w:val="center"/>
        <w:rPr>
          <w:lang w:val="en-US"/>
        </w:rPr>
      </w:pPr>
    </w:p>
    <w:p w:rsidR="00F25D81" w:rsidRDefault="00F25D81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362700" cy="3949430"/>
            <wp:effectExtent l="57150" t="0" r="57150" b="7012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25D81" w:rsidRDefault="00F25D81" w:rsidP="009344D7">
      <w:pPr>
        <w:jc w:val="center"/>
        <w:rPr>
          <w:lang w:val="en-US"/>
        </w:rPr>
      </w:pPr>
    </w:p>
    <w:p w:rsidR="00F25D81" w:rsidRDefault="00F25D81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373846" cy="2723745"/>
            <wp:effectExtent l="57150" t="0" r="65054" b="76605"/>
            <wp:docPr id="6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25D81" w:rsidRDefault="00F25D81" w:rsidP="009344D7">
      <w:pPr>
        <w:jc w:val="center"/>
        <w:rPr>
          <w:lang w:val="en-US"/>
        </w:rPr>
      </w:pPr>
    </w:p>
    <w:p w:rsidR="005A60A4" w:rsidRDefault="005A60A4" w:rsidP="009344D7">
      <w:pPr>
        <w:jc w:val="center"/>
        <w:rPr>
          <w:lang w:val="en-US"/>
        </w:rPr>
      </w:pPr>
    </w:p>
    <w:tbl>
      <w:tblPr>
        <w:tblW w:w="10400" w:type="dxa"/>
        <w:jc w:val="center"/>
        <w:tblLook w:val="04A0" w:firstRow="1" w:lastRow="0" w:firstColumn="1" w:lastColumn="0" w:noHBand="0" w:noVBand="1"/>
      </w:tblPr>
      <w:tblGrid>
        <w:gridCol w:w="2900"/>
        <w:gridCol w:w="2560"/>
        <w:gridCol w:w="2540"/>
        <w:gridCol w:w="2400"/>
      </w:tblGrid>
      <w:tr w:rsidR="005A60A4" w:rsidRPr="005A60A4" w:rsidTr="005A60A4">
        <w:trPr>
          <w:trHeight w:val="465"/>
          <w:jc w:val="center"/>
        </w:trPr>
        <w:tc>
          <w:tcPr>
            <w:tcW w:w="104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West Bengal - Nadia- C sections &amp; Complicated Deliveries Apr'15 to Mar'16</w:t>
            </w:r>
          </w:p>
        </w:tc>
      </w:tr>
      <w:tr w:rsidR="005A60A4" w:rsidRPr="005A60A4" w:rsidTr="005A60A4">
        <w:trPr>
          <w:trHeight w:val="57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Institutional Deliveries (Public)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Institutional  Deliveries (Pvt)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</w:tr>
      <w:tr w:rsidR="005A60A4" w:rsidRPr="005A60A4" w:rsidTr="005A60A4">
        <w:trPr>
          <w:trHeight w:val="42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Deliveries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43,706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20,494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64,200</w:t>
            </w:r>
          </w:p>
        </w:tc>
      </w:tr>
      <w:tr w:rsidR="005A60A4" w:rsidRPr="005A60A4" w:rsidTr="005A60A4">
        <w:trPr>
          <w:trHeight w:val="42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 Section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11,345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17,927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29,272</w:t>
            </w:r>
          </w:p>
        </w:tc>
      </w:tr>
      <w:tr w:rsidR="005A60A4" w:rsidRPr="005A60A4" w:rsidTr="005A60A4">
        <w:trPr>
          <w:trHeight w:val="420"/>
          <w:jc w:val="center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 Section%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26.0%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87.5%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45.6%</w:t>
            </w:r>
          </w:p>
        </w:tc>
      </w:tr>
      <w:tr w:rsidR="005A60A4" w:rsidRPr="005A60A4" w:rsidTr="005A60A4">
        <w:trPr>
          <w:trHeight w:val="495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Complicated Pregnancies  attended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9,950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1,044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10,994</w:t>
            </w:r>
          </w:p>
        </w:tc>
      </w:tr>
      <w:tr w:rsidR="005A60A4" w:rsidRPr="005A60A4" w:rsidTr="005A60A4">
        <w:trPr>
          <w:trHeight w:val="540"/>
          <w:jc w:val="center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Complicated Pregnancies  attended %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22.8%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5.1%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17.1%</w:t>
            </w:r>
          </w:p>
        </w:tc>
      </w:tr>
    </w:tbl>
    <w:p w:rsidR="00F25D81" w:rsidRDefault="00F25D81" w:rsidP="009344D7">
      <w:pPr>
        <w:jc w:val="center"/>
        <w:rPr>
          <w:lang w:val="en-US"/>
        </w:rPr>
      </w:pPr>
    </w:p>
    <w:p w:rsidR="005A60A4" w:rsidRDefault="005A60A4" w:rsidP="009344D7">
      <w:pPr>
        <w:jc w:val="center"/>
        <w:rPr>
          <w:lang w:val="en-US"/>
        </w:rPr>
      </w:pPr>
    </w:p>
    <w:p w:rsidR="005A60A4" w:rsidRDefault="005A60A4" w:rsidP="009344D7">
      <w:pPr>
        <w:jc w:val="center"/>
        <w:rPr>
          <w:lang w:val="en-US"/>
        </w:rPr>
      </w:pPr>
      <w:r w:rsidRPr="005A60A4">
        <w:rPr>
          <w:noProof/>
          <w:lang w:val="en-IN" w:eastAsia="en-IN"/>
        </w:rPr>
        <w:drawing>
          <wp:inline distT="0" distB="0" distL="0" distR="0">
            <wp:extent cx="6403516" cy="3180945"/>
            <wp:effectExtent l="57150" t="0" r="54434" b="76605"/>
            <wp:docPr id="7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2840"/>
        <w:gridCol w:w="1360"/>
        <w:gridCol w:w="1280"/>
        <w:gridCol w:w="1220"/>
        <w:gridCol w:w="1600"/>
        <w:gridCol w:w="1180"/>
        <w:gridCol w:w="1020"/>
      </w:tblGrid>
      <w:tr w:rsidR="005A60A4" w:rsidRPr="005A60A4" w:rsidTr="005A60A4">
        <w:trPr>
          <w:trHeight w:val="630"/>
          <w:jc w:val="center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West Bengal - Nadia-  Facility wise percentage of C sections &amp; Complicated Deliveries Apr'15 to Mar'16</w:t>
            </w:r>
          </w:p>
        </w:tc>
      </w:tr>
      <w:tr w:rsidR="005A60A4" w:rsidRPr="005A60A4" w:rsidTr="005A60A4">
        <w:trPr>
          <w:trHeight w:val="78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PHC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CHC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SDH/DH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State owned institution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Private Facilities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5A60A4" w:rsidRPr="005A60A4" w:rsidTr="005A60A4">
        <w:trPr>
          <w:trHeight w:val="63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Complicated deliveries managed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 xml:space="preserve">                   </w:t>
            </w: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 xml:space="preserve"> ( Reported)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9,421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1,044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10,994</w:t>
            </w:r>
          </w:p>
        </w:tc>
      </w:tr>
      <w:tr w:rsidR="005A60A4" w:rsidRPr="005A60A4" w:rsidTr="005A60A4">
        <w:trPr>
          <w:trHeight w:val="765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Complicated deliveries managed as %ge of total reported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4.8%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85.7%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9.5%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5A60A4" w:rsidRPr="005A60A4" w:rsidTr="005A60A4">
        <w:trPr>
          <w:trHeight w:val="48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 Section (reported 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11,208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17,927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29,272</w:t>
            </w:r>
          </w:p>
        </w:tc>
      </w:tr>
      <w:tr w:rsidR="005A60A4" w:rsidRPr="005A60A4" w:rsidTr="005A60A4">
        <w:trPr>
          <w:trHeight w:val="63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 Section as percentage of total reported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0.5%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38.3%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61.2%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5A60A4" w:rsidRDefault="005A60A4" w:rsidP="009344D7">
      <w:pPr>
        <w:jc w:val="center"/>
        <w:rPr>
          <w:lang w:val="en-US"/>
        </w:rPr>
      </w:pPr>
    </w:p>
    <w:p w:rsidR="005A60A4" w:rsidRDefault="005A60A4" w:rsidP="009344D7">
      <w:pPr>
        <w:jc w:val="center"/>
        <w:rPr>
          <w:lang w:val="en-US"/>
        </w:rPr>
      </w:pPr>
    </w:p>
    <w:p w:rsidR="005A60A4" w:rsidRDefault="005A60A4" w:rsidP="009344D7">
      <w:pPr>
        <w:jc w:val="center"/>
        <w:rPr>
          <w:lang w:val="en-US"/>
        </w:rPr>
      </w:pPr>
    </w:p>
    <w:tbl>
      <w:tblPr>
        <w:tblW w:w="10580" w:type="dxa"/>
        <w:jc w:val="center"/>
        <w:tblLook w:val="04A0" w:firstRow="1" w:lastRow="0" w:firstColumn="1" w:lastColumn="0" w:noHBand="0" w:noVBand="1"/>
      </w:tblPr>
      <w:tblGrid>
        <w:gridCol w:w="2020"/>
        <w:gridCol w:w="2120"/>
        <w:gridCol w:w="1560"/>
        <w:gridCol w:w="1760"/>
        <w:gridCol w:w="1460"/>
        <w:gridCol w:w="1660"/>
      </w:tblGrid>
      <w:tr w:rsidR="005A60A4" w:rsidRPr="005A60A4" w:rsidTr="005A60A4">
        <w:trPr>
          <w:trHeight w:val="405"/>
          <w:jc w:val="center"/>
        </w:trPr>
        <w:tc>
          <w:tcPr>
            <w:tcW w:w="1058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West Bengal - Nadia- Complicated Pregnancies &amp; Deliveries Treated - Apr'15 to Mar'16</w:t>
            </w:r>
          </w:p>
        </w:tc>
      </w:tr>
      <w:tr w:rsidR="005A60A4" w:rsidRPr="005A60A4" w:rsidTr="005A60A4">
        <w:trPr>
          <w:trHeight w:val="585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Deliveries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65,986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5A60A4" w:rsidRPr="005A60A4" w:rsidTr="005A60A4">
        <w:trPr>
          <w:trHeight w:val="495"/>
          <w:jc w:val="center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Pregnancies attended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Pregnancies Rate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 - Section Deliveries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PNC Maternal Complications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Abortions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</w:tr>
      <w:tr w:rsidR="005A60A4" w:rsidRPr="005A60A4" w:rsidTr="005A60A4">
        <w:trPr>
          <w:trHeight w:val="495"/>
          <w:jc w:val="center"/>
        </w:trPr>
        <w:tc>
          <w:tcPr>
            <w:tcW w:w="20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10,994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11.6%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29,272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35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9,722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837</w:t>
            </w:r>
          </w:p>
        </w:tc>
      </w:tr>
      <w:tr w:rsidR="005A60A4" w:rsidRPr="005A60A4" w:rsidTr="005A60A4">
        <w:trPr>
          <w:trHeight w:val="6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Deliveries Treated with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No Of Eclampsia cases Treated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No Of severe anemia cases treated</w:t>
            </w:r>
          </w:p>
        </w:tc>
      </w:tr>
      <w:tr w:rsidR="005A60A4" w:rsidRPr="005A60A4" w:rsidTr="005A60A4">
        <w:trPr>
          <w:trHeight w:val="450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Antibiotics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antihypertensive/Magsulph injection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Oxytocis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Blood Transfusion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5A60A4" w:rsidRPr="005A60A4" w:rsidTr="005A60A4">
        <w:trPr>
          <w:trHeight w:val="52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8,089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5,158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1,602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213</w:t>
            </w:r>
          </w:p>
        </w:tc>
      </w:tr>
    </w:tbl>
    <w:p w:rsidR="005A60A4" w:rsidRDefault="005A60A4" w:rsidP="009344D7">
      <w:pPr>
        <w:jc w:val="center"/>
        <w:rPr>
          <w:lang w:val="en-US"/>
        </w:rPr>
      </w:pPr>
    </w:p>
    <w:p w:rsidR="005A60A4" w:rsidRDefault="005A60A4" w:rsidP="009344D7">
      <w:pPr>
        <w:jc w:val="center"/>
        <w:rPr>
          <w:lang w:val="en-US"/>
        </w:rPr>
      </w:pPr>
    </w:p>
    <w:p w:rsidR="005A60A4" w:rsidRDefault="005A60A4" w:rsidP="009344D7">
      <w:pPr>
        <w:jc w:val="center"/>
        <w:rPr>
          <w:lang w:val="en-US"/>
        </w:rPr>
      </w:pPr>
      <w:r w:rsidRPr="005A60A4">
        <w:rPr>
          <w:noProof/>
          <w:lang w:val="en-IN" w:eastAsia="en-IN"/>
        </w:rPr>
        <w:drawing>
          <wp:inline distT="0" distB="0" distL="0" distR="0">
            <wp:extent cx="6372225" cy="3093396"/>
            <wp:effectExtent l="57150" t="0" r="47625" b="68904"/>
            <wp:docPr id="8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280" w:type="dxa"/>
        <w:jc w:val="center"/>
        <w:tblLook w:val="04A0" w:firstRow="1" w:lastRow="0" w:firstColumn="1" w:lastColumn="0" w:noHBand="0" w:noVBand="1"/>
      </w:tblPr>
      <w:tblGrid>
        <w:gridCol w:w="3180"/>
        <w:gridCol w:w="2220"/>
        <w:gridCol w:w="2220"/>
        <w:gridCol w:w="2660"/>
      </w:tblGrid>
      <w:tr w:rsidR="005A60A4" w:rsidRPr="005A60A4" w:rsidTr="005A60A4">
        <w:trPr>
          <w:trHeight w:val="465"/>
          <w:jc w:val="center"/>
        </w:trPr>
        <w:tc>
          <w:tcPr>
            <w:tcW w:w="102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West Bengal - Nadia - JSY  Paid to Mothers  as % of reported deliveries - Apr'15 to Mar'16</w:t>
            </w:r>
          </w:p>
        </w:tc>
      </w:tr>
      <w:tr w:rsidR="005A60A4" w:rsidRPr="005A60A4" w:rsidTr="005A60A4">
        <w:trPr>
          <w:trHeight w:val="45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Deliveries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JSY Paid to mothers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JSY paid against reported deliveries</w:t>
            </w:r>
          </w:p>
        </w:tc>
      </w:tr>
      <w:tr w:rsidR="005A60A4" w:rsidRPr="005A60A4" w:rsidTr="005A60A4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1,786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488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27.32%</w:t>
            </w:r>
          </w:p>
        </w:tc>
      </w:tr>
      <w:tr w:rsidR="005A60A4" w:rsidRPr="005A60A4" w:rsidTr="005A60A4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(Public)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43,706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17,168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39.28%</w:t>
            </w:r>
          </w:p>
        </w:tc>
      </w:tr>
      <w:tr w:rsidR="005A60A4" w:rsidRPr="005A60A4" w:rsidTr="005A60A4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 Accredited - Pvt 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20,494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0.00%</w:t>
            </w:r>
          </w:p>
        </w:tc>
      </w:tr>
    </w:tbl>
    <w:p w:rsidR="005A60A4" w:rsidRDefault="005A60A4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5A60A4" w:rsidRDefault="005A60A4" w:rsidP="009344D7">
      <w:pPr>
        <w:jc w:val="center"/>
        <w:rPr>
          <w:lang w:val="en-US"/>
        </w:rPr>
      </w:pPr>
    </w:p>
    <w:p w:rsidR="005A60A4" w:rsidRDefault="005A60A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362700" cy="3005847"/>
            <wp:effectExtent l="57150" t="0" r="57150" b="80253"/>
            <wp:docPr id="9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A60A4" w:rsidRDefault="005A60A4" w:rsidP="009344D7">
      <w:pPr>
        <w:jc w:val="center"/>
        <w:rPr>
          <w:lang w:val="en-US"/>
        </w:rPr>
      </w:pPr>
    </w:p>
    <w:p w:rsidR="005A60A4" w:rsidRDefault="005A60A4" w:rsidP="009344D7">
      <w:pPr>
        <w:jc w:val="center"/>
        <w:rPr>
          <w:lang w:val="en-US"/>
        </w:rPr>
      </w:pPr>
    </w:p>
    <w:p w:rsidR="005A60A4" w:rsidRDefault="005A60A4" w:rsidP="009344D7">
      <w:pPr>
        <w:jc w:val="center"/>
        <w:rPr>
          <w:lang w:val="en-US"/>
        </w:rPr>
      </w:pPr>
    </w:p>
    <w:p w:rsidR="005A60A4" w:rsidRDefault="005A60A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03516" cy="3210128"/>
            <wp:effectExtent l="57150" t="0" r="54434" b="85522"/>
            <wp:docPr id="10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A60A4" w:rsidRDefault="005A60A4" w:rsidP="009344D7">
      <w:pPr>
        <w:jc w:val="center"/>
        <w:rPr>
          <w:lang w:val="en-US"/>
        </w:rPr>
      </w:pPr>
    </w:p>
    <w:p w:rsidR="005A60A4" w:rsidRDefault="005A60A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382155" cy="3521413"/>
            <wp:effectExtent l="57150" t="0" r="56745" b="79037"/>
            <wp:docPr id="11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A60A4" w:rsidRDefault="005A60A4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5020"/>
        <w:gridCol w:w="2740"/>
        <w:gridCol w:w="2760"/>
      </w:tblGrid>
      <w:tr w:rsidR="005A60A4" w:rsidRPr="005A60A4" w:rsidTr="005A60A4">
        <w:trPr>
          <w:trHeight w:val="735"/>
          <w:jc w:val="center"/>
        </w:trPr>
        <w:tc>
          <w:tcPr>
            <w:tcW w:w="10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West Bengal - Nadia- Management of Complications (Reflecting Quality of ANC )against Reported ANC Registration- Apr'15 to Mar'16</w:t>
            </w:r>
          </w:p>
        </w:tc>
      </w:tr>
      <w:tr w:rsidR="005A60A4" w:rsidRPr="005A60A4" w:rsidTr="005A60A4">
        <w:trPr>
          <w:trHeight w:val="555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%age against reported ANC Registration</w:t>
            </w:r>
          </w:p>
        </w:tc>
      </w:tr>
      <w:tr w:rsidR="005A60A4" w:rsidRPr="005A60A4" w:rsidTr="005A60A4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Hypertensive cases detected at institution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3730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4.2%</w:t>
            </w:r>
          </w:p>
        </w:tc>
      </w:tr>
      <w:tr w:rsidR="005A60A4" w:rsidRPr="005A60A4" w:rsidTr="005A60A4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Eclampsia cases managed during delivery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60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0.1%</w:t>
            </w:r>
          </w:p>
        </w:tc>
      </w:tr>
      <w:tr w:rsidR="005A60A4" w:rsidRPr="005A60A4" w:rsidTr="005A60A4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ANC women having Hb level&lt;11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56035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63.1%</w:t>
            </w:r>
          </w:p>
        </w:tc>
      </w:tr>
      <w:tr w:rsidR="005A60A4" w:rsidRPr="005A60A4" w:rsidTr="005A60A4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ANC women having severe anaemia (Hb&lt;7) treated at institution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213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0A4" w:rsidRPr="005A60A4" w:rsidRDefault="005A60A4" w:rsidP="005A60A4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5A60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0.2%</w:t>
            </w:r>
          </w:p>
        </w:tc>
      </w:tr>
    </w:tbl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5A60A4" w:rsidRDefault="005A60A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362700" cy="3472775"/>
            <wp:effectExtent l="57150" t="0" r="57150" b="70525"/>
            <wp:docPr id="12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A60A4" w:rsidRDefault="005A60A4" w:rsidP="009344D7">
      <w:pPr>
        <w:jc w:val="center"/>
        <w:rPr>
          <w:lang w:val="en-US"/>
        </w:rPr>
      </w:pPr>
    </w:p>
    <w:p w:rsidR="005A60A4" w:rsidRDefault="005A60A4" w:rsidP="009344D7">
      <w:pPr>
        <w:jc w:val="center"/>
        <w:rPr>
          <w:lang w:val="en-US"/>
        </w:rPr>
      </w:pPr>
    </w:p>
    <w:p w:rsidR="005A60A4" w:rsidRDefault="005A60A4" w:rsidP="009344D7">
      <w:pPr>
        <w:jc w:val="center"/>
        <w:rPr>
          <w:lang w:val="en-US"/>
        </w:rPr>
      </w:pPr>
    </w:p>
    <w:p w:rsidR="005A60A4" w:rsidRDefault="005A60A4" w:rsidP="009344D7">
      <w:pPr>
        <w:jc w:val="center"/>
        <w:rPr>
          <w:lang w:val="en-US"/>
        </w:rPr>
      </w:pPr>
    </w:p>
    <w:p w:rsidR="005A60A4" w:rsidRDefault="005A60A4" w:rsidP="009344D7">
      <w:pPr>
        <w:jc w:val="center"/>
        <w:rPr>
          <w:lang w:val="en-US"/>
        </w:rPr>
      </w:pPr>
    </w:p>
    <w:p w:rsidR="005A60A4" w:rsidRDefault="005A60A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352770" cy="3842426"/>
            <wp:effectExtent l="57150" t="0" r="48030" b="81874"/>
            <wp:docPr id="13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A60A4" w:rsidRDefault="005A60A4" w:rsidP="009344D7">
      <w:pPr>
        <w:jc w:val="center"/>
        <w:rPr>
          <w:lang w:val="en-US"/>
        </w:rPr>
      </w:pPr>
    </w:p>
    <w:p w:rsidR="005A60A4" w:rsidRDefault="005A60A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12176" cy="3560324"/>
            <wp:effectExtent l="57150" t="0" r="64824" b="78226"/>
            <wp:docPr id="14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A60A4" w:rsidRDefault="005A60A4" w:rsidP="009344D7">
      <w:pPr>
        <w:jc w:val="center"/>
        <w:rPr>
          <w:lang w:val="en-US"/>
        </w:rPr>
      </w:pPr>
    </w:p>
    <w:p w:rsidR="005A60A4" w:rsidRDefault="005A60A4" w:rsidP="009344D7">
      <w:pPr>
        <w:jc w:val="center"/>
        <w:rPr>
          <w:lang w:val="en-US"/>
        </w:rPr>
      </w:pPr>
    </w:p>
    <w:p w:rsidR="005A60A4" w:rsidRDefault="005A60A4" w:rsidP="009344D7">
      <w:pPr>
        <w:jc w:val="center"/>
        <w:rPr>
          <w:lang w:val="en-US"/>
        </w:rPr>
      </w:pPr>
    </w:p>
    <w:p w:rsidR="005A60A4" w:rsidRDefault="005A60A4" w:rsidP="009344D7">
      <w:pPr>
        <w:jc w:val="center"/>
        <w:rPr>
          <w:lang w:val="en-US"/>
        </w:rPr>
      </w:pPr>
    </w:p>
    <w:p w:rsidR="005A60A4" w:rsidRDefault="005A60A4" w:rsidP="009344D7">
      <w:pPr>
        <w:jc w:val="center"/>
        <w:rPr>
          <w:lang w:val="en-US"/>
        </w:rPr>
      </w:pPr>
    </w:p>
    <w:p w:rsidR="005A60A4" w:rsidRDefault="005A60A4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392721" cy="3647873"/>
            <wp:effectExtent l="57150" t="0" r="65229" b="66877"/>
            <wp:docPr id="15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460" w:type="dxa"/>
        <w:jc w:val="center"/>
        <w:tblLook w:val="04A0" w:firstRow="1" w:lastRow="0" w:firstColumn="1" w:lastColumn="0" w:noHBand="0" w:noVBand="1"/>
      </w:tblPr>
      <w:tblGrid>
        <w:gridCol w:w="1720"/>
        <w:gridCol w:w="1780"/>
        <w:gridCol w:w="1740"/>
        <w:gridCol w:w="1680"/>
        <w:gridCol w:w="1760"/>
        <w:gridCol w:w="1780"/>
      </w:tblGrid>
      <w:tr w:rsidR="001568F1" w:rsidRPr="001568F1" w:rsidTr="001568F1">
        <w:trPr>
          <w:trHeight w:val="645"/>
          <w:jc w:val="center"/>
        </w:trPr>
        <w:tc>
          <w:tcPr>
            <w:tcW w:w="104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1568F1" w:rsidRPr="001568F1" w:rsidRDefault="001568F1" w:rsidP="001568F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1568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West Bengal - Nadia - Births - Apr'15 to Mar'16</w:t>
            </w:r>
          </w:p>
        </w:tc>
      </w:tr>
      <w:tr w:rsidR="001568F1" w:rsidRPr="001568F1" w:rsidTr="001568F1">
        <w:trPr>
          <w:trHeight w:val="73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1568F1" w:rsidRPr="001568F1" w:rsidRDefault="001568F1" w:rsidP="001568F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1568F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Males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1568F1" w:rsidRPr="001568F1" w:rsidRDefault="001568F1" w:rsidP="001568F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1568F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females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1568F1" w:rsidRPr="001568F1" w:rsidRDefault="001568F1" w:rsidP="001568F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1568F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Total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1568F1" w:rsidRPr="001568F1" w:rsidRDefault="001568F1" w:rsidP="001568F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1568F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1568F1" w:rsidRPr="001568F1" w:rsidRDefault="001568F1" w:rsidP="001568F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1568F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Sex Ratio at birth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1568F1" w:rsidRPr="001568F1" w:rsidRDefault="001568F1" w:rsidP="001568F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1568F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 per 1000 live births ( reported)</w:t>
            </w:r>
          </w:p>
        </w:tc>
      </w:tr>
      <w:tr w:rsidR="001568F1" w:rsidRPr="001568F1" w:rsidTr="001568F1">
        <w:trPr>
          <w:trHeight w:val="64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8F1" w:rsidRPr="001568F1" w:rsidRDefault="001568F1" w:rsidP="001568F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1568F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33,312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8F1" w:rsidRPr="001568F1" w:rsidRDefault="001568F1" w:rsidP="001568F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1568F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32,076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8F1" w:rsidRPr="001568F1" w:rsidRDefault="001568F1" w:rsidP="001568F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1568F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65,388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8F1" w:rsidRPr="001568F1" w:rsidRDefault="001568F1" w:rsidP="001568F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1568F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837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8F1" w:rsidRPr="001568F1" w:rsidRDefault="001568F1" w:rsidP="001568F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1568F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963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8F1" w:rsidRPr="001568F1" w:rsidRDefault="001568F1" w:rsidP="001568F1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1568F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12.8</w:t>
            </w:r>
          </w:p>
        </w:tc>
      </w:tr>
    </w:tbl>
    <w:p w:rsidR="005A60A4" w:rsidRDefault="005A60A4" w:rsidP="009344D7">
      <w:pPr>
        <w:jc w:val="center"/>
        <w:rPr>
          <w:lang w:val="en-US"/>
        </w:rPr>
      </w:pPr>
    </w:p>
    <w:p w:rsidR="002B1D22" w:rsidRDefault="002B1D22" w:rsidP="009344D7">
      <w:pPr>
        <w:jc w:val="center"/>
        <w:rPr>
          <w:lang w:val="en-US"/>
        </w:rPr>
      </w:pPr>
    </w:p>
    <w:p w:rsidR="002B1D22" w:rsidRDefault="002B1D22" w:rsidP="009344D7">
      <w:pPr>
        <w:jc w:val="center"/>
        <w:rPr>
          <w:lang w:val="en-US"/>
        </w:rPr>
      </w:pPr>
    </w:p>
    <w:p w:rsidR="002B1D22" w:rsidRDefault="002B1D22" w:rsidP="009344D7">
      <w:pPr>
        <w:jc w:val="center"/>
        <w:rPr>
          <w:lang w:val="en-US"/>
        </w:rPr>
      </w:pPr>
    </w:p>
    <w:tbl>
      <w:tblPr>
        <w:tblW w:w="10400" w:type="dxa"/>
        <w:jc w:val="center"/>
        <w:tblLook w:val="04A0" w:firstRow="1" w:lastRow="0" w:firstColumn="1" w:lastColumn="0" w:noHBand="0" w:noVBand="1"/>
      </w:tblPr>
      <w:tblGrid>
        <w:gridCol w:w="1840"/>
        <w:gridCol w:w="1900"/>
        <w:gridCol w:w="960"/>
        <w:gridCol w:w="940"/>
        <w:gridCol w:w="1360"/>
        <w:gridCol w:w="980"/>
        <w:gridCol w:w="1100"/>
        <w:gridCol w:w="1320"/>
      </w:tblGrid>
      <w:tr w:rsidR="002B1D22" w:rsidRPr="002B1D22" w:rsidTr="002B1D22">
        <w:trPr>
          <w:trHeight w:val="615"/>
          <w:jc w:val="center"/>
        </w:trPr>
        <w:tc>
          <w:tcPr>
            <w:tcW w:w="104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2B1D22" w:rsidRPr="002B1D22" w:rsidRDefault="002B1D22" w:rsidP="002B1D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B1D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West Bengal - Nadia - Immunisation ( 0 to 11 months) - Apr'15 to Mar'16</w:t>
            </w:r>
          </w:p>
        </w:tc>
      </w:tr>
      <w:tr w:rsidR="002B1D22" w:rsidRPr="002B1D22" w:rsidTr="002B1D22">
        <w:trPr>
          <w:trHeight w:val="58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B1D22" w:rsidRPr="002B1D22" w:rsidRDefault="002B1D22" w:rsidP="002B1D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B1D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Live Births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B1D22" w:rsidRPr="002B1D22" w:rsidRDefault="002B1D22" w:rsidP="002B1D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B1D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Live Births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B1D22" w:rsidRPr="002B1D22" w:rsidRDefault="002B1D22" w:rsidP="002B1D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B1D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BCG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B1D22" w:rsidRPr="002B1D22" w:rsidRDefault="002B1D22" w:rsidP="002B1D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B1D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DPT3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B1D22" w:rsidRPr="002B1D22" w:rsidRDefault="002B1D22" w:rsidP="002B1D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B1D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Pentavalent 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B1D22" w:rsidRPr="002B1D22" w:rsidRDefault="002B1D22" w:rsidP="002B1D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B1D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OPV3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2B1D22" w:rsidRPr="002B1D22" w:rsidRDefault="002B1D22" w:rsidP="002B1D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B1D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2B1D22" w:rsidRPr="002B1D22" w:rsidRDefault="002B1D22" w:rsidP="002B1D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2B1D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</w:t>
            </w:r>
          </w:p>
        </w:tc>
      </w:tr>
      <w:tr w:rsidR="002B1D22" w:rsidRPr="002B1D22" w:rsidTr="002B1D22">
        <w:trPr>
          <w:trHeight w:val="690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D22" w:rsidRPr="002B1D22" w:rsidRDefault="002B1D22" w:rsidP="002B1D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B1D2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86,099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D22" w:rsidRPr="002B1D22" w:rsidRDefault="002B1D22" w:rsidP="002B1D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B1D2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65,388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D22" w:rsidRPr="002B1D22" w:rsidRDefault="002B1D22" w:rsidP="002B1D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B1D2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74,050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B1D22" w:rsidRPr="002B1D22" w:rsidRDefault="002B1D22" w:rsidP="002B1D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B1D2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4,814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D22" w:rsidRPr="002B1D22" w:rsidRDefault="002B1D22" w:rsidP="002B1D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B1D2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70,408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D22" w:rsidRPr="002B1D22" w:rsidRDefault="002B1D22" w:rsidP="002B1D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B1D2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74,387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D22" w:rsidRPr="002B1D22" w:rsidRDefault="002B1D22" w:rsidP="002B1D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B1D2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72,449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1D22" w:rsidRPr="002B1D22" w:rsidRDefault="002B1D22" w:rsidP="002B1D2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2B1D2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72,045</w:t>
            </w:r>
          </w:p>
        </w:tc>
      </w:tr>
    </w:tbl>
    <w:p w:rsidR="002B1D22" w:rsidRDefault="002B1D22" w:rsidP="009344D7">
      <w:pPr>
        <w:jc w:val="center"/>
        <w:rPr>
          <w:lang w:val="en-US"/>
        </w:rPr>
      </w:pPr>
    </w:p>
    <w:p w:rsidR="002B1D22" w:rsidRDefault="002B1D22" w:rsidP="009344D7">
      <w:pPr>
        <w:jc w:val="center"/>
        <w:rPr>
          <w:lang w:val="en-US"/>
        </w:rPr>
      </w:pPr>
    </w:p>
    <w:p w:rsidR="002B1D22" w:rsidRDefault="002B1D22" w:rsidP="009344D7">
      <w:pPr>
        <w:jc w:val="center"/>
        <w:rPr>
          <w:lang w:val="en-US"/>
        </w:rPr>
      </w:pPr>
    </w:p>
    <w:p w:rsidR="002B1D22" w:rsidRDefault="002B1D22" w:rsidP="009344D7">
      <w:pPr>
        <w:jc w:val="center"/>
        <w:rPr>
          <w:lang w:val="en-US"/>
        </w:rPr>
      </w:pPr>
    </w:p>
    <w:p w:rsidR="002B1D22" w:rsidRDefault="002B1D22" w:rsidP="009344D7">
      <w:pPr>
        <w:jc w:val="center"/>
        <w:rPr>
          <w:lang w:val="en-US"/>
        </w:rPr>
      </w:pPr>
    </w:p>
    <w:p w:rsidR="002B1D22" w:rsidRDefault="002B1D22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372225" cy="3667328"/>
            <wp:effectExtent l="57150" t="0" r="47625" b="85522"/>
            <wp:docPr id="1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B1D22" w:rsidRDefault="002B1D22" w:rsidP="009344D7">
      <w:pPr>
        <w:jc w:val="center"/>
        <w:rPr>
          <w:lang w:val="en-US"/>
        </w:rPr>
      </w:pPr>
    </w:p>
    <w:p w:rsidR="002B1D22" w:rsidRDefault="002B1D22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382155" cy="3511685"/>
            <wp:effectExtent l="57150" t="0" r="56745" b="69715"/>
            <wp:docPr id="17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B1D22" w:rsidRDefault="002B1D22" w:rsidP="009344D7">
      <w:pPr>
        <w:jc w:val="center"/>
        <w:rPr>
          <w:lang w:val="en-US"/>
        </w:rPr>
      </w:pPr>
    </w:p>
    <w:p w:rsidR="002B1D22" w:rsidRDefault="002B1D22" w:rsidP="009344D7">
      <w:pPr>
        <w:jc w:val="center"/>
        <w:rPr>
          <w:lang w:val="en-US"/>
        </w:rPr>
      </w:pPr>
    </w:p>
    <w:p w:rsidR="002B1D22" w:rsidRDefault="002B1D22" w:rsidP="009344D7">
      <w:pPr>
        <w:jc w:val="center"/>
        <w:rPr>
          <w:lang w:val="en-US"/>
        </w:rPr>
      </w:pPr>
    </w:p>
    <w:p w:rsidR="002B1D22" w:rsidRDefault="002B1D22" w:rsidP="009344D7">
      <w:pPr>
        <w:jc w:val="center"/>
        <w:rPr>
          <w:lang w:val="en-US"/>
        </w:rPr>
      </w:pPr>
    </w:p>
    <w:p w:rsidR="002B1D22" w:rsidRDefault="002B1D22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12176" cy="3647873"/>
            <wp:effectExtent l="57150" t="0" r="64824" b="66877"/>
            <wp:docPr id="18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568F1" w:rsidRDefault="001568F1" w:rsidP="009344D7">
      <w:pPr>
        <w:jc w:val="center"/>
        <w:rPr>
          <w:lang w:val="en-US"/>
        </w:rPr>
      </w:pPr>
    </w:p>
    <w:p w:rsidR="001568F1" w:rsidRDefault="001568F1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7960" w:type="dxa"/>
        <w:jc w:val="center"/>
        <w:tblLook w:val="04A0" w:firstRow="1" w:lastRow="0" w:firstColumn="1" w:lastColumn="0" w:noHBand="0" w:noVBand="1"/>
      </w:tblPr>
      <w:tblGrid>
        <w:gridCol w:w="3440"/>
        <w:gridCol w:w="4520"/>
      </w:tblGrid>
      <w:tr w:rsidR="009B006A" w:rsidRPr="009B006A" w:rsidTr="009B006A">
        <w:trPr>
          <w:trHeight w:val="720"/>
          <w:jc w:val="center"/>
        </w:trPr>
        <w:tc>
          <w:tcPr>
            <w:tcW w:w="7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lastRenderedPageBreak/>
              <w:t>West Bengal - Nadia- Adverse Event Following Immunisation(AEFI) - Apr'15 to Mar'16</w:t>
            </w:r>
          </w:p>
        </w:tc>
      </w:tr>
      <w:tr w:rsidR="009B006A" w:rsidRPr="009B006A" w:rsidTr="009B006A">
        <w:trPr>
          <w:trHeight w:val="405"/>
          <w:jc w:val="center"/>
        </w:trPr>
        <w:tc>
          <w:tcPr>
            <w:tcW w:w="3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Abscess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169</w:t>
            </w:r>
          </w:p>
        </w:tc>
      </w:tr>
      <w:tr w:rsidR="009B006A" w:rsidRPr="009B006A" w:rsidTr="009B006A">
        <w:trPr>
          <w:trHeight w:val="405"/>
          <w:jc w:val="center"/>
        </w:trPr>
        <w:tc>
          <w:tcPr>
            <w:tcW w:w="3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Death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9B006A" w:rsidRPr="009B006A" w:rsidTr="009B006A">
        <w:trPr>
          <w:trHeight w:val="405"/>
          <w:jc w:val="center"/>
        </w:trPr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Others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1,887</w:t>
            </w:r>
          </w:p>
        </w:tc>
      </w:tr>
    </w:tbl>
    <w:p w:rsidR="002B1D22" w:rsidRDefault="002B1D22" w:rsidP="009344D7">
      <w:pPr>
        <w:jc w:val="center"/>
        <w:rPr>
          <w:lang w:val="en-US"/>
        </w:rPr>
      </w:pPr>
    </w:p>
    <w:p w:rsidR="009B006A" w:rsidRDefault="009B006A" w:rsidP="009344D7">
      <w:pPr>
        <w:jc w:val="center"/>
        <w:rPr>
          <w:lang w:val="en-US"/>
        </w:rPr>
      </w:pPr>
    </w:p>
    <w:p w:rsidR="009B006A" w:rsidRDefault="009B006A" w:rsidP="009344D7">
      <w:pPr>
        <w:jc w:val="center"/>
        <w:rPr>
          <w:lang w:val="en-US"/>
        </w:rPr>
      </w:pPr>
    </w:p>
    <w:p w:rsidR="009B006A" w:rsidRDefault="009B006A" w:rsidP="009344D7">
      <w:pPr>
        <w:jc w:val="center"/>
        <w:rPr>
          <w:lang w:val="en-US"/>
        </w:rPr>
      </w:pPr>
    </w:p>
    <w:tbl>
      <w:tblPr>
        <w:tblW w:w="8220" w:type="dxa"/>
        <w:jc w:val="center"/>
        <w:tblLook w:val="04A0" w:firstRow="1" w:lastRow="0" w:firstColumn="1" w:lastColumn="0" w:noHBand="0" w:noVBand="1"/>
      </w:tblPr>
      <w:tblGrid>
        <w:gridCol w:w="2680"/>
        <w:gridCol w:w="2620"/>
        <w:gridCol w:w="2920"/>
      </w:tblGrid>
      <w:tr w:rsidR="009B006A" w:rsidRPr="009B006A" w:rsidTr="009B006A">
        <w:trPr>
          <w:trHeight w:val="600"/>
          <w:jc w:val="center"/>
        </w:trPr>
        <w:tc>
          <w:tcPr>
            <w:tcW w:w="82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West Bengal - Nadia- Immunisation - Dropouts - Apr'15 to Mar'16</w:t>
            </w:r>
          </w:p>
        </w:tc>
      </w:tr>
      <w:tr w:rsidR="009B006A" w:rsidRPr="009B006A" w:rsidTr="009B006A">
        <w:trPr>
          <w:trHeight w:val="495"/>
          <w:jc w:val="center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BCG to DPT3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BCG to Measles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DPT3 to Measles</w:t>
            </w:r>
          </w:p>
        </w:tc>
      </w:tr>
      <w:tr w:rsidR="009B006A" w:rsidRPr="009B006A" w:rsidTr="009B006A">
        <w:trPr>
          <w:trHeight w:val="540"/>
          <w:jc w:val="center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93%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2%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-1405%</w:t>
            </w:r>
          </w:p>
        </w:tc>
      </w:tr>
    </w:tbl>
    <w:p w:rsidR="009B006A" w:rsidRDefault="009B006A" w:rsidP="009344D7">
      <w:pPr>
        <w:jc w:val="center"/>
        <w:rPr>
          <w:lang w:val="en-US"/>
        </w:rPr>
      </w:pPr>
    </w:p>
    <w:p w:rsidR="009B006A" w:rsidRDefault="009B006A" w:rsidP="009344D7">
      <w:pPr>
        <w:jc w:val="center"/>
        <w:rPr>
          <w:lang w:val="en-US"/>
        </w:rPr>
      </w:pPr>
    </w:p>
    <w:p w:rsidR="009B006A" w:rsidRDefault="009B006A" w:rsidP="009344D7">
      <w:pPr>
        <w:jc w:val="center"/>
        <w:rPr>
          <w:lang w:val="en-US"/>
        </w:rPr>
      </w:pPr>
    </w:p>
    <w:tbl>
      <w:tblPr>
        <w:tblW w:w="9600" w:type="dxa"/>
        <w:jc w:val="center"/>
        <w:tblLook w:val="04A0" w:firstRow="1" w:lastRow="0" w:firstColumn="1" w:lastColumn="0" w:noHBand="0" w:noVBand="1"/>
      </w:tblPr>
      <w:tblGrid>
        <w:gridCol w:w="1960"/>
        <w:gridCol w:w="1560"/>
        <w:gridCol w:w="1900"/>
        <w:gridCol w:w="1780"/>
        <w:gridCol w:w="2400"/>
      </w:tblGrid>
      <w:tr w:rsidR="009B006A" w:rsidRPr="009B006A" w:rsidTr="009B006A">
        <w:trPr>
          <w:trHeight w:val="465"/>
          <w:jc w:val="center"/>
        </w:trPr>
        <w:tc>
          <w:tcPr>
            <w:tcW w:w="96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West Bengal - Nadia - Abortions - Apr'15 to Mar'16</w:t>
            </w:r>
          </w:p>
        </w:tc>
      </w:tr>
      <w:tr w:rsidR="009B006A" w:rsidRPr="009B006A" w:rsidTr="009B006A">
        <w:trPr>
          <w:trHeight w:val="600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Less than 12 weeks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More than 12 weeks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Abortions (spontaneous/Induced)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in Pvt Facilities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 Rate against Estimated pregnancies</w:t>
            </w:r>
          </w:p>
        </w:tc>
      </w:tr>
      <w:tr w:rsidR="009B006A" w:rsidRPr="009B006A" w:rsidTr="009B006A">
        <w:trPr>
          <w:trHeight w:val="540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1,546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43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9,722</w:t>
            </w:r>
          </w:p>
        </w:tc>
        <w:tc>
          <w:tcPr>
            <w:tcW w:w="1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3,975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16.1%</w:t>
            </w:r>
          </w:p>
        </w:tc>
      </w:tr>
    </w:tbl>
    <w:p w:rsidR="009B006A" w:rsidRDefault="009B006A" w:rsidP="009344D7">
      <w:pPr>
        <w:jc w:val="center"/>
        <w:rPr>
          <w:lang w:val="en-US"/>
        </w:rPr>
      </w:pPr>
    </w:p>
    <w:p w:rsidR="009B006A" w:rsidRDefault="009B006A" w:rsidP="009344D7">
      <w:pPr>
        <w:jc w:val="center"/>
        <w:rPr>
          <w:lang w:val="en-US"/>
        </w:rPr>
      </w:pPr>
    </w:p>
    <w:p w:rsidR="009B006A" w:rsidRDefault="009B006A" w:rsidP="009344D7">
      <w:pPr>
        <w:jc w:val="center"/>
        <w:rPr>
          <w:lang w:val="en-US"/>
        </w:rPr>
      </w:pPr>
    </w:p>
    <w:p w:rsidR="009B006A" w:rsidRDefault="009B006A" w:rsidP="009344D7">
      <w:pPr>
        <w:jc w:val="center"/>
        <w:rPr>
          <w:lang w:val="en-US"/>
        </w:rPr>
      </w:pPr>
      <w:r w:rsidRPr="009B006A">
        <w:rPr>
          <w:noProof/>
          <w:lang w:val="en-IN" w:eastAsia="en-IN"/>
        </w:rPr>
        <w:drawing>
          <wp:inline distT="0" distB="0" distL="0" distR="0">
            <wp:extent cx="6362700" cy="3307404"/>
            <wp:effectExtent l="57150" t="0" r="57150" b="83496"/>
            <wp:docPr id="19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1640"/>
        <w:gridCol w:w="1980"/>
        <w:gridCol w:w="1360"/>
        <w:gridCol w:w="2140"/>
        <w:gridCol w:w="1460"/>
        <w:gridCol w:w="1920"/>
      </w:tblGrid>
      <w:tr w:rsidR="009B006A" w:rsidRPr="009B006A" w:rsidTr="009B006A">
        <w:trPr>
          <w:trHeight w:val="450"/>
          <w:jc w:val="center"/>
        </w:trPr>
        <w:tc>
          <w:tcPr>
            <w:tcW w:w="1050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West Bengal - Nadia  - RTI Cases - Apr'15 to Mar'16</w:t>
            </w:r>
          </w:p>
        </w:tc>
      </w:tr>
      <w:tr w:rsidR="009B006A" w:rsidRPr="009B006A" w:rsidTr="009B006A">
        <w:trPr>
          <w:trHeight w:val="45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 - Male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 - Female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RTI/STI cases as %ge of Total OPD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Number of wet mount tests conducted</w:t>
            </w:r>
          </w:p>
        </w:tc>
      </w:tr>
      <w:tr w:rsidR="009B006A" w:rsidRPr="009B006A" w:rsidTr="009B006A">
        <w:trPr>
          <w:trHeight w:val="51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6,104,184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1,520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4,035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5,555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0.09%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5,555</w:t>
            </w:r>
          </w:p>
        </w:tc>
      </w:tr>
    </w:tbl>
    <w:p w:rsidR="009B006A" w:rsidRDefault="009B006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9B006A" w:rsidRDefault="009B006A" w:rsidP="009344D7">
      <w:pPr>
        <w:jc w:val="center"/>
        <w:rPr>
          <w:lang w:val="en-US"/>
        </w:rPr>
      </w:pPr>
    </w:p>
    <w:p w:rsidR="009B006A" w:rsidRDefault="009B006A" w:rsidP="009344D7">
      <w:pPr>
        <w:jc w:val="center"/>
        <w:rPr>
          <w:lang w:val="en-US"/>
        </w:rPr>
      </w:pPr>
      <w:r w:rsidRPr="009B006A">
        <w:rPr>
          <w:noProof/>
          <w:lang w:val="en-IN" w:eastAsia="en-IN"/>
        </w:rPr>
        <w:drawing>
          <wp:inline distT="0" distB="0" distL="0" distR="0">
            <wp:extent cx="6392721" cy="3492230"/>
            <wp:effectExtent l="57150" t="0" r="65229" b="70120"/>
            <wp:docPr id="20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B006A" w:rsidRDefault="009B006A" w:rsidP="009344D7">
      <w:pPr>
        <w:jc w:val="center"/>
        <w:rPr>
          <w:lang w:val="en-US"/>
        </w:rPr>
      </w:pPr>
    </w:p>
    <w:p w:rsidR="009B006A" w:rsidRDefault="009B006A" w:rsidP="009344D7">
      <w:pPr>
        <w:jc w:val="center"/>
        <w:rPr>
          <w:lang w:val="en-US"/>
        </w:rPr>
      </w:pPr>
    </w:p>
    <w:p w:rsidR="009B006A" w:rsidRDefault="009B006A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3880"/>
        <w:gridCol w:w="3400"/>
        <w:gridCol w:w="3220"/>
      </w:tblGrid>
      <w:tr w:rsidR="009B006A" w:rsidRPr="009B006A" w:rsidTr="009B006A">
        <w:trPr>
          <w:trHeight w:val="615"/>
          <w:jc w:val="center"/>
        </w:trPr>
        <w:tc>
          <w:tcPr>
            <w:tcW w:w="105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West Bengal - Nadia-Sterilisations - Apr'15 to Mar'16</w:t>
            </w:r>
          </w:p>
        </w:tc>
      </w:tr>
      <w:tr w:rsidR="009B006A" w:rsidRPr="009B006A" w:rsidTr="009B006A">
        <w:trPr>
          <w:trHeight w:val="510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of Reported Sterilisation</w:t>
            </w:r>
          </w:p>
        </w:tc>
      </w:tr>
      <w:tr w:rsidR="009B006A" w:rsidRPr="009B006A" w:rsidTr="009B006A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7,952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9B006A" w:rsidRPr="009B006A" w:rsidTr="009B006A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NSV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0%</w:t>
            </w:r>
          </w:p>
        </w:tc>
      </w:tr>
      <w:tr w:rsidR="009B006A" w:rsidRPr="009B006A" w:rsidTr="009B006A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Laparoscopic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1%</w:t>
            </w:r>
          </w:p>
        </w:tc>
      </w:tr>
      <w:tr w:rsidR="009B006A" w:rsidRPr="009B006A" w:rsidTr="009B006A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MiniLap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4,986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63%</w:t>
            </w:r>
          </w:p>
        </w:tc>
      </w:tr>
      <w:tr w:rsidR="009B006A" w:rsidRPr="009B006A" w:rsidTr="009B006A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Post Partum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2,893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36%</w:t>
            </w:r>
          </w:p>
        </w:tc>
      </w:tr>
      <w:tr w:rsidR="009B006A" w:rsidRPr="009B006A" w:rsidTr="009B006A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Male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0%</w:t>
            </w:r>
          </w:p>
        </w:tc>
      </w:tr>
      <w:tr w:rsidR="009B006A" w:rsidRPr="009B006A" w:rsidTr="009B006A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Female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7,935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100%</w:t>
            </w:r>
          </w:p>
        </w:tc>
      </w:tr>
    </w:tbl>
    <w:p w:rsidR="009B006A" w:rsidRDefault="009B006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3680"/>
        <w:gridCol w:w="3200"/>
        <w:gridCol w:w="3640"/>
      </w:tblGrid>
      <w:tr w:rsidR="009B006A" w:rsidRPr="009B006A" w:rsidTr="009B006A">
        <w:trPr>
          <w:trHeight w:val="615"/>
          <w:jc w:val="center"/>
        </w:trPr>
        <w:tc>
          <w:tcPr>
            <w:tcW w:w="10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lastRenderedPageBreak/>
              <w:t>West Bengal - Nadia-FP Methods - Apr'15 to Mar'16</w:t>
            </w:r>
          </w:p>
        </w:tc>
      </w:tr>
      <w:tr w:rsidR="009B006A" w:rsidRPr="009B006A" w:rsidTr="009B006A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%age of All Reported FP Methods</w:t>
            </w:r>
          </w:p>
        </w:tc>
      </w:tr>
      <w:tr w:rsidR="009B006A" w:rsidRPr="009B006A" w:rsidTr="009B006A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 Reported FP Method (All types)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84,074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9B006A" w:rsidRPr="009B006A" w:rsidTr="009B006A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Sterilisations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7,952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9%</w:t>
            </w:r>
          </w:p>
        </w:tc>
      </w:tr>
      <w:tr w:rsidR="009B006A" w:rsidRPr="009B006A" w:rsidTr="009B006A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IUD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15,153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18%</w:t>
            </w:r>
          </w:p>
        </w:tc>
      </w:tr>
      <w:tr w:rsidR="009B006A" w:rsidRPr="009B006A" w:rsidTr="009B006A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Condom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19,167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23%</w:t>
            </w:r>
          </w:p>
        </w:tc>
      </w:tr>
      <w:tr w:rsidR="009B006A" w:rsidRPr="009B006A" w:rsidTr="009B006A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OCP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41,801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50%</w:t>
            </w:r>
          </w:p>
        </w:tc>
      </w:tr>
      <w:tr w:rsidR="009B006A" w:rsidRPr="009B006A" w:rsidTr="009B006A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Limiting Methods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7,952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9%</w:t>
            </w:r>
          </w:p>
        </w:tc>
      </w:tr>
      <w:tr w:rsidR="009B006A" w:rsidRPr="009B006A" w:rsidTr="009B006A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Spacing Methods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76,122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91%</w:t>
            </w:r>
          </w:p>
        </w:tc>
      </w:tr>
    </w:tbl>
    <w:p w:rsidR="009B006A" w:rsidRDefault="009B006A" w:rsidP="009344D7">
      <w:pPr>
        <w:jc w:val="center"/>
        <w:rPr>
          <w:lang w:val="en-US"/>
        </w:rPr>
      </w:pPr>
    </w:p>
    <w:p w:rsidR="009B006A" w:rsidRDefault="009B006A" w:rsidP="009344D7">
      <w:pPr>
        <w:jc w:val="center"/>
        <w:rPr>
          <w:lang w:val="en-US"/>
        </w:rPr>
      </w:pPr>
    </w:p>
    <w:tbl>
      <w:tblPr>
        <w:tblW w:w="10540" w:type="dxa"/>
        <w:jc w:val="center"/>
        <w:tblLook w:val="04A0" w:firstRow="1" w:lastRow="0" w:firstColumn="1" w:lastColumn="0" w:noHBand="0" w:noVBand="1"/>
      </w:tblPr>
      <w:tblGrid>
        <w:gridCol w:w="2000"/>
        <w:gridCol w:w="2080"/>
        <w:gridCol w:w="1660"/>
        <w:gridCol w:w="2480"/>
        <w:gridCol w:w="2320"/>
      </w:tblGrid>
      <w:tr w:rsidR="009B006A" w:rsidRPr="009B006A" w:rsidTr="009B006A">
        <w:trPr>
          <w:trHeight w:val="600"/>
          <w:jc w:val="center"/>
        </w:trPr>
        <w:tc>
          <w:tcPr>
            <w:tcW w:w="105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West Bengal - Nadia- Post Partum Sterilisations - Apr'15 to Mar'16</w:t>
            </w:r>
          </w:p>
        </w:tc>
      </w:tr>
      <w:tr w:rsidR="009B006A" w:rsidRPr="009B006A" w:rsidTr="009B006A">
        <w:trPr>
          <w:trHeight w:val="9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Sterilisations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                 </w:t>
            </w: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( Female)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PP Sterilisations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 sterilisation against Institutional deliveries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 sterilisation against Total sterisation Female</w:t>
            </w:r>
          </w:p>
        </w:tc>
      </w:tr>
      <w:tr w:rsidR="009B006A" w:rsidRPr="009B006A" w:rsidTr="009B006A">
        <w:trPr>
          <w:trHeight w:val="61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64,200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7,935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2893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4.5%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36.5%</w:t>
            </w:r>
          </w:p>
        </w:tc>
      </w:tr>
    </w:tbl>
    <w:p w:rsidR="009B006A" w:rsidRDefault="009B006A" w:rsidP="009344D7">
      <w:pPr>
        <w:jc w:val="center"/>
        <w:rPr>
          <w:lang w:val="en-US"/>
        </w:rPr>
      </w:pPr>
    </w:p>
    <w:p w:rsidR="009B006A" w:rsidRDefault="009B006A" w:rsidP="009344D7">
      <w:pPr>
        <w:jc w:val="center"/>
        <w:rPr>
          <w:lang w:val="en-US"/>
        </w:rPr>
      </w:pPr>
    </w:p>
    <w:tbl>
      <w:tblPr>
        <w:tblW w:w="10540" w:type="dxa"/>
        <w:jc w:val="center"/>
        <w:tblLook w:val="04A0" w:firstRow="1" w:lastRow="0" w:firstColumn="1" w:lastColumn="0" w:noHBand="0" w:noVBand="1"/>
      </w:tblPr>
      <w:tblGrid>
        <w:gridCol w:w="2000"/>
        <w:gridCol w:w="2080"/>
        <w:gridCol w:w="1660"/>
        <w:gridCol w:w="2480"/>
        <w:gridCol w:w="2320"/>
      </w:tblGrid>
      <w:tr w:rsidR="009B006A" w:rsidRPr="009B006A" w:rsidTr="009B006A">
        <w:trPr>
          <w:trHeight w:val="570"/>
          <w:jc w:val="center"/>
        </w:trPr>
        <w:tc>
          <w:tcPr>
            <w:tcW w:w="105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West Bengal - Nadia- Post Partum IUCDs - Apr'15 to Mar'16</w:t>
            </w:r>
          </w:p>
        </w:tc>
      </w:tr>
      <w:tr w:rsidR="009B006A" w:rsidRPr="009B006A" w:rsidTr="009B006A">
        <w:trPr>
          <w:trHeight w:val="87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IUCD inserted in public facilities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PPIUCD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PPIUCD against Institutional deliveries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PPIUCD against Total IUCD insertedin public facilities</w:t>
            </w:r>
          </w:p>
        </w:tc>
      </w:tr>
      <w:tr w:rsidR="009B006A" w:rsidRPr="009B006A" w:rsidTr="009B006A">
        <w:trPr>
          <w:trHeight w:val="57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64,200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15013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6326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9.9%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42.1%</w:t>
            </w:r>
          </w:p>
        </w:tc>
      </w:tr>
    </w:tbl>
    <w:p w:rsidR="009B006A" w:rsidRDefault="009B006A" w:rsidP="009344D7">
      <w:pPr>
        <w:jc w:val="center"/>
        <w:rPr>
          <w:lang w:val="en-US"/>
        </w:rPr>
      </w:pPr>
    </w:p>
    <w:p w:rsidR="009B006A" w:rsidRDefault="009B006A" w:rsidP="009344D7">
      <w:pPr>
        <w:jc w:val="center"/>
        <w:rPr>
          <w:lang w:val="en-US"/>
        </w:rPr>
      </w:pPr>
    </w:p>
    <w:p w:rsidR="009B006A" w:rsidRDefault="009B006A" w:rsidP="009344D7">
      <w:pPr>
        <w:jc w:val="center"/>
        <w:rPr>
          <w:lang w:val="en-US"/>
        </w:rPr>
      </w:pPr>
      <w:r w:rsidRPr="009B006A">
        <w:rPr>
          <w:noProof/>
          <w:lang w:val="en-IN" w:eastAsia="en-IN"/>
        </w:rPr>
        <w:drawing>
          <wp:inline distT="0" distB="0" distL="0" distR="0">
            <wp:extent cx="6402246" cy="2723745"/>
            <wp:effectExtent l="57150" t="0" r="55704" b="76605"/>
            <wp:docPr id="21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340" w:type="dxa"/>
        <w:jc w:val="center"/>
        <w:tblLook w:val="04A0" w:firstRow="1" w:lastRow="0" w:firstColumn="1" w:lastColumn="0" w:noHBand="0" w:noVBand="1"/>
      </w:tblPr>
      <w:tblGrid>
        <w:gridCol w:w="2300"/>
        <w:gridCol w:w="1500"/>
        <w:gridCol w:w="1280"/>
        <w:gridCol w:w="1340"/>
        <w:gridCol w:w="1260"/>
        <w:gridCol w:w="1480"/>
        <w:gridCol w:w="1180"/>
      </w:tblGrid>
      <w:tr w:rsidR="009B006A" w:rsidRPr="009B006A" w:rsidTr="009B006A">
        <w:trPr>
          <w:trHeight w:val="570"/>
          <w:jc w:val="center"/>
        </w:trPr>
        <w:tc>
          <w:tcPr>
            <w:tcW w:w="103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West Bengal - Nadia- Facility wise % of Sterilisations &amp; IUDs - Apr'15 to Mar'16</w:t>
            </w:r>
          </w:p>
        </w:tc>
      </w:tr>
      <w:tr w:rsidR="009B006A" w:rsidRPr="009B006A" w:rsidTr="009B006A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Subcenter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PHC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CHC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SDH/DH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State owned institution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Private Facilities</w:t>
            </w:r>
          </w:p>
        </w:tc>
      </w:tr>
      <w:tr w:rsidR="009B006A" w:rsidRPr="009B006A" w:rsidTr="009B006A">
        <w:trPr>
          <w:trHeight w:val="390"/>
          <w:jc w:val="center"/>
        </w:trPr>
        <w:tc>
          <w:tcPr>
            <w:tcW w:w="2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NSV as % of total reported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76.5%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23.5%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9B006A" w:rsidRPr="009B006A" w:rsidTr="009B006A">
        <w:trPr>
          <w:trHeight w:val="45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Laparoscopic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1.8%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98.2%</w:t>
            </w:r>
          </w:p>
        </w:tc>
      </w:tr>
      <w:tr w:rsidR="009B006A" w:rsidRPr="009B006A" w:rsidTr="009B006A">
        <w:trPr>
          <w:trHeight w:val="37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MiniLap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2.9%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38.3%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42.8%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15.9%</w:t>
            </w:r>
          </w:p>
        </w:tc>
      </w:tr>
      <w:tr w:rsidR="009B006A" w:rsidRPr="009B006A" w:rsidTr="009B006A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Post Partum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0.6%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59.5%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39.9%</w:t>
            </w:r>
          </w:p>
        </w:tc>
      </w:tr>
      <w:tr w:rsidR="009B006A" w:rsidRPr="009B006A" w:rsidTr="009B006A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IUD inserted as % of total reported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54.1%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6.6%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38.4%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0.9%</w:t>
            </w:r>
          </w:p>
        </w:tc>
      </w:tr>
    </w:tbl>
    <w:p w:rsidR="009B006A" w:rsidRDefault="009B006A" w:rsidP="009344D7">
      <w:pPr>
        <w:jc w:val="center"/>
        <w:rPr>
          <w:lang w:val="en-US"/>
        </w:rPr>
      </w:pPr>
    </w:p>
    <w:p w:rsidR="009B006A" w:rsidRDefault="009B006A" w:rsidP="009344D7">
      <w:pPr>
        <w:jc w:val="center"/>
        <w:rPr>
          <w:lang w:val="en-US"/>
        </w:rPr>
      </w:pPr>
    </w:p>
    <w:tbl>
      <w:tblPr>
        <w:tblW w:w="10340" w:type="dxa"/>
        <w:jc w:val="center"/>
        <w:tblLook w:val="04A0" w:firstRow="1" w:lastRow="0" w:firstColumn="1" w:lastColumn="0" w:noHBand="0" w:noVBand="1"/>
      </w:tblPr>
      <w:tblGrid>
        <w:gridCol w:w="1920"/>
        <w:gridCol w:w="1660"/>
        <w:gridCol w:w="2520"/>
        <w:gridCol w:w="2220"/>
        <w:gridCol w:w="2020"/>
      </w:tblGrid>
      <w:tr w:rsidR="009B006A" w:rsidRPr="009B006A" w:rsidTr="009B006A">
        <w:trPr>
          <w:trHeight w:val="675"/>
          <w:jc w:val="center"/>
        </w:trPr>
        <w:tc>
          <w:tcPr>
            <w:tcW w:w="103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West Bengal - Nadia - Unmet need  met by reported FP Methods - Apr'15 to Mar'16</w:t>
            </w:r>
          </w:p>
        </w:tc>
      </w:tr>
      <w:tr w:rsidR="009B006A" w:rsidRPr="009B006A" w:rsidTr="009B006A">
        <w:trPr>
          <w:trHeight w:val="129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Estimated total Eligible Couples ( 17% of population)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914,800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Eligible Couples  for unmet need- Calculated Using Unmet Need - DLHS IV  - West Bengal - Nadia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reported FP Users - HMIS - Apr'15 to Mar'16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Unmet need met by Reported Family Planning Methods  - Apr'15 to Mar'16</w:t>
            </w:r>
          </w:p>
        </w:tc>
      </w:tr>
      <w:tr w:rsidR="009B006A" w:rsidRPr="009B006A" w:rsidTr="009B006A">
        <w:trPr>
          <w:trHeight w:val="45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Unmet Needs                       Total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19.1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174,727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84,074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48%</w:t>
            </w:r>
          </w:p>
        </w:tc>
      </w:tr>
      <w:tr w:rsidR="009B006A" w:rsidRPr="009B006A" w:rsidTr="009B006A">
        <w:trPr>
          <w:trHeight w:val="345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  <w:t>Limiting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12.3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112,520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7,952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5%</w:t>
            </w:r>
          </w:p>
        </w:tc>
      </w:tr>
      <w:tr w:rsidR="009B006A" w:rsidRPr="009B006A" w:rsidTr="009B006A">
        <w:trPr>
          <w:trHeight w:val="345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  <w:t>Spacing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6.8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62,206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76,122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44%</w:t>
            </w:r>
          </w:p>
        </w:tc>
      </w:tr>
    </w:tbl>
    <w:p w:rsidR="009B006A" w:rsidRDefault="009B006A" w:rsidP="009344D7">
      <w:pPr>
        <w:jc w:val="center"/>
        <w:rPr>
          <w:lang w:val="en-US"/>
        </w:rPr>
      </w:pPr>
    </w:p>
    <w:p w:rsidR="009B006A" w:rsidRDefault="009B006A" w:rsidP="009344D7">
      <w:pPr>
        <w:jc w:val="center"/>
        <w:rPr>
          <w:lang w:val="en-US"/>
        </w:rPr>
      </w:pPr>
    </w:p>
    <w:tbl>
      <w:tblPr>
        <w:tblW w:w="10460" w:type="dxa"/>
        <w:jc w:val="center"/>
        <w:tblLook w:val="04A0" w:firstRow="1" w:lastRow="0" w:firstColumn="1" w:lastColumn="0" w:noHBand="0" w:noVBand="1"/>
      </w:tblPr>
      <w:tblGrid>
        <w:gridCol w:w="1840"/>
        <w:gridCol w:w="1620"/>
        <w:gridCol w:w="2380"/>
        <w:gridCol w:w="1660"/>
        <w:gridCol w:w="1560"/>
        <w:gridCol w:w="1400"/>
      </w:tblGrid>
      <w:tr w:rsidR="009B006A" w:rsidRPr="009B006A" w:rsidTr="009B006A">
        <w:trPr>
          <w:trHeight w:val="555"/>
          <w:jc w:val="center"/>
        </w:trPr>
        <w:tc>
          <w:tcPr>
            <w:tcW w:w="104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West Bengal - Nadia- Quality of Sterilisation - Apr'15 to Mar'16</w:t>
            </w:r>
          </w:p>
        </w:tc>
      </w:tr>
      <w:tr w:rsidR="009B006A" w:rsidRPr="009B006A" w:rsidTr="009B006A">
        <w:trPr>
          <w:trHeight w:val="136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13478C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cases of complications following male sterilization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cases of complications following female sterilization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failures following male sterilization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failures following female sterilization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deaths following male sterilization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deaths following female sterilization</w:t>
            </w:r>
          </w:p>
        </w:tc>
      </w:tr>
      <w:tr w:rsidR="009B006A" w:rsidRPr="009B006A" w:rsidTr="009B006A">
        <w:trPr>
          <w:trHeight w:val="600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</w:tbl>
    <w:p w:rsidR="009B006A" w:rsidRDefault="009B006A" w:rsidP="009344D7">
      <w:pPr>
        <w:jc w:val="center"/>
        <w:rPr>
          <w:lang w:val="en-US"/>
        </w:rPr>
      </w:pPr>
    </w:p>
    <w:p w:rsidR="009B006A" w:rsidRDefault="009B006A" w:rsidP="009344D7">
      <w:pPr>
        <w:jc w:val="center"/>
        <w:rPr>
          <w:lang w:val="en-US"/>
        </w:rPr>
      </w:pPr>
    </w:p>
    <w:tbl>
      <w:tblPr>
        <w:tblW w:w="10640" w:type="dxa"/>
        <w:jc w:val="center"/>
        <w:tblLook w:val="04A0" w:firstRow="1" w:lastRow="0" w:firstColumn="1" w:lastColumn="0" w:noHBand="0" w:noVBand="1"/>
      </w:tblPr>
      <w:tblGrid>
        <w:gridCol w:w="1620"/>
        <w:gridCol w:w="1360"/>
        <w:gridCol w:w="1660"/>
        <w:gridCol w:w="1720"/>
        <w:gridCol w:w="1360"/>
        <w:gridCol w:w="1480"/>
        <w:gridCol w:w="1440"/>
      </w:tblGrid>
      <w:tr w:rsidR="009B006A" w:rsidRPr="009B006A" w:rsidTr="009B006A">
        <w:trPr>
          <w:trHeight w:val="450"/>
          <w:jc w:val="center"/>
        </w:trPr>
        <w:tc>
          <w:tcPr>
            <w:tcW w:w="10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West Bengal - Nadia- Service Delivery - Apr'15 to Mar'16</w:t>
            </w:r>
          </w:p>
        </w:tc>
      </w:tr>
      <w:tr w:rsidR="009B006A" w:rsidRPr="009B006A" w:rsidTr="009B006A">
        <w:trPr>
          <w:trHeight w:val="96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IPD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major (General and spinal anaesthesia)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minor (No or local anaesthesia)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AYUSH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Dental Procedures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Adolescent counselling services</w:t>
            </w:r>
          </w:p>
        </w:tc>
      </w:tr>
      <w:tr w:rsidR="009B006A" w:rsidRPr="009B006A" w:rsidTr="009B006A">
        <w:trPr>
          <w:trHeight w:val="39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6,104,184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363,106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36,125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25,261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180,798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42,192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49,506</w:t>
            </w:r>
          </w:p>
        </w:tc>
      </w:tr>
      <w:tr w:rsidR="009B006A" w:rsidRPr="009B006A" w:rsidTr="009B006A">
        <w:trPr>
          <w:trHeight w:val="120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OPD Visit Per 1000 Population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IPD  per 1000 Population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major (General and spinal anaesthesia) per 100000 Population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minor (No or local anaesthesia)as %ge of OPD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AYUSH as %ge of OPD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Dental Procedures as %ge of OPD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Adolescent counselling services as %ge of OPD</w:t>
            </w:r>
          </w:p>
        </w:tc>
      </w:tr>
      <w:tr w:rsidR="009B006A" w:rsidRPr="009B006A" w:rsidTr="009B006A">
        <w:trPr>
          <w:trHeight w:val="39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1134.4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67.5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671.3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0.4%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3.0%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0.69%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0.8%</w:t>
            </w:r>
          </w:p>
        </w:tc>
      </w:tr>
    </w:tbl>
    <w:p w:rsidR="009B006A" w:rsidRDefault="009B006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640" w:type="dxa"/>
        <w:jc w:val="center"/>
        <w:tblLook w:val="04A0" w:firstRow="1" w:lastRow="0" w:firstColumn="1" w:lastColumn="0" w:noHBand="0" w:noVBand="1"/>
      </w:tblPr>
      <w:tblGrid>
        <w:gridCol w:w="2580"/>
        <w:gridCol w:w="2200"/>
        <w:gridCol w:w="1560"/>
        <w:gridCol w:w="1560"/>
        <w:gridCol w:w="1360"/>
        <w:gridCol w:w="1380"/>
      </w:tblGrid>
      <w:tr w:rsidR="009B006A" w:rsidRPr="009B006A" w:rsidTr="009B006A">
        <w:trPr>
          <w:trHeight w:val="450"/>
          <w:jc w:val="center"/>
        </w:trPr>
        <w:tc>
          <w:tcPr>
            <w:tcW w:w="10640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West Bengal - Nadia- Childhood Disease - Vaccine Preventable -Apr'15 to Mar'16</w:t>
            </w:r>
          </w:p>
        </w:tc>
      </w:tr>
      <w:tr w:rsidR="009B006A" w:rsidRPr="009B006A" w:rsidTr="009B006A">
        <w:trPr>
          <w:trHeight w:val="510"/>
          <w:jc w:val="center"/>
        </w:trPr>
        <w:tc>
          <w:tcPr>
            <w:tcW w:w="2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Diphtheria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Pertussis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Tetanus Neonatorum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Tetanus others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Polio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Measles</w:t>
            </w:r>
          </w:p>
        </w:tc>
      </w:tr>
      <w:tr w:rsidR="009B006A" w:rsidRPr="009B006A" w:rsidTr="009B006A">
        <w:trPr>
          <w:trHeight w:val="465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2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370</w:t>
            </w:r>
          </w:p>
        </w:tc>
      </w:tr>
      <w:tr w:rsidR="009B006A" w:rsidRPr="009B006A" w:rsidTr="009B006A">
        <w:trPr>
          <w:trHeight w:val="420"/>
          <w:jc w:val="center"/>
        </w:trPr>
        <w:tc>
          <w:tcPr>
            <w:tcW w:w="6340" w:type="dxa"/>
            <w:gridSpan w:val="3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West Bengal - Nadia-Childhood Disease - Others - Apr'15 to Mar'16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9B006A" w:rsidRPr="009B006A" w:rsidTr="009B006A">
        <w:trPr>
          <w:trHeight w:val="720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Diarrhoea and dehydration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Malaria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Number admitted with Respiratory Infections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9B006A" w:rsidRPr="009B006A" w:rsidTr="009B006A">
        <w:trPr>
          <w:trHeight w:val="465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23,942</w:t>
            </w: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4,797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9B006A" w:rsidRDefault="009B006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1900"/>
        <w:gridCol w:w="1300"/>
        <w:gridCol w:w="1200"/>
        <w:gridCol w:w="1540"/>
        <w:gridCol w:w="1360"/>
        <w:gridCol w:w="1180"/>
        <w:gridCol w:w="1140"/>
        <w:gridCol w:w="1080"/>
      </w:tblGrid>
      <w:tr w:rsidR="009B006A" w:rsidRPr="009B006A" w:rsidTr="009B006A">
        <w:trPr>
          <w:trHeight w:val="420"/>
          <w:jc w:val="center"/>
        </w:trPr>
        <w:tc>
          <w:tcPr>
            <w:tcW w:w="107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West Bengal - Nadia- Lab Services - Apr'15 to Mar'16</w:t>
            </w:r>
          </w:p>
        </w:tc>
      </w:tr>
      <w:tr w:rsidR="009B006A" w:rsidRPr="009B006A" w:rsidTr="009B006A">
        <w:trPr>
          <w:trHeight w:val="990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Population</w:t>
            </w: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HB tested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HIV tested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VDRL Tested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Widal Test Conducted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Blood Smear Examined</w:t>
            </w:r>
          </w:p>
        </w:tc>
      </w:tr>
      <w:tr w:rsidR="009B006A" w:rsidRPr="009B006A" w:rsidTr="009B006A">
        <w:trPr>
          <w:trHeight w:val="435"/>
          <w:jc w:val="center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5,381,177</w:t>
            </w:r>
          </w:p>
        </w:tc>
        <w:tc>
          <w:tcPr>
            <w:tcW w:w="25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201,344</w:t>
            </w:r>
          </w:p>
        </w:tc>
        <w:tc>
          <w:tcPr>
            <w:tcW w:w="29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41,045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24,402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10,850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239,524</w:t>
            </w:r>
          </w:p>
        </w:tc>
      </w:tr>
      <w:tr w:rsidR="009B006A" w:rsidRPr="009B006A" w:rsidTr="009B006A">
        <w:trPr>
          <w:trHeight w:val="1395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HB test conducted as %age of OPD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HB&lt;7gm  as %age of HB tested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HIV test conducted as %age of OPD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HIV positive  as %age of HIV tested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VDRL test conducted as %age of OPD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Widal test conducted as %age of OPD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Blood Smear Examined as % of Population</w:t>
            </w:r>
          </w:p>
        </w:tc>
      </w:tr>
      <w:tr w:rsidR="009B006A" w:rsidRPr="009B006A" w:rsidTr="009B006A">
        <w:trPr>
          <w:trHeight w:val="510"/>
          <w:jc w:val="center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6,104,184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3.3%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1.1%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0.7%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0.5%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0.4%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0.18%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4.45%</w:t>
            </w:r>
          </w:p>
        </w:tc>
      </w:tr>
    </w:tbl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9B006A" w:rsidRDefault="009B006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480" w:type="dxa"/>
        <w:jc w:val="center"/>
        <w:tblLook w:val="04A0" w:firstRow="1" w:lastRow="0" w:firstColumn="1" w:lastColumn="0" w:noHBand="0" w:noVBand="1"/>
      </w:tblPr>
      <w:tblGrid>
        <w:gridCol w:w="10480"/>
      </w:tblGrid>
      <w:tr w:rsidR="009B006A" w:rsidRPr="009B006A" w:rsidTr="009B006A">
        <w:trPr>
          <w:trHeight w:val="1020"/>
          <w:jc w:val="center"/>
        </w:trPr>
        <w:tc>
          <w:tcPr>
            <w:tcW w:w="10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0000"/>
            <w:vAlign w:val="center"/>
            <w:hideMark/>
          </w:tcPr>
          <w:p w:rsid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  <w:t xml:space="preserve">West Bengal - Nadia 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  <w:t>–</w:t>
            </w:r>
            <w:r w:rsidRPr="009B006A"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  <w:t xml:space="preserve"> </w:t>
            </w:r>
          </w:p>
          <w:p w:rsidR="009B006A" w:rsidRPr="009B006A" w:rsidRDefault="009B006A" w:rsidP="009B006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  <w:r w:rsidRPr="009B006A"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  <w:t>Mortality Data - Apr'15 to Mar'16</w:t>
            </w:r>
          </w:p>
        </w:tc>
      </w:tr>
      <w:tr w:rsidR="009B006A" w:rsidRPr="009B006A" w:rsidTr="009B006A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006A" w:rsidRPr="009B006A" w:rsidRDefault="009B006A" w:rsidP="009B006A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  <w:tr w:rsidR="009B006A" w:rsidRPr="009B006A" w:rsidTr="009B006A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006A" w:rsidRPr="009B006A" w:rsidRDefault="009B006A" w:rsidP="009B006A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  <w:tr w:rsidR="009B006A" w:rsidRPr="009B006A" w:rsidTr="009B006A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006A" w:rsidRPr="009B006A" w:rsidRDefault="009B006A" w:rsidP="009B006A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</w:tbl>
    <w:p w:rsidR="009B006A" w:rsidRDefault="009B006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9B006A" w:rsidRDefault="009B006A" w:rsidP="009344D7">
      <w:pPr>
        <w:jc w:val="center"/>
        <w:rPr>
          <w:lang w:val="en-US"/>
        </w:rPr>
      </w:pPr>
    </w:p>
    <w:tbl>
      <w:tblPr>
        <w:tblW w:w="10220" w:type="dxa"/>
        <w:jc w:val="center"/>
        <w:tblLook w:val="04A0" w:firstRow="1" w:lastRow="0" w:firstColumn="1" w:lastColumn="0" w:noHBand="0" w:noVBand="1"/>
      </w:tblPr>
      <w:tblGrid>
        <w:gridCol w:w="3680"/>
        <w:gridCol w:w="4280"/>
        <w:gridCol w:w="2260"/>
      </w:tblGrid>
      <w:tr w:rsidR="00071E52" w:rsidRPr="00071E52" w:rsidTr="00071E52">
        <w:trPr>
          <w:trHeight w:val="540"/>
          <w:jc w:val="center"/>
        </w:trPr>
        <w:tc>
          <w:tcPr>
            <w:tcW w:w="102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071E52" w:rsidRPr="00071E52" w:rsidRDefault="00071E52" w:rsidP="00071E5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071E5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West Bengal - Nadia - Mortality  - Major Causes Group - Apr'15 to Mar'16</w:t>
            </w:r>
          </w:p>
        </w:tc>
      </w:tr>
      <w:tr w:rsidR="00071E52" w:rsidRPr="00071E52" w:rsidTr="00071E52">
        <w:trPr>
          <w:trHeight w:val="63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71E52" w:rsidRPr="00071E52" w:rsidRDefault="00071E52" w:rsidP="00071E5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071E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Death Groups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71E52" w:rsidRPr="00071E52" w:rsidRDefault="00071E52" w:rsidP="00071E5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071E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Cause-wise deaths included in the group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071E52" w:rsidRPr="00071E52" w:rsidRDefault="00071E52" w:rsidP="00071E5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071E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 deaths</w:t>
            </w:r>
          </w:p>
        </w:tc>
      </w:tr>
      <w:tr w:rsidR="00071E52" w:rsidRPr="00071E52" w:rsidTr="00071E52">
        <w:trPr>
          <w:trHeight w:val="67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71E52" w:rsidRPr="00071E52" w:rsidRDefault="00071E52" w:rsidP="00071E5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071E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Communicable Disease , Maternal &amp; Perinatal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E52" w:rsidRPr="00071E52" w:rsidRDefault="00071E52" w:rsidP="00071E5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071E5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Maternal &amp; Perinatal, Diarrhoea, Tuberculosis, Respiratory (excluding TB), Malaria, Other Fever related, HIV/AIDS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71E52" w:rsidRPr="00071E52" w:rsidRDefault="00071E52" w:rsidP="00071E5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071E5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2,900</w:t>
            </w:r>
          </w:p>
        </w:tc>
      </w:tr>
      <w:tr w:rsidR="00071E52" w:rsidRPr="00071E52" w:rsidTr="00071E52">
        <w:trPr>
          <w:trHeight w:val="73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71E52" w:rsidRPr="00071E52" w:rsidRDefault="00071E52" w:rsidP="00071E5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071E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Non communicable disease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E52" w:rsidRPr="00071E52" w:rsidRDefault="00071E52" w:rsidP="00071E5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071E5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Heart Disease/ Hypertension, Neurological including Stroke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71E52" w:rsidRPr="00071E52" w:rsidRDefault="00071E52" w:rsidP="00071E5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071E5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7,937</w:t>
            </w:r>
          </w:p>
        </w:tc>
      </w:tr>
      <w:tr w:rsidR="00071E52" w:rsidRPr="00071E52" w:rsidTr="00071E52">
        <w:trPr>
          <w:trHeight w:val="42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71E52" w:rsidRPr="00071E52" w:rsidRDefault="00071E52" w:rsidP="00071E5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071E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Injuries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E52" w:rsidRPr="00071E52" w:rsidRDefault="00071E52" w:rsidP="00071E5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071E5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Trauma, Accidents, Burns, Suicide, Animal Bites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71E52" w:rsidRPr="00071E52" w:rsidRDefault="00071E52" w:rsidP="00071E5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071E5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1,258</w:t>
            </w:r>
          </w:p>
        </w:tc>
      </w:tr>
      <w:tr w:rsidR="00071E52" w:rsidRPr="00071E52" w:rsidTr="00071E52">
        <w:trPr>
          <w:trHeight w:val="63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071E52" w:rsidRPr="00071E52" w:rsidRDefault="00071E52" w:rsidP="00071E5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071E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E52" w:rsidRPr="00071E52" w:rsidRDefault="00071E52" w:rsidP="00071E5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071E5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Other known acute diseases, Other known chronic diseases, Other diseases (Causes not known)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71E52" w:rsidRPr="00071E52" w:rsidRDefault="00071E52" w:rsidP="00071E5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071E5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7,043</w:t>
            </w:r>
          </w:p>
        </w:tc>
      </w:tr>
    </w:tbl>
    <w:p w:rsidR="009B006A" w:rsidRDefault="009B006A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6731C2" w:rsidRDefault="006731C2" w:rsidP="009344D7">
      <w:pPr>
        <w:jc w:val="center"/>
        <w:rPr>
          <w:lang w:val="en-US"/>
        </w:rPr>
      </w:pPr>
      <w:r w:rsidRPr="006731C2">
        <w:rPr>
          <w:noProof/>
          <w:lang w:val="en-IN" w:eastAsia="en-IN"/>
        </w:rPr>
        <w:drawing>
          <wp:inline distT="0" distB="0" distL="0" distR="0">
            <wp:extent cx="6422336" cy="3784059"/>
            <wp:effectExtent l="57150" t="0" r="54664" b="83091"/>
            <wp:docPr id="2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3220"/>
        <w:gridCol w:w="2400"/>
        <w:gridCol w:w="2440"/>
        <w:gridCol w:w="2440"/>
      </w:tblGrid>
      <w:tr w:rsidR="006731C2" w:rsidRPr="006731C2" w:rsidTr="006731C2">
        <w:trPr>
          <w:trHeight w:val="675"/>
          <w:jc w:val="center"/>
        </w:trPr>
        <w:tc>
          <w:tcPr>
            <w:tcW w:w="105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West Bengal - Nadia-  Still Births, Neonatal , Infant ,Under 5  and Maternal Deaths - Apr'15 to Mar'16</w:t>
            </w:r>
          </w:p>
        </w:tc>
      </w:tr>
      <w:tr w:rsidR="006731C2" w:rsidRPr="006731C2" w:rsidTr="006731C2">
        <w:trPr>
          <w:trHeight w:val="645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- Reported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-Estimated - Apr'15 to Mar'16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Early Neonatal deaths</w:t>
            </w:r>
          </w:p>
        </w:tc>
      </w:tr>
      <w:tr w:rsidR="006731C2" w:rsidRPr="006731C2" w:rsidTr="006731C2">
        <w:trPr>
          <w:trHeight w:val="54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65,388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86,099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837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822</w:t>
            </w:r>
          </w:p>
        </w:tc>
      </w:tr>
      <w:tr w:rsidR="006731C2" w:rsidRPr="006731C2" w:rsidTr="006731C2">
        <w:trPr>
          <w:trHeight w:val="525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Late Neonatal Deaths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Infant Death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Under 5 Deaths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Maternal Deaths</w:t>
            </w:r>
          </w:p>
        </w:tc>
      </w:tr>
      <w:tr w:rsidR="006731C2" w:rsidRPr="006731C2" w:rsidTr="006731C2">
        <w:trPr>
          <w:trHeight w:val="66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930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995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55</w:t>
            </w:r>
          </w:p>
        </w:tc>
      </w:tr>
      <w:tr w:rsidR="006731C2" w:rsidRPr="006731C2" w:rsidTr="006731C2">
        <w:trPr>
          <w:trHeight w:val="555"/>
          <w:jc w:val="center"/>
        </w:trPr>
        <w:tc>
          <w:tcPr>
            <w:tcW w:w="80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West Bengal - Nadia-  Still Birth Rate, Perinatal,Neonatal &amp; Infant Mortality Rates - Apr'15 to Mar'16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731C2" w:rsidRPr="006731C2" w:rsidTr="006731C2">
        <w:trPr>
          <w:trHeight w:val="72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Against Reported Live Births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                 </w:t>
            </w: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( 1000)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Against  Estimated Live Births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           </w:t>
            </w: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( 1000)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731C2" w:rsidRPr="006731C2" w:rsidTr="006731C2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Still Birth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12.80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9.72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731C2" w:rsidRPr="006731C2" w:rsidTr="006731C2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Perinatal Mortality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25.37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19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731C2" w:rsidRPr="006731C2" w:rsidTr="006731C2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Neonatal Mortality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12.95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9.84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731C2" w:rsidRPr="006731C2" w:rsidTr="006731C2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Infant Mortality  Rate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14.22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10.80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731C2" w:rsidRPr="006731C2" w:rsidTr="006731C2">
        <w:trPr>
          <w:trHeight w:val="450"/>
          <w:jc w:val="center"/>
        </w:trPr>
        <w:tc>
          <w:tcPr>
            <w:tcW w:w="32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Under 5 Mortality Rate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15.2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11.56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6731C2" w:rsidRPr="006731C2" w:rsidTr="006731C2">
        <w:trPr>
          <w:trHeight w:val="450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Maternal Mortality Ratio*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84.11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63.88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731C2" w:rsidRPr="006731C2" w:rsidTr="006731C2">
        <w:trPr>
          <w:trHeight w:val="480"/>
          <w:jc w:val="center"/>
        </w:trPr>
        <w:tc>
          <w:tcPr>
            <w:tcW w:w="105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  <w:t>*Maternal Mortality Ratiois against 100000 live births (  Estimated or Reported)</w:t>
            </w:r>
          </w:p>
        </w:tc>
      </w:tr>
    </w:tbl>
    <w:p w:rsidR="006731C2" w:rsidRDefault="006731C2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360" w:type="dxa"/>
        <w:jc w:val="center"/>
        <w:tblLook w:val="04A0" w:firstRow="1" w:lastRow="0" w:firstColumn="1" w:lastColumn="0" w:noHBand="0" w:noVBand="1"/>
      </w:tblPr>
      <w:tblGrid>
        <w:gridCol w:w="1780"/>
        <w:gridCol w:w="1780"/>
        <w:gridCol w:w="1240"/>
        <w:gridCol w:w="1160"/>
        <w:gridCol w:w="1360"/>
        <w:gridCol w:w="1020"/>
        <w:gridCol w:w="1120"/>
        <w:gridCol w:w="900"/>
      </w:tblGrid>
      <w:tr w:rsidR="006731C2" w:rsidRPr="006731C2" w:rsidTr="006731C2">
        <w:trPr>
          <w:trHeight w:val="420"/>
          <w:jc w:val="center"/>
        </w:trPr>
        <w:tc>
          <w:tcPr>
            <w:tcW w:w="1036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West Bengal - Nadia - Infant &amp; Child Deaths - Apr'15 to Mar'16</w:t>
            </w:r>
          </w:p>
        </w:tc>
      </w:tr>
      <w:tr w:rsidR="006731C2" w:rsidRPr="006731C2" w:rsidTr="006731C2">
        <w:trPr>
          <w:trHeight w:val="145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within 24 hrs of birth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between 24hrs &amp; under 1 week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between 1 week &amp; under 1 month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Child Deaths between 1 month &amp; under 1 year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Infant Deaths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Child Deaths between 1yr &amp; under 5years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Under 5 Deaths</w:t>
            </w:r>
          </w:p>
        </w:tc>
      </w:tr>
      <w:tr w:rsidR="006731C2" w:rsidRPr="006731C2" w:rsidTr="006731C2">
        <w:trPr>
          <w:trHeight w:val="52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Reported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930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995</w:t>
            </w:r>
          </w:p>
        </w:tc>
      </w:tr>
      <w:tr w:rsidR="006731C2" w:rsidRPr="006731C2" w:rsidTr="006731C2">
        <w:trPr>
          <w:trHeight w:val="64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deaths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25.9%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56.7%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2.5%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8.3%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93.5%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6731C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6.5%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31C2" w:rsidRPr="006731C2" w:rsidRDefault="006731C2" w:rsidP="006731C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6731C2" w:rsidRDefault="006731C2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6731C2" w:rsidRDefault="006731C2" w:rsidP="009344D7">
      <w:pPr>
        <w:jc w:val="center"/>
        <w:rPr>
          <w:lang w:val="en-US"/>
        </w:rPr>
      </w:pPr>
    </w:p>
    <w:p w:rsidR="006731C2" w:rsidRDefault="006731C2" w:rsidP="009344D7">
      <w:pPr>
        <w:jc w:val="center"/>
        <w:rPr>
          <w:lang w:val="en-US"/>
        </w:rPr>
      </w:pPr>
      <w:r w:rsidRPr="006731C2">
        <w:rPr>
          <w:noProof/>
          <w:lang w:val="en-IN" w:eastAsia="en-IN"/>
        </w:rPr>
        <w:lastRenderedPageBreak/>
        <w:drawing>
          <wp:inline distT="0" distB="0" distL="0" distR="0">
            <wp:extent cx="6392721" cy="4182894"/>
            <wp:effectExtent l="57150" t="0" r="65229" b="84306"/>
            <wp:docPr id="23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731C2" w:rsidRDefault="006731C2" w:rsidP="009344D7">
      <w:pPr>
        <w:jc w:val="center"/>
        <w:rPr>
          <w:lang w:val="en-US"/>
        </w:rPr>
      </w:pPr>
    </w:p>
    <w:p w:rsidR="00BD6F6E" w:rsidRDefault="00BD6F6E" w:rsidP="009344D7">
      <w:pPr>
        <w:jc w:val="center"/>
        <w:rPr>
          <w:lang w:val="en-US"/>
        </w:rPr>
      </w:pPr>
    </w:p>
    <w:p w:rsidR="006731C2" w:rsidRDefault="006731C2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1240"/>
        <w:gridCol w:w="1400"/>
        <w:gridCol w:w="1120"/>
        <w:gridCol w:w="1040"/>
        <w:gridCol w:w="1300"/>
        <w:gridCol w:w="1160"/>
        <w:gridCol w:w="1040"/>
        <w:gridCol w:w="1060"/>
        <w:gridCol w:w="1160"/>
      </w:tblGrid>
      <w:tr w:rsidR="00BD6F6E" w:rsidRPr="00BD6F6E" w:rsidTr="00BD6F6E">
        <w:trPr>
          <w:trHeight w:val="405"/>
          <w:jc w:val="center"/>
        </w:trPr>
        <w:tc>
          <w:tcPr>
            <w:tcW w:w="1052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West Bengal - Nadia- Causes of Infant &amp; Child Deaths - Apr'15 to Mar'16 -  Total Deaths - 737</w:t>
            </w:r>
          </w:p>
        </w:tc>
      </w:tr>
      <w:tr w:rsidR="00BD6F6E" w:rsidRPr="00BD6F6E" w:rsidTr="00BD6F6E">
        <w:trPr>
          <w:trHeight w:val="315"/>
          <w:jc w:val="center"/>
        </w:trPr>
        <w:tc>
          <w:tcPr>
            <w:tcW w:w="3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Sepsis</w:t>
            </w:r>
          </w:p>
        </w:tc>
        <w:tc>
          <w:tcPr>
            <w:tcW w:w="3500" w:type="dxa"/>
            <w:gridSpan w:val="3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Asphyxia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LBW</w:t>
            </w:r>
          </w:p>
        </w:tc>
      </w:tr>
      <w:tr w:rsidR="00BD6F6E" w:rsidRPr="00BD6F6E" w:rsidTr="00BD6F6E">
        <w:trPr>
          <w:trHeight w:val="990"/>
          <w:jc w:val="center"/>
        </w:trPr>
        <w:tc>
          <w:tcPr>
            <w:tcW w:w="124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BD6F6E" w:rsidRPr="00BD6F6E" w:rsidTr="00BD6F6E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47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53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160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162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218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224</w:t>
            </w:r>
          </w:p>
        </w:tc>
      </w:tr>
      <w:tr w:rsidR="00BD6F6E" w:rsidRPr="00BD6F6E" w:rsidTr="00BD6F6E">
        <w:trPr>
          <w:trHeight w:val="300"/>
          <w:jc w:val="center"/>
        </w:trPr>
        <w:tc>
          <w:tcPr>
            <w:tcW w:w="3760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Pneumonia</w:t>
            </w:r>
          </w:p>
        </w:tc>
        <w:tc>
          <w:tcPr>
            <w:tcW w:w="35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Diarrhoea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Fever related</w:t>
            </w:r>
          </w:p>
        </w:tc>
      </w:tr>
      <w:tr w:rsidR="00BD6F6E" w:rsidRPr="00BD6F6E" w:rsidTr="00BD6F6E">
        <w:trPr>
          <w:trHeight w:val="78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BD6F6E" w:rsidRPr="00BD6F6E" w:rsidTr="00BD6F6E">
        <w:trPr>
          <w:trHeight w:val="36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24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30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12</w:t>
            </w:r>
          </w:p>
        </w:tc>
      </w:tr>
      <w:tr w:rsidR="00BD6F6E" w:rsidRPr="00BD6F6E" w:rsidTr="00BD6F6E">
        <w:trPr>
          <w:trHeight w:val="405"/>
          <w:jc w:val="center"/>
        </w:trPr>
        <w:tc>
          <w:tcPr>
            <w:tcW w:w="37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Measels</w:t>
            </w:r>
          </w:p>
        </w:tc>
        <w:tc>
          <w:tcPr>
            <w:tcW w:w="35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Others ( For age upto 4 weks of Birth)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Others( For age from 1 month to 5 yrs)</w:t>
            </w:r>
          </w:p>
        </w:tc>
      </w:tr>
      <w:tr w:rsidR="00BD6F6E" w:rsidRPr="00BD6F6E" w:rsidTr="00BD6F6E">
        <w:trPr>
          <w:trHeight w:val="103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BD6F6E" w:rsidRPr="00BD6F6E" w:rsidTr="00BD6F6E">
        <w:trPr>
          <w:trHeight w:val="390"/>
          <w:jc w:val="center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139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150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49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53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102</w:t>
            </w:r>
          </w:p>
        </w:tc>
      </w:tr>
    </w:tbl>
    <w:p w:rsidR="006731C2" w:rsidRDefault="006731C2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BD6F6E" w:rsidRDefault="00BD6F6E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382155" cy="3735421"/>
            <wp:effectExtent l="57150" t="0" r="56745" b="74579"/>
            <wp:docPr id="25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BD6F6E" w:rsidRDefault="00BD6F6E" w:rsidP="009344D7">
      <w:pPr>
        <w:jc w:val="center"/>
        <w:rPr>
          <w:lang w:val="en-US"/>
        </w:rPr>
      </w:pPr>
      <w:r w:rsidRPr="00BD6F6E">
        <w:rPr>
          <w:noProof/>
          <w:lang w:val="en-IN" w:eastAsia="en-IN"/>
        </w:rPr>
        <w:drawing>
          <wp:inline distT="0" distB="0" distL="0" distR="0">
            <wp:extent cx="6412176" cy="4163438"/>
            <wp:effectExtent l="57150" t="0" r="64824" b="84712"/>
            <wp:docPr id="2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9960" w:type="dxa"/>
        <w:jc w:val="center"/>
        <w:tblLook w:val="04A0" w:firstRow="1" w:lastRow="0" w:firstColumn="1" w:lastColumn="0" w:noHBand="0" w:noVBand="1"/>
      </w:tblPr>
      <w:tblGrid>
        <w:gridCol w:w="2860"/>
        <w:gridCol w:w="1920"/>
        <w:gridCol w:w="2320"/>
        <w:gridCol w:w="2860"/>
      </w:tblGrid>
      <w:tr w:rsidR="00BD6F6E" w:rsidRPr="00BD6F6E" w:rsidTr="00BD6F6E">
        <w:trPr>
          <w:trHeight w:val="480"/>
          <w:jc w:val="center"/>
        </w:trPr>
        <w:tc>
          <w:tcPr>
            <w:tcW w:w="99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West Bengal - Nadia Maternal Deaths &amp; Causes-Apr'15 to Mar'16</w:t>
            </w:r>
          </w:p>
        </w:tc>
      </w:tr>
      <w:tr w:rsidR="00BD6F6E" w:rsidRPr="00BD6F6E" w:rsidTr="00BD6F6E">
        <w:trPr>
          <w:trHeight w:val="6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Causes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reported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reported known causes</w:t>
            </w:r>
          </w:p>
        </w:tc>
      </w:tr>
      <w:tr w:rsidR="00BD6F6E" w:rsidRPr="00BD6F6E" w:rsidTr="00BD6F6E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Abortion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BD6F6E" w:rsidRPr="00BD6F6E" w:rsidTr="00BD6F6E">
        <w:trPr>
          <w:trHeight w:val="555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Obstructed/prolonged labour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1.8%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4.8%</w:t>
            </w:r>
          </w:p>
        </w:tc>
      </w:tr>
      <w:tr w:rsidR="00BD6F6E" w:rsidRPr="00BD6F6E" w:rsidTr="00BD6F6E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Severe hypertension/fits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12.7%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33.3%</w:t>
            </w:r>
          </w:p>
        </w:tc>
      </w:tr>
      <w:tr w:rsidR="00BD6F6E" w:rsidRPr="00BD6F6E" w:rsidTr="00BD6F6E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Bleeding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23.6%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61.9%</w:t>
            </w:r>
          </w:p>
        </w:tc>
      </w:tr>
      <w:tr w:rsidR="00BD6F6E" w:rsidRPr="00BD6F6E" w:rsidTr="00BD6F6E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High Fever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BD6F6E" w:rsidRPr="00BD6F6E" w:rsidTr="00BD6F6E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Causes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34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61.8%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BD6F6E" w:rsidRPr="00BD6F6E" w:rsidTr="00BD6F6E">
        <w:trPr>
          <w:trHeight w:val="345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Total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BD6F6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55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BD6F6E" w:rsidRPr="00BD6F6E" w:rsidRDefault="00BD6F6E" w:rsidP="00BD6F6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BD6F6E" w:rsidRDefault="00BD6F6E" w:rsidP="009344D7">
      <w:pPr>
        <w:jc w:val="center"/>
        <w:rPr>
          <w:lang w:val="en-US"/>
        </w:rPr>
      </w:pPr>
    </w:p>
    <w:p w:rsidR="00BD6F6E" w:rsidRDefault="00BD6F6E" w:rsidP="009344D7">
      <w:pPr>
        <w:jc w:val="center"/>
        <w:rPr>
          <w:lang w:val="en-US"/>
        </w:rPr>
      </w:pPr>
    </w:p>
    <w:p w:rsidR="00BD6F6E" w:rsidRDefault="00BD6F6E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10933" cy="3000132"/>
            <wp:effectExtent l="57150" t="0" r="66067" b="66918"/>
            <wp:docPr id="28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BD6F6E" w:rsidP="009344D7">
      <w:pPr>
        <w:jc w:val="center"/>
        <w:rPr>
          <w:lang w:val="en-US"/>
        </w:rPr>
      </w:pPr>
      <w:r w:rsidRPr="00BD6F6E">
        <w:rPr>
          <w:noProof/>
          <w:lang w:val="en-IN" w:eastAsia="en-IN"/>
        </w:rPr>
        <w:drawing>
          <wp:inline distT="0" distB="0" distL="0" distR="0">
            <wp:extent cx="6342840" cy="3015574"/>
            <wp:effectExtent l="57150" t="0" r="57960" b="70526"/>
            <wp:docPr id="29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tbl>
      <w:tblPr>
        <w:tblW w:w="10380" w:type="dxa"/>
        <w:jc w:val="center"/>
        <w:tblLook w:val="04A0" w:firstRow="1" w:lastRow="0" w:firstColumn="1" w:lastColumn="0" w:noHBand="0" w:noVBand="1"/>
      </w:tblPr>
      <w:tblGrid>
        <w:gridCol w:w="2560"/>
        <w:gridCol w:w="1960"/>
        <w:gridCol w:w="1960"/>
        <w:gridCol w:w="1960"/>
        <w:gridCol w:w="1940"/>
      </w:tblGrid>
      <w:tr w:rsidR="00704465" w:rsidRPr="00704465" w:rsidTr="00704465">
        <w:trPr>
          <w:trHeight w:val="690"/>
          <w:jc w:val="center"/>
        </w:trPr>
        <w:tc>
          <w:tcPr>
            <w:tcW w:w="103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West Bengal - Nadia - Causes of deaths( above 6 yrs of age) -Apr'15 to Mar'16</w:t>
            </w:r>
          </w:p>
        </w:tc>
      </w:tr>
      <w:tr w:rsidR="00704465" w:rsidRPr="00704465" w:rsidTr="0070446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6-14 yrs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15-55 yrs.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Above 55yrs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</w:t>
            </w:r>
          </w:p>
        </w:tc>
      </w:tr>
      <w:tr w:rsidR="00704465" w:rsidRPr="00704465" w:rsidTr="0070446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Diarrhoeal Diseases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28</w:t>
            </w:r>
          </w:p>
        </w:tc>
      </w:tr>
      <w:tr w:rsidR="00704465" w:rsidRPr="00704465" w:rsidTr="0070446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Tuberculosis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90</w:t>
            </w:r>
          </w:p>
        </w:tc>
      </w:tr>
      <w:tr w:rsidR="00704465" w:rsidRPr="00704465" w:rsidTr="0070446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Respiratory Diseases</w:t>
            </w:r>
            <w:r w:rsidRPr="007044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br/>
              <w:t>(Other than TB)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236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681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924</w:t>
            </w:r>
          </w:p>
        </w:tc>
      </w:tr>
      <w:tr w:rsidR="00704465" w:rsidRPr="00704465" w:rsidTr="0070446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Malaria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</w:tr>
      <w:tr w:rsidR="00704465" w:rsidRPr="00704465" w:rsidTr="0070446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Other fever Related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301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379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692</w:t>
            </w:r>
          </w:p>
        </w:tc>
      </w:tr>
      <w:tr w:rsidR="00704465" w:rsidRPr="00704465" w:rsidTr="0070446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HIV/AIDS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</w:tr>
      <w:tr w:rsidR="00704465" w:rsidRPr="00704465" w:rsidTr="0070446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Heart Disease/ Hypertension related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771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2,378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3,155</w:t>
            </w:r>
          </w:p>
        </w:tc>
      </w:tr>
      <w:tr w:rsidR="00704465" w:rsidRPr="00704465" w:rsidTr="0070446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Neurological Disease including strokes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499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1,588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2,094</w:t>
            </w:r>
          </w:p>
        </w:tc>
      </w:tr>
      <w:tr w:rsidR="00704465" w:rsidRPr="00704465" w:rsidTr="0070446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Trauma/Accidents/ Burn Cases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521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168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724</w:t>
            </w:r>
          </w:p>
        </w:tc>
      </w:tr>
      <w:tr w:rsidR="00704465" w:rsidRPr="00704465" w:rsidTr="0070446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Suicide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369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470</w:t>
            </w:r>
          </w:p>
        </w:tc>
      </w:tr>
      <w:tr w:rsidR="00704465" w:rsidRPr="00704465" w:rsidTr="0070446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Animal Bites &amp; Stings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64</w:t>
            </w:r>
          </w:p>
        </w:tc>
      </w:tr>
      <w:tr w:rsidR="00704465" w:rsidRPr="00704465" w:rsidTr="0070446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Known Acute Disease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394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762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1,165</w:t>
            </w:r>
          </w:p>
        </w:tc>
      </w:tr>
      <w:tr w:rsidR="00704465" w:rsidRPr="00704465" w:rsidTr="0070446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Known Chronic Disease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621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1,613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2,249</w:t>
            </w:r>
          </w:p>
        </w:tc>
      </w:tr>
      <w:tr w:rsidR="00704465" w:rsidRPr="00704465" w:rsidTr="0070446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Causes not known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1,090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4,462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5,592</w:t>
            </w:r>
          </w:p>
        </w:tc>
      </w:tr>
      <w:tr w:rsidR="00704465" w:rsidRPr="00704465" w:rsidTr="0070446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 Deaths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157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4,893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12,201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704465" w:rsidRPr="00704465" w:rsidRDefault="00704465" w:rsidP="0070446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7044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17,251</w:t>
            </w:r>
          </w:p>
        </w:tc>
      </w:tr>
    </w:tbl>
    <w:p w:rsidR="00BD6F6E" w:rsidRDefault="00BD6F6E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704465" w:rsidRDefault="00704465" w:rsidP="009344D7">
      <w:pPr>
        <w:jc w:val="center"/>
        <w:rPr>
          <w:noProof/>
          <w:lang w:val="en-US" w:eastAsia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12176" cy="4173166"/>
            <wp:effectExtent l="57150" t="0" r="64824" b="74984"/>
            <wp:docPr id="30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704465" w:rsidRDefault="00704465" w:rsidP="009344D7">
      <w:pPr>
        <w:jc w:val="center"/>
        <w:rPr>
          <w:noProof/>
          <w:lang w:val="en-US" w:eastAsia="en-US"/>
        </w:rPr>
      </w:pPr>
    </w:p>
    <w:p w:rsidR="00704465" w:rsidRDefault="00704465" w:rsidP="009344D7">
      <w:pPr>
        <w:jc w:val="center"/>
        <w:rPr>
          <w:noProof/>
          <w:lang w:val="en-US" w:eastAsia="en-US"/>
        </w:rPr>
      </w:pPr>
    </w:p>
    <w:p w:rsidR="00704465" w:rsidRDefault="00704465" w:rsidP="009344D7">
      <w:pPr>
        <w:jc w:val="center"/>
        <w:rPr>
          <w:noProof/>
          <w:lang w:val="en-US" w:eastAsia="en-US"/>
        </w:rPr>
      </w:pPr>
      <w:r>
        <w:rPr>
          <w:noProof/>
          <w:lang w:val="en-IN" w:eastAsia="en-IN"/>
        </w:rPr>
        <w:drawing>
          <wp:inline distT="0" distB="0" distL="0" distR="0">
            <wp:extent cx="6352770" cy="3968885"/>
            <wp:effectExtent l="57150" t="0" r="48030" b="69715"/>
            <wp:docPr id="31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704465" w:rsidRDefault="00704465" w:rsidP="005105D2">
      <w:pPr>
        <w:jc w:val="center"/>
        <w:rPr>
          <w:lang w:val="en-US"/>
        </w:rPr>
      </w:pPr>
    </w:p>
    <w:p w:rsidR="00704465" w:rsidRDefault="00704465" w:rsidP="005105D2">
      <w:pPr>
        <w:jc w:val="center"/>
        <w:rPr>
          <w:lang w:val="en-US"/>
        </w:rPr>
      </w:pPr>
    </w:p>
    <w:p w:rsidR="00704465" w:rsidRDefault="00704465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CA50D0" w:rsidRDefault="00CA50D0" w:rsidP="005105D2">
      <w:pPr>
        <w:jc w:val="center"/>
        <w:rPr>
          <w:lang w:val="en-US"/>
        </w:rPr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  <w:rPr>
          <w:i/>
          <w:sz w:val="18"/>
        </w:rPr>
      </w:pPr>
      <w:r>
        <w:rPr>
          <w:noProof/>
          <w:lang w:val="en-IN" w:eastAsia="en-IN"/>
        </w:rPr>
        <w:drawing>
          <wp:inline distT="0" distB="0" distL="0" distR="0">
            <wp:extent cx="622300" cy="5060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i/>
          <w:szCs w:val="52"/>
        </w:rPr>
        <w:t xml:space="preserve">    National Health Systems Resource Centre (MOHFW, GOI)   </w:t>
      </w:r>
      <w:r>
        <w:rPr>
          <w:i/>
          <w:noProof/>
          <w:sz w:val="18"/>
          <w:lang w:val="en-IN" w:eastAsia="en-IN"/>
        </w:rPr>
        <w:drawing>
          <wp:inline distT="0" distB="0" distL="0" distR="0">
            <wp:extent cx="593090" cy="3987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0D0" w:rsidSect="009344D7">
      <w:headerReference w:type="default" r:id="rId36"/>
      <w:footerReference w:type="default" r:id="rId37"/>
      <w:pgSz w:w="11906" w:h="16838" w:code="9"/>
      <w:pgMar w:top="720" w:right="720" w:bottom="720" w:left="72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0B2" w:rsidRDefault="008060B2">
      <w:r>
        <w:separator/>
      </w:r>
    </w:p>
  </w:endnote>
  <w:endnote w:type="continuationSeparator" w:id="0">
    <w:p w:rsidR="008060B2" w:rsidRDefault="00806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82D" w:rsidRPr="00B3059B" w:rsidRDefault="00C81029" w:rsidP="002D2E2F">
    <w:pPr>
      <w:pStyle w:val="Footer"/>
      <w:tabs>
        <w:tab w:val="clear" w:pos="4677"/>
        <w:tab w:val="center" w:pos="2160"/>
      </w:tabs>
      <w:ind w:left="540" w:right="540"/>
      <w:jc w:val="right"/>
      <w:rPr>
        <w:rFonts w:ascii="Verdana" w:hAnsi="Verdana"/>
        <w:noProof/>
        <w:lang w:val="en-US"/>
      </w:rPr>
    </w:pPr>
    <w:r>
      <w:rPr>
        <w:rFonts w:ascii="Verdana" w:hAnsi="Verdana"/>
        <w:noProof/>
        <w:lang w:val="en-IN" w:eastAsia="en-IN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-123191</wp:posOffset>
              </wp:positionV>
              <wp:extent cx="7086600" cy="0"/>
              <wp:effectExtent l="0" t="0" r="19050" b="19050"/>
              <wp:wrapNone/>
              <wp:docPr id="2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648408" id="Line 7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pt,-9.7pt" to="8in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44T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"/>
          </w:pict>
        </mc:Fallback>
      </mc:AlternateContent>
    </w:r>
    <w:r w:rsidR="00F55923" w:rsidRPr="00B3059B">
      <w:rPr>
        <w:rFonts w:ascii="Verdana" w:hAnsi="Verdana"/>
        <w:noProof/>
        <w:lang w:val="en-US"/>
      </w:rPr>
      <w:fldChar w:fldCharType="begin"/>
    </w:r>
    <w:r w:rsidR="00BC182D" w:rsidRPr="00B3059B">
      <w:rPr>
        <w:rFonts w:ascii="Verdana" w:hAnsi="Verdana"/>
        <w:noProof/>
        <w:lang w:val="en-US"/>
      </w:rPr>
      <w:instrText xml:space="preserve"> PAGE </w:instrText>
    </w:r>
    <w:r w:rsidR="00F55923" w:rsidRPr="00B3059B">
      <w:rPr>
        <w:rFonts w:ascii="Verdana" w:hAnsi="Verdana"/>
        <w:noProof/>
        <w:lang w:val="en-US"/>
      </w:rPr>
      <w:fldChar w:fldCharType="separate"/>
    </w:r>
    <w:r>
      <w:rPr>
        <w:rFonts w:ascii="Verdana" w:hAnsi="Verdana"/>
        <w:noProof/>
        <w:lang w:val="en-US"/>
      </w:rPr>
      <w:t>27</w:t>
    </w:r>
    <w:r w:rsidR="00F55923" w:rsidRPr="00B3059B">
      <w:rPr>
        <w:rFonts w:ascii="Verdana" w:hAnsi="Verdana"/>
        <w:noProof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0B2" w:rsidRDefault="008060B2">
      <w:r>
        <w:separator/>
      </w:r>
    </w:p>
  </w:footnote>
  <w:footnote w:type="continuationSeparator" w:id="0">
    <w:p w:rsidR="008060B2" w:rsidRDefault="008060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82D" w:rsidRPr="00B3059B" w:rsidRDefault="00BC182D" w:rsidP="002D2E2F">
    <w:pPr>
      <w:pStyle w:val="Header"/>
      <w:ind w:left="540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3276d9,#cbcbd3,#cfcfd7,#3a71ca,#4e71b6,#7d96c9,#d9d9d5,#f1f1e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EF8"/>
    <w:rsid w:val="000065AA"/>
    <w:rsid w:val="00071E52"/>
    <w:rsid w:val="000766C0"/>
    <w:rsid w:val="0009019E"/>
    <w:rsid w:val="000A0B9C"/>
    <w:rsid w:val="000A2D9C"/>
    <w:rsid w:val="000C34DE"/>
    <w:rsid w:val="000E2A20"/>
    <w:rsid w:val="000E628C"/>
    <w:rsid w:val="000E6E56"/>
    <w:rsid w:val="000F36F5"/>
    <w:rsid w:val="000F6BEE"/>
    <w:rsid w:val="001005AE"/>
    <w:rsid w:val="001139BD"/>
    <w:rsid w:val="00120A74"/>
    <w:rsid w:val="00123043"/>
    <w:rsid w:val="001568F1"/>
    <w:rsid w:val="00170756"/>
    <w:rsid w:val="001A17BC"/>
    <w:rsid w:val="001C1D8C"/>
    <w:rsid w:val="001D263D"/>
    <w:rsid w:val="001D32D2"/>
    <w:rsid w:val="001E3F37"/>
    <w:rsid w:val="001F5296"/>
    <w:rsid w:val="00203B85"/>
    <w:rsid w:val="00277ADB"/>
    <w:rsid w:val="002B1D22"/>
    <w:rsid w:val="002C3DAE"/>
    <w:rsid w:val="002D2E2F"/>
    <w:rsid w:val="002E3424"/>
    <w:rsid w:val="002E7BDF"/>
    <w:rsid w:val="002F1648"/>
    <w:rsid w:val="00302420"/>
    <w:rsid w:val="00351CAC"/>
    <w:rsid w:val="0035523D"/>
    <w:rsid w:val="00366328"/>
    <w:rsid w:val="00372D7A"/>
    <w:rsid w:val="003765E9"/>
    <w:rsid w:val="00395555"/>
    <w:rsid w:val="003A3F10"/>
    <w:rsid w:val="003A5185"/>
    <w:rsid w:val="003C54E0"/>
    <w:rsid w:val="003D31C0"/>
    <w:rsid w:val="003D70B7"/>
    <w:rsid w:val="003E603D"/>
    <w:rsid w:val="003F320B"/>
    <w:rsid w:val="00412EF5"/>
    <w:rsid w:val="00456B8A"/>
    <w:rsid w:val="004A03AF"/>
    <w:rsid w:val="004A61C2"/>
    <w:rsid w:val="004A73BF"/>
    <w:rsid w:val="004C4B7A"/>
    <w:rsid w:val="004D6E72"/>
    <w:rsid w:val="004F6D7D"/>
    <w:rsid w:val="004F6FD5"/>
    <w:rsid w:val="005105D2"/>
    <w:rsid w:val="00514EDD"/>
    <w:rsid w:val="00521D68"/>
    <w:rsid w:val="0052309D"/>
    <w:rsid w:val="0054513B"/>
    <w:rsid w:val="0057154B"/>
    <w:rsid w:val="005929C2"/>
    <w:rsid w:val="00593186"/>
    <w:rsid w:val="005A57AA"/>
    <w:rsid w:val="005A60A4"/>
    <w:rsid w:val="005B496C"/>
    <w:rsid w:val="005B515C"/>
    <w:rsid w:val="005C150E"/>
    <w:rsid w:val="005D5995"/>
    <w:rsid w:val="005E5AF2"/>
    <w:rsid w:val="005F288A"/>
    <w:rsid w:val="00607EBC"/>
    <w:rsid w:val="00613870"/>
    <w:rsid w:val="00615785"/>
    <w:rsid w:val="00620AD1"/>
    <w:rsid w:val="00624168"/>
    <w:rsid w:val="00635DD5"/>
    <w:rsid w:val="006428D5"/>
    <w:rsid w:val="0065314E"/>
    <w:rsid w:val="00664743"/>
    <w:rsid w:val="006731C2"/>
    <w:rsid w:val="00691695"/>
    <w:rsid w:val="006B053E"/>
    <w:rsid w:val="006C2168"/>
    <w:rsid w:val="006D0F71"/>
    <w:rsid w:val="006E4B20"/>
    <w:rsid w:val="006E6208"/>
    <w:rsid w:val="006E7749"/>
    <w:rsid w:val="006F24AB"/>
    <w:rsid w:val="006F7EA2"/>
    <w:rsid w:val="00704465"/>
    <w:rsid w:val="00721613"/>
    <w:rsid w:val="007240F0"/>
    <w:rsid w:val="00727C3B"/>
    <w:rsid w:val="007414F2"/>
    <w:rsid w:val="00757CA6"/>
    <w:rsid w:val="00767356"/>
    <w:rsid w:val="007717FC"/>
    <w:rsid w:val="00781004"/>
    <w:rsid w:val="00785EF6"/>
    <w:rsid w:val="007908CE"/>
    <w:rsid w:val="00791540"/>
    <w:rsid w:val="00794C10"/>
    <w:rsid w:val="00794D29"/>
    <w:rsid w:val="007D5AC1"/>
    <w:rsid w:val="007F319B"/>
    <w:rsid w:val="007F5F7B"/>
    <w:rsid w:val="008060B2"/>
    <w:rsid w:val="00815DCC"/>
    <w:rsid w:val="00823C21"/>
    <w:rsid w:val="008334AE"/>
    <w:rsid w:val="008477D0"/>
    <w:rsid w:val="00893C3E"/>
    <w:rsid w:val="008B57B3"/>
    <w:rsid w:val="008B616A"/>
    <w:rsid w:val="008D5AE9"/>
    <w:rsid w:val="008E3F49"/>
    <w:rsid w:val="008F5E28"/>
    <w:rsid w:val="008F7C0F"/>
    <w:rsid w:val="00900EF8"/>
    <w:rsid w:val="00911927"/>
    <w:rsid w:val="00914B5C"/>
    <w:rsid w:val="00916CC1"/>
    <w:rsid w:val="00932CC0"/>
    <w:rsid w:val="009344D7"/>
    <w:rsid w:val="00967D7F"/>
    <w:rsid w:val="00974919"/>
    <w:rsid w:val="00975E6F"/>
    <w:rsid w:val="00985A5C"/>
    <w:rsid w:val="009A1BBC"/>
    <w:rsid w:val="009B006A"/>
    <w:rsid w:val="009D70E1"/>
    <w:rsid w:val="009F0369"/>
    <w:rsid w:val="00A02BBD"/>
    <w:rsid w:val="00A121BC"/>
    <w:rsid w:val="00A23308"/>
    <w:rsid w:val="00A3183B"/>
    <w:rsid w:val="00A37E8F"/>
    <w:rsid w:val="00A722A4"/>
    <w:rsid w:val="00A80198"/>
    <w:rsid w:val="00A85BD1"/>
    <w:rsid w:val="00AA637B"/>
    <w:rsid w:val="00AE0DFD"/>
    <w:rsid w:val="00AF399A"/>
    <w:rsid w:val="00B062B7"/>
    <w:rsid w:val="00B267F5"/>
    <w:rsid w:val="00B26C98"/>
    <w:rsid w:val="00B3059B"/>
    <w:rsid w:val="00B30918"/>
    <w:rsid w:val="00B62F80"/>
    <w:rsid w:val="00B8056B"/>
    <w:rsid w:val="00B85DCF"/>
    <w:rsid w:val="00BA3379"/>
    <w:rsid w:val="00BC15D4"/>
    <w:rsid w:val="00BC182D"/>
    <w:rsid w:val="00BD426D"/>
    <w:rsid w:val="00BD6F6E"/>
    <w:rsid w:val="00BE34C5"/>
    <w:rsid w:val="00C04808"/>
    <w:rsid w:val="00C1241D"/>
    <w:rsid w:val="00C154FF"/>
    <w:rsid w:val="00C339D0"/>
    <w:rsid w:val="00C628F7"/>
    <w:rsid w:val="00C751CB"/>
    <w:rsid w:val="00C77283"/>
    <w:rsid w:val="00C80200"/>
    <w:rsid w:val="00C80930"/>
    <w:rsid w:val="00C81029"/>
    <w:rsid w:val="00C861C3"/>
    <w:rsid w:val="00C875D7"/>
    <w:rsid w:val="00CA50D0"/>
    <w:rsid w:val="00CD33F3"/>
    <w:rsid w:val="00D14628"/>
    <w:rsid w:val="00D15799"/>
    <w:rsid w:val="00D278F8"/>
    <w:rsid w:val="00D3445C"/>
    <w:rsid w:val="00D73F26"/>
    <w:rsid w:val="00D83470"/>
    <w:rsid w:val="00D9193E"/>
    <w:rsid w:val="00DA3FC4"/>
    <w:rsid w:val="00DC25BD"/>
    <w:rsid w:val="00DD23FC"/>
    <w:rsid w:val="00DD7771"/>
    <w:rsid w:val="00E048B0"/>
    <w:rsid w:val="00E21A4C"/>
    <w:rsid w:val="00E256D8"/>
    <w:rsid w:val="00E2705C"/>
    <w:rsid w:val="00E5198C"/>
    <w:rsid w:val="00E55666"/>
    <w:rsid w:val="00E7425D"/>
    <w:rsid w:val="00E8190C"/>
    <w:rsid w:val="00EB4480"/>
    <w:rsid w:val="00EB544F"/>
    <w:rsid w:val="00EB79D4"/>
    <w:rsid w:val="00EE6175"/>
    <w:rsid w:val="00EF242F"/>
    <w:rsid w:val="00F0441F"/>
    <w:rsid w:val="00F25D81"/>
    <w:rsid w:val="00F406CE"/>
    <w:rsid w:val="00F52B59"/>
    <w:rsid w:val="00F55923"/>
    <w:rsid w:val="00F71A92"/>
    <w:rsid w:val="00FB267F"/>
    <w:rsid w:val="00FB40E4"/>
    <w:rsid w:val="00FB435D"/>
    <w:rsid w:val="00FD1FEB"/>
    <w:rsid w:val="00FE506B"/>
    <w:rsid w:val="00FF347A"/>
    <w:rsid w:val="00FF5B3E"/>
    <w:rsid w:val="00FF64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276d9,#cbcbd3,#cfcfd7,#3a71ca,#4e71b6,#7d96c9,#d9d9d5,#f1f1ef"/>
    </o:shapedefaults>
    <o:shapelayout v:ext="edit">
      <o:idmap v:ext="edit" data="1"/>
    </o:shapelayout>
  </w:shapeDefaults>
  <w:decimalSymbol w:val="."/>
  <w:listSeparator w:val=","/>
  <w15:docId w15:val="{5C739C64-BD0E-4249-9B47-0445E6466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uk-UA"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  <w:lang w:val="en-US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styleId="BalloonText">
    <w:name w:val="Balloon Text"/>
    <w:basedOn w:val="Normal"/>
    <w:link w:val="BalloonTextChar"/>
    <w:rsid w:val="000E6E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E6E56"/>
    <w:rPr>
      <w:rFonts w:ascii="Tahoma" w:hAnsi="Tahoma" w:cs="Tahoma"/>
      <w:sz w:val="16"/>
      <w:szCs w:val="16"/>
      <w:lang w:val="uk-UA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theme" Target="theme/theme1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HY~1\AppData\Local\Temp\Rar$DI00.750\template-word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gandeep\Desktop\8states\West%20Bengal\West%20Bengal%20-%202015%20-%20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920625306452128"/>
          <c:y val="0.28711079296907044"/>
          <c:w val="0.59930686789150756"/>
          <c:h val="0.5512729658792469"/>
        </c:manualLayout>
      </c:layout>
      <c:pie3DChart>
        <c:varyColors val="1"/>
        <c:ser>
          <c:idx val="0"/>
          <c:order val="0"/>
          <c:tx>
            <c:strRef>
              <c:f>Nadia!$AE$65</c:f>
              <c:strCache>
                <c:ptCount val="1"/>
                <c:pt idx="0">
                  <c:v>West Bengal - Nadia-  Home ( SBA &amp; Non SBA) &amp; Institutional Deliveries against Estimated Deliveries - 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4566614801892446E-2"/>
                  <c:y val="1.9828177737040865E-3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2.25095773314124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803196756094121E-2"/>
                  <c:y val="-2.3107385116333246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Nadia!$AF$64:$AI$64</c:f>
              <c:strCache>
                <c:ptCount val="4"/>
                <c:pt idx="0">
                  <c:v>Home SBA </c:v>
                </c:pt>
                <c:pt idx="1">
                  <c:v>Home Non SBA</c:v>
                </c:pt>
                <c:pt idx="2">
                  <c:v>Institutional </c:v>
                </c:pt>
                <c:pt idx="3">
                  <c:v>Unreported Deliveries </c:v>
                </c:pt>
              </c:strCache>
            </c:strRef>
          </c:cat>
          <c:val>
            <c:numRef>
              <c:f>Nadia!$AF$65:$AI$65</c:f>
              <c:numCache>
                <c:formatCode>0%</c:formatCode>
                <c:ptCount val="4"/>
                <c:pt idx="0">
                  <c:v>0</c:v>
                </c:pt>
                <c:pt idx="1">
                  <c:v>2.0743589923220156E-2</c:v>
                </c:pt>
                <c:pt idx="2">
                  <c:v>0.74565424024117344</c:v>
                </c:pt>
                <c:pt idx="3">
                  <c:v>0.23360216983560803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Nadia!$AA$240</c:f>
              <c:strCache>
                <c:ptCount val="1"/>
                <c:pt idx="0">
                  <c:v>West Bengal - Nadia- Births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Nadia!$Z$241:$Z$245</c:f>
              <c:strCache>
                <c:ptCount val="5"/>
                <c:pt idx="0">
                  <c:v> Estimated Live Births - </c:v>
                </c:pt>
                <c:pt idx="1">
                  <c:v>Reported Live Birth - Apr'15 to Mar'16</c:v>
                </c:pt>
                <c:pt idx="2">
                  <c:v>Newborns weighed at birth</c:v>
                </c:pt>
                <c:pt idx="3">
                  <c:v>Number of Newborns having weight less than 2.5 kg</c:v>
                </c:pt>
                <c:pt idx="4">
                  <c:v>Newborns breast fed within 1 hour</c:v>
                </c:pt>
              </c:strCache>
            </c:strRef>
          </c:cat>
          <c:val>
            <c:numRef>
              <c:f>Nadia!$AA$241:$AA$245</c:f>
              <c:numCache>
                <c:formatCode>_(* #,##0_);_(* \(#,##0\);_(* "-"??_);_(@_)</c:formatCode>
                <c:ptCount val="5"/>
                <c:pt idx="0">
                  <c:v>86098.886769872508</c:v>
                </c:pt>
                <c:pt idx="1">
                  <c:v>65388</c:v>
                </c:pt>
                <c:pt idx="2">
                  <c:v>64031</c:v>
                </c:pt>
                <c:pt idx="3">
                  <c:v>10189</c:v>
                </c:pt>
                <c:pt idx="4">
                  <c:v>54457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08651120"/>
        <c:axId val="-1608656560"/>
      </c:barChart>
      <c:catAx>
        <c:axId val="-1608651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56560"/>
        <c:crosses val="autoZero"/>
        <c:auto val="1"/>
        <c:lblAlgn val="ctr"/>
        <c:lblOffset val="100"/>
        <c:noMultiLvlLbl val="0"/>
      </c:catAx>
      <c:valAx>
        <c:axId val="-1608656560"/>
        <c:scaling>
          <c:orientation val="minMax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51120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Nadia!$AD$240</c:f>
              <c:strCache>
                <c:ptCount val="1"/>
                <c:pt idx="0">
                  <c:v>West Bengal - Nadia- Newborn Care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Nadia!$AC$241:$AC$244</c:f>
              <c:strCache>
                <c:ptCount val="4"/>
                <c:pt idx="0">
                  <c:v>  Live Births Reported against Estimated Live Births - Apr'15 to Mar'16</c:v>
                </c:pt>
                <c:pt idx="1">
                  <c:v> Newborns weighed at birth against reportedLive Births</c:v>
                </c:pt>
                <c:pt idx="2">
                  <c:v> Newborns having weight less than 2.5 kg against total Newborns weighed</c:v>
                </c:pt>
                <c:pt idx="3">
                  <c:v> Newborns breast fed within 1 hour against totalliveBirths reported</c:v>
                </c:pt>
              </c:strCache>
            </c:strRef>
          </c:cat>
          <c:val>
            <c:numRef>
              <c:f>Nadia!$AD$241:$AD$244</c:f>
              <c:numCache>
                <c:formatCode>0%</c:formatCode>
                <c:ptCount val="4"/>
                <c:pt idx="0">
                  <c:v>0.75945232805124108</c:v>
                </c:pt>
                <c:pt idx="1">
                  <c:v>0.97924695662812899</c:v>
                </c:pt>
                <c:pt idx="2">
                  <c:v>0.15912604832034491</c:v>
                </c:pt>
                <c:pt idx="3">
                  <c:v>0.832828653575582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08655472"/>
        <c:axId val="-1608654928"/>
      </c:barChart>
      <c:catAx>
        <c:axId val="-1608655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54928"/>
        <c:crosses val="autoZero"/>
        <c:auto val="1"/>
        <c:lblAlgn val="ctr"/>
        <c:lblOffset val="100"/>
        <c:noMultiLvlLbl val="0"/>
      </c:catAx>
      <c:valAx>
        <c:axId val="-1608654928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55472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Nadia!$AA$267</c:f>
              <c:strCache>
                <c:ptCount val="1"/>
                <c:pt idx="0">
                  <c:v>West Bengal - Nadia-Immunisation ( 0 to 11mnths) Against Estimated Live Births-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Nadia!$Z$268:$Z$273</c:f>
              <c:strCache>
                <c:ptCount val="6"/>
                <c:pt idx="0">
                  <c:v>BCG %</c:v>
                </c:pt>
                <c:pt idx="1">
                  <c:v>DPT3%</c:v>
                </c:pt>
                <c:pt idx="2">
                  <c:v>Pentavalent 3</c:v>
                </c:pt>
                <c:pt idx="3">
                  <c:v>OPV3%</c:v>
                </c:pt>
                <c:pt idx="4">
                  <c:v>Measles %</c:v>
                </c:pt>
                <c:pt idx="5">
                  <c:v>Fully Immunised %</c:v>
                </c:pt>
              </c:strCache>
            </c:strRef>
          </c:cat>
          <c:val>
            <c:numRef>
              <c:f>Nadia!$AA$268:$AA$273</c:f>
              <c:numCache>
                <c:formatCode>0%</c:formatCode>
                <c:ptCount val="6"/>
                <c:pt idx="0">
                  <c:v>0.86005757772365699</c:v>
                </c:pt>
                <c:pt idx="1">
                  <c:v>5.5912453466059213E-2</c:v>
                </c:pt>
                <c:pt idx="2">
                  <c:v>0.81775737923520919</c:v>
                </c:pt>
                <c:pt idx="3">
                  <c:v>0.86397168175732153</c:v>
                </c:pt>
                <c:pt idx="4">
                  <c:v>0.84146267992574175</c:v>
                </c:pt>
                <c:pt idx="5">
                  <c:v>0.83677040090615662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08650576"/>
        <c:axId val="-1608650032"/>
      </c:barChart>
      <c:catAx>
        <c:axId val="-1608650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50032"/>
        <c:crosses val="autoZero"/>
        <c:auto val="1"/>
        <c:lblAlgn val="ctr"/>
        <c:lblOffset val="100"/>
        <c:noMultiLvlLbl val="0"/>
      </c:catAx>
      <c:valAx>
        <c:axId val="-1608650032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50576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Nadia!$AD$267</c:f>
              <c:strCache>
                <c:ptCount val="1"/>
                <c:pt idx="0">
                  <c:v>West Bengal - Nadia-Immunisation ( 0 to 11mnths) Against Reported Live Births-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Nadia!$AC$268:$AC$273</c:f>
              <c:strCache>
                <c:ptCount val="6"/>
                <c:pt idx="0">
                  <c:v>BCG %</c:v>
                </c:pt>
                <c:pt idx="1">
                  <c:v>DPT3%</c:v>
                </c:pt>
                <c:pt idx="2">
                  <c:v>Pentavalent 3</c:v>
                </c:pt>
                <c:pt idx="3">
                  <c:v>OPV3%</c:v>
                </c:pt>
                <c:pt idx="4">
                  <c:v>Measles %</c:v>
                </c:pt>
                <c:pt idx="5">
                  <c:v>Fully Immunised %</c:v>
                </c:pt>
              </c:strCache>
            </c:strRef>
          </c:cat>
          <c:val>
            <c:numRef>
              <c:f>Nadia!$AD$268:$AD$273</c:f>
              <c:numCache>
                <c:formatCode>0%</c:formatCode>
                <c:ptCount val="6"/>
                <c:pt idx="0">
                  <c:v>1.1324707897473543</c:v>
                </c:pt>
                <c:pt idx="1">
                  <c:v>7.3622071328072428E-2</c:v>
                </c:pt>
                <c:pt idx="2">
                  <c:v>1.0767724964825349</c:v>
                </c:pt>
                <c:pt idx="3">
                  <c:v>1.137624640606838</c:v>
                </c:pt>
                <c:pt idx="4">
                  <c:v>1.1079861748333037</c:v>
                </c:pt>
                <c:pt idx="5">
                  <c:v>1.1018076711323179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08647312"/>
        <c:axId val="-1503220768"/>
      </c:barChart>
      <c:catAx>
        <c:axId val="-1608647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503220768"/>
        <c:crosses val="autoZero"/>
        <c:auto val="1"/>
        <c:lblAlgn val="ctr"/>
        <c:lblOffset val="100"/>
        <c:noMultiLvlLbl val="0"/>
      </c:catAx>
      <c:valAx>
        <c:axId val="-1503220768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47312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Nadia!$Z$307</c:f>
              <c:strCache>
                <c:ptCount val="1"/>
                <c:pt idx="0">
                  <c:v>West Bengal - Nadia - Immunisation Sessions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Nadia!$AA$306:$AC$306</c:f>
              <c:strCache>
                <c:ptCount val="3"/>
                <c:pt idx="0">
                  <c:v>Immunisation sessions planned</c:v>
                </c:pt>
                <c:pt idx="1">
                  <c:v>Immunisation sessions Held</c:v>
                </c:pt>
                <c:pt idx="2">
                  <c:v>Sessions where ASHAs were present</c:v>
                </c:pt>
              </c:strCache>
            </c:strRef>
          </c:cat>
          <c:val>
            <c:numRef>
              <c:f>Nadia!$AA$307:$AC$307</c:f>
              <c:numCache>
                <c:formatCode>_(* #,##0_);_(* \(#,##0\);_(* "-"??_);_(@_)</c:formatCode>
                <c:ptCount val="3"/>
                <c:pt idx="0">
                  <c:v>23216</c:v>
                </c:pt>
                <c:pt idx="1">
                  <c:v>23108</c:v>
                </c:pt>
                <c:pt idx="2">
                  <c:v>19878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503226208"/>
        <c:axId val="-1503231648"/>
      </c:barChart>
      <c:catAx>
        <c:axId val="-1503226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50"/>
            </a:pPr>
            <a:endParaRPr lang="en-US"/>
          </a:p>
        </c:txPr>
        <c:crossAx val="-1503231648"/>
        <c:crosses val="autoZero"/>
        <c:auto val="1"/>
        <c:lblAlgn val="ctr"/>
        <c:lblOffset val="100"/>
        <c:noMultiLvlLbl val="0"/>
      </c:catAx>
      <c:valAx>
        <c:axId val="-1503231648"/>
        <c:scaling>
          <c:orientation val="minMax"/>
          <c:min val="0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503226208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6292437156695964"/>
          <c:y val="5.4248189718611957E-2"/>
        </c:manualLayout>
      </c:layout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223"/>
          <c:h val="0.61690140845072028"/>
        </c:manualLayout>
      </c:layout>
      <c:pie3DChart>
        <c:varyColors val="1"/>
        <c:ser>
          <c:idx val="0"/>
          <c:order val="0"/>
          <c:tx>
            <c:strRef>
              <c:f>Nadia!$Z$335</c:f>
              <c:strCache>
                <c:ptCount val="1"/>
                <c:pt idx="0">
                  <c:v>West Bengal - Nadia-Abortions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8.5828343313373467E-2"/>
                  <c:y val="-3.0718956619753761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840806575824728E-2"/>
                  <c:y val="9.7829294516182524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3932135728542916E-2"/>
                  <c:y val="-3.0718956619753761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9960079840319396E-2"/>
                  <c:y val="0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Nadia!$AA$334:$AD$334</c:f>
              <c:strCache>
                <c:ptCount val="4"/>
                <c:pt idx="0">
                  <c:v>MTP less than 12 weeks</c:v>
                </c:pt>
                <c:pt idx="1">
                  <c:v>MTP more  than 12 weeks</c:v>
                </c:pt>
                <c:pt idx="2">
                  <c:v>Abortion (spontaneous/induced)</c:v>
                </c:pt>
                <c:pt idx="3">
                  <c:v>MTP in Pvt Facilities</c:v>
                </c:pt>
              </c:strCache>
            </c:strRef>
          </c:cat>
          <c:val>
            <c:numRef>
              <c:f>Nadia!$AA$335:$AD$335</c:f>
              <c:numCache>
                <c:formatCode>0%</c:formatCode>
                <c:ptCount val="4"/>
                <c:pt idx="0">
                  <c:v>0.10113829648043972</c:v>
                </c:pt>
                <c:pt idx="1">
                  <c:v>2.8130315321208952E-3</c:v>
                </c:pt>
                <c:pt idx="2">
                  <c:v>0.63600680361114814</c:v>
                </c:pt>
                <c:pt idx="3">
                  <c:v>0.26004186837629201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279"/>
          <c:h val="0.61690140845072094"/>
        </c:manualLayout>
      </c:layout>
      <c:pie3DChart>
        <c:varyColors val="1"/>
        <c:ser>
          <c:idx val="0"/>
          <c:order val="0"/>
          <c:tx>
            <c:strRef>
              <c:f>Nadia!$Z$363</c:f>
              <c:strCache>
                <c:ptCount val="1"/>
                <c:pt idx="0">
                  <c:v>West Bengal - Nadia- RTI  Cases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589307589053239E-2"/>
                  <c:y val="-6.1822961259710922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2325358794791766E-2"/>
                  <c:y val="3.1000821824450291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Nadia!$AA$362:$AB$362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Nadia!$AA$363:$AB$363</c:f>
              <c:numCache>
                <c:formatCode>0%</c:formatCode>
                <c:ptCount val="2"/>
                <c:pt idx="0">
                  <c:v>0.2736273627362738</c:v>
                </c:pt>
                <c:pt idx="1">
                  <c:v>0.72637263726372714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301"/>
          <c:h val="0.61690140845072128"/>
        </c:manualLayout>
      </c:layout>
      <c:pie3DChart>
        <c:varyColors val="1"/>
        <c:ser>
          <c:idx val="0"/>
          <c:order val="0"/>
          <c:tx>
            <c:strRef>
              <c:f>Nadia!$AA$371</c:f>
              <c:strCache>
                <c:ptCount val="1"/>
                <c:pt idx="0">
                  <c:v>West Bengal - Nadia- Distribution of Family Planning Methods against Total Reported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9.9183942635132204E-3"/>
                  <c:y val="0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074004653991833E-3"/>
                  <c:y val="4.1442939775933552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869430821621039E-2"/>
                  <c:y val="-9.325395732713607E-3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1902073116215802E-2"/>
                  <c:y val="0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Nadia!$AB$370:$AE$370</c:f>
              <c:strCache>
                <c:ptCount val="4"/>
                <c:pt idx="0">
                  <c:v>Sterilisation</c:v>
                </c:pt>
                <c:pt idx="1">
                  <c:v>IUD</c:v>
                </c:pt>
                <c:pt idx="2">
                  <c:v>Condom Users</c:v>
                </c:pt>
                <c:pt idx="3">
                  <c:v>OCP Users</c:v>
                </c:pt>
              </c:strCache>
            </c:strRef>
          </c:cat>
          <c:val>
            <c:numRef>
              <c:f>Nadia!$AB$371:$AE$371</c:f>
              <c:numCache>
                <c:formatCode>0%</c:formatCode>
                <c:ptCount val="4"/>
                <c:pt idx="0">
                  <c:v>9.458363771759723E-2</c:v>
                </c:pt>
                <c:pt idx="1">
                  <c:v>0.18023464063565792</c:v>
                </c:pt>
                <c:pt idx="2">
                  <c:v>0.22798356484455118</c:v>
                </c:pt>
                <c:pt idx="3">
                  <c:v>0.49719815680219359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842527703315428"/>
          <c:y val="0.29068653527865218"/>
          <c:w val="0.67972695790521664"/>
          <c:h val="0.58071060561874221"/>
        </c:manualLayout>
      </c:layout>
      <c:pie3DChart>
        <c:varyColors val="1"/>
        <c:ser>
          <c:idx val="0"/>
          <c:order val="0"/>
          <c:tx>
            <c:strRef>
              <c:f>Nadia!$AE$453</c:f>
              <c:strCache>
                <c:ptCount val="1"/>
                <c:pt idx="0">
                  <c:v>West Bengal - Nadia -  Mortality - Major Causes Group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1927946466830691E-2"/>
                  <c:y val="-5.410618597648716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1104258637355636E-2"/>
                  <c:y val="5.695392170153796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384231531953483E-2"/>
                  <c:y val="6.7123689139096474E-3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4167218906018012E-3"/>
                  <c:y val="-4.332543440786733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Nadia!$AD$454:$AD$457</c:f>
              <c:strCache>
                <c:ptCount val="4"/>
                <c:pt idx="0">
                  <c:v>Communicable Disease , Maternal &amp; Perinatal </c:v>
                </c:pt>
                <c:pt idx="1">
                  <c:v>Non communicable disease </c:v>
                </c:pt>
                <c:pt idx="2">
                  <c:v>Injuries </c:v>
                </c:pt>
                <c:pt idx="3">
                  <c:v>Others </c:v>
                </c:pt>
              </c:strCache>
            </c:strRef>
          </c:cat>
          <c:val>
            <c:numRef>
              <c:f>Nadia!$AE$454:$AE$457</c:f>
              <c:numCache>
                <c:formatCode>0.0%</c:formatCode>
                <c:ptCount val="4"/>
                <c:pt idx="0">
                  <c:v>0.15153098547392632</c:v>
                </c:pt>
                <c:pt idx="1">
                  <c:v>0.41472463162294937</c:v>
                </c:pt>
                <c:pt idx="2">
                  <c:v>6.5733096457310111E-2</c:v>
                </c:pt>
                <c:pt idx="3">
                  <c:v>0.36801128644581477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169805940224837"/>
          <c:y val="0.32155201637909092"/>
          <c:w val="0.61475090184602144"/>
          <c:h val="0.53423897426040445"/>
        </c:manualLayout>
      </c:layout>
      <c:pie3DChart>
        <c:varyColors val="1"/>
        <c:ser>
          <c:idx val="0"/>
          <c:order val="0"/>
          <c:tx>
            <c:strRef>
              <c:f>Nadia!$AB$478</c:f>
              <c:strCache>
                <c:ptCount val="1"/>
                <c:pt idx="0">
                  <c:v>Infant &amp; Child Deaths against reported Infant &amp; Child deaths - West Bengal - Nadia-Apr'15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5.9599034589496456E-3"/>
                  <c:y val="-9.1085262978215561E-3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7879710376848917E-2"/>
                  <c:y val="9.1085262978215561E-3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7879710376848917E-2"/>
                  <c:y val="3.0361754326071848E-2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812882808431642E-2"/>
                  <c:y val="-6.6795859517358072E-2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549211048002881E-2"/>
                  <c:y val="-3.947028062389344E-2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Nadia!$AA$479:$AA$483</c:f>
              <c:strCache>
                <c:ptCount val="5"/>
                <c:pt idx="0">
                  <c:v>Infant Deaths within 24 hrs of birth</c:v>
                </c:pt>
                <c:pt idx="1">
                  <c:v>Infant Deaths between 24hrs &amp; under 1 week</c:v>
                </c:pt>
                <c:pt idx="2">
                  <c:v>Infant Deaths between 1 week &amp; under 1 month</c:v>
                </c:pt>
                <c:pt idx="3">
                  <c:v>Child Deaths between 1 month &amp; under 1 year</c:v>
                </c:pt>
                <c:pt idx="4">
                  <c:v>Child Deaths between 1yr&amp; under 5years</c:v>
                </c:pt>
              </c:strCache>
            </c:strRef>
          </c:cat>
          <c:val>
            <c:numRef>
              <c:f>Nadia!$AB$479:$AB$483</c:f>
              <c:numCache>
                <c:formatCode>0.0%</c:formatCode>
                <c:ptCount val="5"/>
                <c:pt idx="0">
                  <c:v>0.25929648241206033</c:v>
                </c:pt>
                <c:pt idx="1">
                  <c:v>0.56683417085427135</c:v>
                </c:pt>
                <c:pt idx="2">
                  <c:v>2.5125628140703519E-2</c:v>
                </c:pt>
                <c:pt idx="3">
                  <c:v>8.341708542713562E-2</c:v>
                </c:pt>
                <c:pt idx="4">
                  <c:v>6.5326633165829193E-2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920624271741846"/>
          <c:y val="0.31630855391463059"/>
          <c:w val="0.59930686789150756"/>
          <c:h val="0.55127296587924646"/>
        </c:manualLayout>
      </c:layout>
      <c:pie3DChart>
        <c:varyColors val="1"/>
        <c:ser>
          <c:idx val="0"/>
          <c:order val="0"/>
          <c:tx>
            <c:strRef>
              <c:f>Nadia!$AE$69</c:f>
              <c:strCache>
                <c:ptCount val="1"/>
                <c:pt idx="0">
                  <c:v>West Bengal - Nadia-  Home ( SBA &amp; Non SBA) &amp; Institutional Deliveries against Reported Deliveries - 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2423093974239802E-2"/>
                  <c:y val="8.9760828282576491E-4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9720976581963247E-3"/>
                  <c:y val="4.1711032535262284E-3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6839722388961484E-3"/>
                  <c:y val="-2.757263467244362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Nadia!$AF$68:$AI$68</c:f>
              <c:strCache>
                <c:ptCount val="4"/>
                <c:pt idx="0">
                  <c:v>Home SBA</c:v>
                </c:pt>
                <c:pt idx="1">
                  <c:v>Home Non SBA</c:v>
                </c:pt>
                <c:pt idx="2">
                  <c:v>Institutional (Pub) </c:v>
                </c:pt>
                <c:pt idx="3">
                  <c:v>Institutional (Pvt) </c:v>
                </c:pt>
              </c:strCache>
            </c:strRef>
          </c:cat>
          <c:val>
            <c:numRef>
              <c:f>Nadia!$AF$69:$AI$69</c:f>
              <c:numCache>
                <c:formatCode>0.0%</c:formatCode>
                <c:ptCount val="4"/>
                <c:pt idx="0">
                  <c:v>0</c:v>
                </c:pt>
                <c:pt idx="1">
                  <c:v>2.7066347407025827E-2</c:v>
                </c:pt>
                <c:pt idx="2">
                  <c:v>0.66235262025278085</c:v>
                </c:pt>
                <c:pt idx="3">
                  <c:v>0.31058103234019335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225997528519054"/>
          <c:y val="2.8490061662809752E-2"/>
        </c:manualLayout>
      </c:layout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602629519339486"/>
          <c:y val="0.31858550883555048"/>
          <c:w val="0.66207840455144118"/>
          <c:h val="0.55801635210596057"/>
        </c:manualLayout>
      </c:layout>
      <c:pie3DChart>
        <c:varyColors val="1"/>
        <c:ser>
          <c:idx val="0"/>
          <c:order val="0"/>
          <c:tx>
            <c:strRef>
              <c:f>Nadia!$AB$519</c:f>
              <c:strCache>
                <c:ptCount val="1"/>
                <c:pt idx="0">
                  <c:v>West Bengal - Nadia - Causes of Infant  &amp; Child Deaths against Total Reported Infant &amp; Child Deaths-Apr'15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7.7294738219300538E-2"/>
                  <c:y val="-6.353607799495693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8834915479175893E-2"/>
                  <c:y val="-8.887405194755826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2552813273886329"/>
                  <c:y val="-3.363235362225571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4340579318427739E-3"/>
                  <c:y val="0.1182972414622074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281352458534776E-2"/>
                  <c:y val="5.683134511478087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8.6941166424193694E-2"/>
                  <c:y val="-3.282414485542595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10179571006971791"/>
                  <c:y val="-0.1347869490480457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2659822583437749E-2"/>
                  <c:y val="-0.1178429419334527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Nadia!$AA$520:$AA$527</c:f>
              <c:strCache>
                <c:ptCount val="8"/>
                <c:pt idx="0">
                  <c:v>Sepsis</c:v>
                </c:pt>
                <c:pt idx="1">
                  <c:v>Asphyxia</c:v>
                </c:pt>
                <c:pt idx="2">
                  <c:v>LBW</c:v>
                </c:pt>
                <c:pt idx="3">
                  <c:v>Pneumonia</c:v>
                </c:pt>
                <c:pt idx="4">
                  <c:v>Diarrhoea</c:v>
                </c:pt>
                <c:pt idx="5">
                  <c:v>Fever related</c:v>
                </c:pt>
                <c:pt idx="6">
                  <c:v>Measles</c:v>
                </c:pt>
                <c:pt idx="7">
                  <c:v>Others</c:v>
                </c:pt>
              </c:strCache>
            </c:strRef>
          </c:cat>
          <c:val>
            <c:numRef>
              <c:f>Nadia!$AB$520:$AB$527</c:f>
              <c:numCache>
                <c:formatCode>0.0%</c:formatCode>
                <c:ptCount val="8"/>
                <c:pt idx="0">
                  <c:v>7.1913161465400291E-2</c:v>
                </c:pt>
                <c:pt idx="1">
                  <c:v>0.21981004070556323</c:v>
                </c:pt>
                <c:pt idx="2">
                  <c:v>0.30393487109905065</c:v>
                </c:pt>
                <c:pt idx="3">
                  <c:v>4.0705563093622804E-2</c:v>
                </c:pt>
                <c:pt idx="4">
                  <c:v>4.0705563093622792E-3</c:v>
                </c:pt>
                <c:pt idx="5">
                  <c:v>1.6282225237449127E-2</c:v>
                </c:pt>
                <c:pt idx="6">
                  <c:v>1.3568521031207617E-3</c:v>
                </c:pt>
                <c:pt idx="7" formatCode="0%">
                  <c:v>0.34192672998643175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225997528519054"/>
          <c:y val="2.8490061662809752E-2"/>
        </c:manualLayout>
      </c:layout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727823440903696"/>
          <c:y val="0.35021585526192534"/>
          <c:w val="0.6254435311819263"/>
          <c:h val="0.54179766817711705"/>
        </c:manualLayout>
      </c:layout>
      <c:pie3DChart>
        <c:varyColors val="1"/>
        <c:ser>
          <c:idx val="0"/>
          <c:order val="0"/>
          <c:tx>
            <c:strRef>
              <c:f>Nadia!$AB$543</c:f>
              <c:strCache>
                <c:ptCount val="1"/>
                <c:pt idx="0">
                  <c:v>West Bengal - Nadia - Causes of Infant  &amp; Child Deaths against Total Reported  Infant &amp; Child deaths (known causes )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11088107999530888"/>
                  <c:y val="-4.539277395268050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379402873533102E-2"/>
                  <c:y val="8.621648743178111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1327156335072515E-2"/>
                  <c:y val="4.697992380335676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4750094195792518"/>
                  <c:y val="3.609709091380729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6159646896778879"/>
                  <c:y val="-3.739577723986765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5693187460855681E-2"/>
                  <c:y val="-0.1291331827206266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6.1748850936094078E-2"/>
                  <c:y val="-8.667620365668955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Nadia!$AA$544:$AA$550</c:f>
              <c:strCache>
                <c:ptCount val="7"/>
                <c:pt idx="0">
                  <c:v>Sepsis</c:v>
                </c:pt>
                <c:pt idx="1">
                  <c:v>Asphyxia</c:v>
                </c:pt>
                <c:pt idx="2">
                  <c:v>LBW</c:v>
                </c:pt>
                <c:pt idx="3">
                  <c:v>Pneumonia</c:v>
                </c:pt>
                <c:pt idx="4">
                  <c:v>Diarrhoea</c:v>
                </c:pt>
                <c:pt idx="5">
                  <c:v>Fever related</c:v>
                </c:pt>
                <c:pt idx="6">
                  <c:v>Measles</c:v>
                </c:pt>
              </c:strCache>
            </c:strRef>
          </c:cat>
          <c:val>
            <c:numRef>
              <c:f>Nadia!$AB$544:$AB$550</c:f>
              <c:numCache>
                <c:formatCode>0.0%</c:formatCode>
                <c:ptCount val="7"/>
                <c:pt idx="0">
                  <c:v>0.10927835051546392</c:v>
                </c:pt>
                <c:pt idx="1">
                  <c:v>0.33402061855670118</c:v>
                </c:pt>
                <c:pt idx="2">
                  <c:v>0.46185567010309281</c:v>
                </c:pt>
                <c:pt idx="3">
                  <c:v>6.1855670103092793E-2</c:v>
                </c:pt>
                <c:pt idx="4">
                  <c:v>6.1855670103092807E-3</c:v>
                </c:pt>
                <c:pt idx="5">
                  <c:v>2.4742268041237109E-2</c:v>
                </c:pt>
                <c:pt idx="6">
                  <c:v>2.0618556701030928E-3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065257828561514"/>
          <c:y val="0.35237349556619507"/>
          <c:w val="0.62567757298352733"/>
          <c:h val="0.54297277586452852"/>
        </c:manualLayout>
      </c:layout>
      <c:pie3DChart>
        <c:varyColors val="1"/>
        <c:ser>
          <c:idx val="0"/>
          <c:order val="0"/>
          <c:tx>
            <c:strRef>
              <c:f>Nadia!$AF$580</c:f>
              <c:strCache>
                <c:ptCount val="1"/>
                <c:pt idx="0">
                  <c:v>West Bengal - Nadia -  Causes of Maternal Deaths against Total Reported Maternal Deaths-Apr'15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8500533385702214E-2"/>
                  <c:y val="-9.316256751369616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595827315618506E-3"/>
                  <c:y val="-1.682259313923522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5151928744224904E-2"/>
                  <c:y val="-3.257256680706049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8278150777741716E-3"/>
                  <c:y val="6.393252030244002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Nadia!$AE$581:$AE$586</c:f>
              <c:strCache>
                <c:ptCount val="6"/>
                <c:pt idx="0">
                  <c:v>Abortion</c:v>
                </c:pt>
                <c:pt idx="1">
                  <c:v>Obstructed/prolonged labour</c:v>
                </c:pt>
                <c:pt idx="2">
                  <c:v>Severe hypertension/fits</c:v>
                </c:pt>
                <c:pt idx="3">
                  <c:v>Bleeding</c:v>
                </c:pt>
                <c:pt idx="4">
                  <c:v>High Fever</c:v>
                </c:pt>
                <c:pt idx="5">
                  <c:v>Other Causes</c:v>
                </c:pt>
              </c:strCache>
            </c:strRef>
          </c:cat>
          <c:val>
            <c:numRef>
              <c:f>Nadia!$AF$581:$AF$586</c:f>
              <c:numCache>
                <c:formatCode>0.0%</c:formatCode>
                <c:ptCount val="6"/>
                <c:pt idx="0">
                  <c:v>0</c:v>
                </c:pt>
                <c:pt idx="1">
                  <c:v>1.8181818181818191E-2</c:v>
                </c:pt>
                <c:pt idx="2">
                  <c:v>0.12727272727272718</c:v>
                </c:pt>
                <c:pt idx="3">
                  <c:v>0.23636363636363636</c:v>
                </c:pt>
                <c:pt idx="4">
                  <c:v>0</c:v>
                </c:pt>
                <c:pt idx="5">
                  <c:v>0.61818181818181872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737801994059444"/>
          <c:y val="0.3086407430227216"/>
          <c:w val="0.70223577235772361"/>
          <c:h val="0.61554325296966761"/>
        </c:manualLayout>
      </c:layout>
      <c:pie3DChart>
        <c:varyColors val="1"/>
        <c:ser>
          <c:idx val="0"/>
          <c:order val="0"/>
          <c:tx>
            <c:strRef>
              <c:f>Nadia!$AI$580</c:f>
              <c:strCache>
                <c:ptCount val="1"/>
                <c:pt idx="0">
                  <c:v>West Bengal - Nadia -  Causes  of Maternal Death against Total Reported   Maternal Deaths  (Known Causes ) -Apr'15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0942511556337504E-2"/>
                  <c:y val="2.452998997869062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969080096612875E-2"/>
                  <c:y val="0.1564511432980919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9885918610590865E-3"/>
                  <c:y val="9.686912010781369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Nadia!$AH$581:$AH$585</c:f>
              <c:strCache>
                <c:ptCount val="5"/>
                <c:pt idx="0">
                  <c:v>Abortion</c:v>
                </c:pt>
                <c:pt idx="1">
                  <c:v>Obstructed/prolonged labour</c:v>
                </c:pt>
                <c:pt idx="2">
                  <c:v>Severe hypertension/fits</c:v>
                </c:pt>
                <c:pt idx="3">
                  <c:v>Bleeding</c:v>
                </c:pt>
                <c:pt idx="4">
                  <c:v>High Fever</c:v>
                </c:pt>
              </c:strCache>
            </c:strRef>
          </c:cat>
          <c:val>
            <c:numRef>
              <c:f>Nadia!$AI$581:$AI$585</c:f>
              <c:numCache>
                <c:formatCode>0.0%</c:formatCode>
                <c:ptCount val="5"/>
                <c:pt idx="0">
                  <c:v>0</c:v>
                </c:pt>
                <c:pt idx="1">
                  <c:v>4.7619047619047623E-2</c:v>
                </c:pt>
                <c:pt idx="2">
                  <c:v>0.33333333333333331</c:v>
                </c:pt>
                <c:pt idx="3">
                  <c:v>0.6190476190476194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4471926534767621"/>
          <c:y val="0.33678243328925861"/>
          <c:w val="0.54525016156761719"/>
          <c:h val="0.51326307173019237"/>
        </c:manualLayout>
      </c:layout>
      <c:pie3DChart>
        <c:varyColors val="1"/>
        <c:ser>
          <c:idx val="0"/>
          <c:order val="0"/>
          <c:tx>
            <c:strRef>
              <c:f>Nadia!$AB$636</c:f>
              <c:strCache>
                <c:ptCount val="1"/>
                <c:pt idx="0">
                  <c:v>West Bengal - Nadia - Causes of Deaths ( 6 yrs  &amp; above) against Total Reported Deaths (6 yrs &amp; above, Known causes )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28586169500026226"/>
                  <c:y val="-0.1362270276332165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6972859135494706E-2"/>
                  <c:y val="-0.1156850698007220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2368188271812885E-2"/>
                  <c:y val="-0.1129693858332019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00253642445248"/>
                  <c:y val="-0.1038305210001231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9977031198145532E-2"/>
                  <c:y val="-0.1186540386842986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10083332085706942"/>
                  <c:y val="3.758776909425601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9789419379630248E-2"/>
                  <c:y val="0.1403104980726863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7.1550905651997079E-2"/>
                  <c:y val="4.334239280201174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1366687377264799E-2"/>
                  <c:y val="-2.843979846476275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9026845177050684E-2"/>
                  <c:y val="-4.257774552941339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7.6222018859120513E-2"/>
                  <c:y val="-4.492560324703119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Nadia!$AA$637:$AA$649</c:f>
              <c:strCache>
                <c:ptCount val="13"/>
                <c:pt idx="0">
                  <c:v> Diarrhoeal Diseases </c:v>
                </c:pt>
                <c:pt idx="1">
                  <c:v>Tuberculosis</c:v>
                </c:pt>
                <c:pt idx="2">
                  <c:v>Respiratory Diseases (Other than TB)</c:v>
                </c:pt>
                <c:pt idx="3">
                  <c:v> Malaria </c:v>
                </c:pt>
                <c:pt idx="4">
                  <c:v>Other fever Related</c:v>
                </c:pt>
                <c:pt idx="5">
                  <c:v>HIV/AIDS</c:v>
                </c:pt>
                <c:pt idx="6">
                  <c:v> Heart Disease/ Hypertension related </c:v>
                </c:pt>
                <c:pt idx="7">
                  <c:v> Neurological Disease including strokes </c:v>
                </c:pt>
                <c:pt idx="8">
                  <c:v>Trauma/Accidents/ Burn Cases</c:v>
                </c:pt>
                <c:pt idx="9">
                  <c:v> Suicide </c:v>
                </c:pt>
                <c:pt idx="10">
                  <c:v> Animal Bites &amp; Stings </c:v>
                </c:pt>
                <c:pt idx="11">
                  <c:v>Known Acute Disease </c:v>
                </c:pt>
                <c:pt idx="12">
                  <c:v>Known Chronic Disease </c:v>
                </c:pt>
              </c:strCache>
            </c:strRef>
          </c:cat>
          <c:val>
            <c:numRef>
              <c:f>Nadia!$AB$637:$AB$649</c:f>
              <c:numCache>
                <c:formatCode>0.0%</c:formatCode>
                <c:ptCount val="13"/>
                <c:pt idx="0">
                  <c:v>2.4015781799468223E-3</c:v>
                </c:pt>
                <c:pt idx="1">
                  <c:v>7.7193584355433669E-3</c:v>
                </c:pt>
                <c:pt idx="2">
                  <c:v>7.9252079938245193E-2</c:v>
                </c:pt>
                <c:pt idx="3">
                  <c:v>8.5770649283815149E-5</c:v>
                </c:pt>
                <c:pt idx="4">
                  <c:v>5.9353289304400078E-2</c:v>
                </c:pt>
                <c:pt idx="5">
                  <c:v>2.5731194785144558E-4</c:v>
                </c:pt>
                <c:pt idx="6">
                  <c:v>0.27060639849043655</c:v>
                </c:pt>
                <c:pt idx="7">
                  <c:v>0.17960373960030879</c:v>
                </c:pt>
                <c:pt idx="8">
                  <c:v>6.2097950081482133E-2</c:v>
                </c:pt>
                <c:pt idx="9">
                  <c:v>4.0312205163393094E-2</c:v>
                </c:pt>
                <c:pt idx="10">
                  <c:v>5.4893215541641747E-3</c:v>
                </c:pt>
                <c:pt idx="11">
                  <c:v>9.9922806415644563E-2</c:v>
                </c:pt>
                <c:pt idx="12">
                  <c:v>0.19289819023930019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282427980235393"/>
          <c:y val="0.31817752341022737"/>
          <c:w val="0.56402419731865039"/>
          <c:h val="0.5006622766847616"/>
        </c:manualLayout>
      </c:layout>
      <c:pie3DChart>
        <c:varyColors val="1"/>
        <c:ser>
          <c:idx val="0"/>
          <c:order val="0"/>
          <c:tx>
            <c:strRef>
              <c:f>Nadia!$AB$666</c:f>
              <c:strCache>
                <c:ptCount val="1"/>
                <c:pt idx="0">
                  <c:v>West Bengal - Nadia - Cause of deaths  6 yrs  &amp; above against total reported deaths 6 yrs &amp; above - Apr'15 to Mar'16</c:v>
                </c:pt>
              </c:strCache>
            </c:strRef>
          </c:tx>
          <c:dLbls>
            <c:dLbl>
              <c:idx val="0"/>
              <c:layout>
                <c:manualLayout>
                  <c:x val="-0.1947138020107764"/>
                  <c:y val="-8.440405806668631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2088994249752471E-2"/>
                  <c:y val="-9.635577750426127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9299250563140171E-2"/>
                  <c:y val="-2.404982759641563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22103751591825285"/>
                  <c:y val="2.248641621009428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6.6223552875359845E-2"/>
                  <c:y val="4.339127991866736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8.6658260884622071E-2"/>
                  <c:y val="-2.365727402028530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9.5482757915051147E-2"/>
                  <c:y val="-2.030822258644420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6.8748435721740303E-2"/>
                  <c:y val="2.736662815879018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0.11979357036379414"/>
                  <c:y val="8.345190147862693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0.17269348646338534"/>
                  <c:y val="2.348115402688664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5.3318788496986382E-2"/>
                  <c:y val="-5.333059536872446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5.2035096501211332E-2"/>
                  <c:y val="-7.770217580000432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Nadia!$AA$667:$AA$680</c:f>
              <c:strCache>
                <c:ptCount val="14"/>
                <c:pt idx="0">
                  <c:v> Diarrhoeal Diseases </c:v>
                </c:pt>
                <c:pt idx="1">
                  <c:v>Tuberculosis</c:v>
                </c:pt>
                <c:pt idx="2">
                  <c:v>Respiratory Diseases (Other than TB)</c:v>
                </c:pt>
                <c:pt idx="3">
                  <c:v> Malaria </c:v>
                </c:pt>
                <c:pt idx="4">
                  <c:v>Other fever Related</c:v>
                </c:pt>
                <c:pt idx="5">
                  <c:v>HIV/AIDS</c:v>
                </c:pt>
                <c:pt idx="6">
                  <c:v> Heart Disease/ Hypertension related </c:v>
                </c:pt>
                <c:pt idx="7">
                  <c:v> Neurological Disease including strokes </c:v>
                </c:pt>
                <c:pt idx="8">
                  <c:v>Trauma/Accidents/ Burn Cases</c:v>
                </c:pt>
                <c:pt idx="9">
                  <c:v> Suicide </c:v>
                </c:pt>
                <c:pt idx="10">
                  <c:v> Animal Bites &amp; Stings </c:v>
                </c:pt>
                <c:pt idx="11">
                  <c:v>Known Acute Disease </c:v>
                </c:pt>
                <c:pt idx="12">
                  <c:v>Known Chronic Disease </c:v>
                </c:pt>
                <c:pt idx="13">
                  <c:v>Causes not known </c:v>
                </c:pt>
              </c:strCache>
            </c:strRef>
          </c:cat>
          <c:val>
            <c:numRef>
              <c:f>Nadia!$AB$667:$AB$680</c:f>
              <c:numCache>
                <c:formatCode>0.0%</c:formatCode>
                <c:ptCount val="14"/>
                <c:pt idx="0">
                  <c:v>1.623094313373138E-3</c:v>
                </c:pt>
                <c:pt idx="1">
                  <c:v>5.2170888644136595E-3</c:v>
                </c:pt>
                <c:pt idx="2">
                  <c:v>5.3562112341313577E-2</c:v>
                </c:pt>
                <c:pt idx="3">
                  <c:v>5.7967654049040746E-5</c:v>
                </c:pt>
                <c:pt idx="4">
                  <c:v>4.0113616601936151E-2</c:v>
                </c:pt>
                <c:pt idx="5">
                  <c:v>1.7390296214712204E-4</c:v>
                </c:pt>
                <c:pt idx="6">
                  <c:v>0.18288794852472329</c:v>
                </c:pt>
                <c:pt idx="7">
                  <c:v>0.12138426757869113</c:v>
                </c:pt>
                <c:pt idx="8">
                  <c:v>4.1968581531505421E-2</c:v>
                </c:pt>
                <c:pt idx="9">
                  <c:v>2.7244797403049123E-2</c:v>
                </c:pt>
                <c:pt idx="10">
                  <c:v>3.7099298591386034E-3</c:v>
                </c:pt>
                <c:pt idx="11">
                  <c:v>6.7532316967132397E-2</c:v>
                </c:pt>
                <c:pt idx="12">
                  <c:v>0.13036925395629248</c:v>
                </c:pt>
                <c:pt idx="13">
                  <c:v>0.32415512144223535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002510369017374"/>
          <c:y val="0.26527300811007593"/>
          <c:w val="0.6500000000000119"/>
          <c:h val="0.61690140845071983"/>
        </c:manualLayout>
      </c:layout>
      <c:pie3DChart>
        <c:varyColors val="1"/>
        <c:ser>
          <c:idx val="0"/>
          <c:order val="0"/>
          <c:tx>
            <c:strRef>
              <c:f>Nadia!$AI$98</c:f>
              <c:strCache>
                <c:ptCount val="1"/>
                <c:pt idx="0">
                  <c:v>West Bengal - Nadia- C-Section, Complicated &amp; Normal  Deliveries  against  Reported Institutional Deliveries ( Pvt. &amp; Public)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9836788527026303E-3"/>
                  <c:y val="-3.7301584452516842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3863778430257228E-2"/>
                  <c:y val="-2.0723102473620532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3804146232431548E-2"/>
                  <c:y val="-3.7301584452516842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Nadia!$AJ$97:$AL$97</c:f>
              <c:strCache>
                <c:ptCount val="3"/>
                <c:pt idx="0">
                  <c:v>C- section %</c:v>
                </c:pt>
                <c:pt idx="1">
                  <c:v>Complicated Pregnancies  attended %</c:v>
                </c:pt>
                <c:pt idx="2">
                  <c:v>Normal deliveries %</c:v>
                </c:pt>
              </c:strCache>
            </c:strRef>
          </c:cat>
          <c:val>
            <c:numRef>
              <c:f>Nadia!$AJ$98:$AL$98</c:f>
              <c:numCache>
                <c:formatCode>0.0%</c:formatCode>
                <c:ptCount val="3"/>
                <c:pt idx="0">
                  <c:v>0.45595015576323983</c:v>
                </c:pt>
                <c:pt idx="1">
                  <c:v>0.17124610591900324</c:v>
                </c:pt>
                <c:pt idx="2">
                  <c:v>0.37280373831775765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212"/>
          <c:h val="0.61690140845072006"/>
        </c:manualLayout>
      </c:layout>
      <c:pie3DChart>
        <c:varyColors val="1"/>
        <c:ser>
          <c:idx val="0"/>
          <c:order val="0"/>
          <c:tx>
            <c:strRef>
              <c:f>Nadia!$AI$103</c:f>
              <c:strCache>
                <c:ptCount val="1"/>
                <c:pt idx="0">
                  <c:v>West Bengal - Nadia- Stay duration as percentage of Reported Institutional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7937219730941704E-2"/>
                  <c:y val="-1.2316560828293558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5576623549858958E-3"/>
                  <c:y val="6.0093825685427926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Nadia!$AJ$102:$AK$102</c:f>
              <c:strCache>
                <c:ptCount val="2"/>
                <c:pt idx="0">
                  <c:v>Stay for less than 48 hrs after delivery</c:v>
                </c:pt>
                <c:pt idx="1">
                  <c:v>Stay for more than 48 hrs after delivery</c:v>
                </c:pt>
              </c:strCache>
            </c:strRef>
          </c:cat>
          <c:val>
            <c:numRef>
              <c:f>Nadia!$AJ$103:$AK$103</c:f>
              <c:numCache>
                <c:formatCode>0%</c:formatCode>
                <c:ptCount val="2"/>
                <c:pt idx="0">
                  <c:v>0.27323987538940864</c:v>
                </c:pt>
                <c:pt idx="1">
                  <c:v>0.72676012461059292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Nadia!$AA$153</c:f>
              <c:strCache>
                <c:ptCount val="1"/>
                <c:pt idx="0">
                  <c:v>West Bengal - Nadia -JSY  Paid to Mothers  as % of reported deliveries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Nadia!$AB$152:$AD$152</c:f>
              <c:strCache>
                <c:ptCount val="3"/>
                <c:pt idx="0">
                  <c:v>Home </c:v>
                </c:pt>
                <c:pt idx="1">
                  <c:v>Institutional (Public)</c:v>
                </c:pt>
                <c:pt idx="2">
                  <c:v>Institutional (Pvt)</c:v>
                </c:pt>
              </c:strCache>
            </c:strRef>
          </c:cat>
          <c:val>
            <c:numRef>
              <c:f>Nadia!$AB$153:$AD$153</c:f>
              <c:numCache>
                <c:formatCode>0%</c:formatCode>
                <c:ptCount val="3"/>
                <c:pt idx="0">
                  <c:v>0.27323628219484924</c:v>
                </c:pt>
                <c:pt idx="1">
                  <c:v>0.39280647965954452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08672336"/>
        <c:axId val="-1608667984"/>
      </c:barChart>
      <c:catAx>
        <c:axId val="-1608672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67984"/>
        <c:crosses val="autoZero"/>
        <c:auto val="1"/>
        <c:lblAlgn val="ctr"/>
        <c:lblOffset val="100"/>
        <c:noMultiLvlLbl val="0"/>
      </c:catAx>
      <c:valAx>
        <c:axId val="-1608667984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72336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Nadia!$AD$172</c:f>
              <c:strCache>
                <c:ptCount val="1"/>
                <c:pt idx="0">
                  <c:v>West Bengal - Nadia-ANC Services - Apr'15 to Mar'16</c:v>
                </c:pt>
              </c:strCache>
            </c:strRef>
          </c:tx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Nadia!$AC$173:$AC$180</c:f>
              <c:strCache>
                <c:ptCount val="8"/>
                <c:pt idx="0">
                  <c:v>Estimated Pregnancies -   </c:v>
                </c:pt>
                <c:pt idx="1">
                  <c:v>Total ANC Registration</c:v>
                </c:pt>
                <c:pt idx="2">
                  <c:v> ANC Registration within first trimester</c:v>
                </c:pt>
                <c:pt idx="3">
                  <c:v>ANC registration for JSY</c:v>
                </c:pt>
                <c:pt idx="4">
                  <c:v>3 ANC check ups</c:v>
                </c:pt>
                <c:pt idx="5">
                  <c:v>TT1</c:v>
                </c:pt>
                <c:pt idx="6">
                  <c:v>TT2 or Booster</c:v>
                </c:pt>
                <c:pt idx="7">
                  <c:v> 100 IFA tablets given</c:v>
                </c:pt>
              </c:strCache>
            </c:strRef>
          </c:cat>
          <c:val>
            <c:numRef>
              <c:f>Nadia!$AD$173:$AD$180</c:f>
              <c:numCache>
                <c:formatCode>_(* #,##0_);_(* \(#,##0\);_(* "-"??_);_(@_)</c:formatCode>
                <c:ptCount val="8"/>
                <c:pt idx="0">
                  <c:v>94708.773539790258</c:v>
                </c:pt>
                <c:pt idx="1">
                  <c:v>88866</c:v>
                </c:pt>
                <c:pt idx="2">
                  <c:v>71673</c:v>
                </c:pt>
                <c:pt idx="3">
                  <c:v>37718</c:v>
                </c:pt>
                <c:pt idx="4">
                  <c:v>81941</c:v>
                </c:pt>
                <c:pt idx="5">
                  <c:v>79593</c:v>
                </c:pt>
                <c:pt idx="6">
                  <c:v>76790</c:v>
                </c:pt>
                <c:pt idx="7">
                  <c:v>73682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08677232"/>
        <c:axId val="-1608658192"/>
      </c:barChart>
      <c:catAx>
        <c:axId val="-1608677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58192"/>
        <c:crosses val="autoZero"/>
        <c:auto val="1"/>
        <c:lblAlgn val="ctr"/>
        <c:lblOffset val="100"/>
        <c:noMultiLvlLbl val="0"/>
      </c:catAx>
      <c:valAx>
        <c:axId val="-1608658192"/>
        <c:scaling>
          <c:orientation val="minMax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77232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/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Nadia!$AG$172</c:f>
              <c:strCache>
                <c:ptCount val="1"/>
                <c:pt idx="0">
                  <c:v>West Bengal - Nadia- %ANC Services - Apr'15 to Mar'16</c:v>
                </c:pt>
              </c:strCache>
            </c:strRef>
          </c:tx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Nadia!$AF$173:$AF$179</c:f>
              <c:strCache>
                <c:ptCount val="7"/>
                <c:pt idx="0">
                  <c:v> ANC Registration against Estimated Pregnancies</c:v>
                </c:pt>
                <c:pt idx="1">
                  <c:v> ANC Registration within first trimester against Reported ANC Registration</c:v>
                </c:pt>
                <c:pt idx="2">
                  <c:v>ANC registration for JSY  against Reported ANC Registration</c:v>
                </c:pt>
                <c:pt idx="3">
                  <c:v>3 ANC check ups  against Reported ANC Registration</c:v>
                </c:pt>
                <c:pt idx="4">
                  <c:v>TT1  against Reported ANC Registration</c:v>
                </c:pt>
                <c:pt idx="5">
                  <c:v>TT2 or Booster  against Reported ANC Registration</c:v>
                </c:pt>
                <c:pt idx="6">
                  <c:v> 100 IFA tablets given  against Reported ANC Registration</c:v>
                </c:pt>
              </c:strCache>
            </c:strRef>
          </c:cat>
          <c:val>
            <c:numRef>
              <c:f>Nadia!$AG$173:$AG$179</c:f>
              <c:numCache>
                <c:formatCode>0%</c:formatCode>
                <c:ptCount val="7"/>
                <c:pt idx="0">
                  <c:v>0.93830800123986913</c:v>
                </c:pt>
                <c:pt idx="1">
                  <c:v>0.80652893119978464</c:v>
                </c:pt>
                <c:pt idx="2">
                  <c:v>0.42443679247406257</c:v>
                </c:pt>
                <c:pt idx="3">
                  <c:v>0.92207368397362321</c:v>
                </c:pt>
                <c:pt idx="4">
                  <c:v>0.89565188035919374</c:v>
                </c:pt>
                <c:pt idx="5">
                  <c:v>0.86411000832714424</c:v>
                </c:pt>
                <c:pt idx="6">
                  <c:v>0.82913600252064912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08669616"/>
        <c:axId val="-1608667440"/>
      </c:barChart>
      <c:catAx>
        <c:axId val="-1608669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67440"/>
        <c:crosses val="autoZero"/>
        <c:auto val="1"/>
        <c:lblAlgn val="ctr"/>
        <c:lblOffset val="100"/>
        <c:noMultiLvlLbl val="0"/>
      </c:catAx>
      <c:valAx>
        <c:axId val="-1608667440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69616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Nadia!$AA$220</c:f>
              <c:strCache>
                <c:ptCount val="1"/>
                <c:pt idx="0">
                  <c:v>West Bengal - Nadia- Management of Complications (Reflecting Quality of ANC )against Reported ANC Registration-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Nadia!$Z$221:$Z$224</c:f>
              <c:strCache>
                <c:ptCount val="4"/>
                <c:pt idx="0">
                  <c:v>Hypertensive cases detected at institution</c:v>
                </c:pt>
                <c:pt idx="1">
                  <c:v> Eclampsia cases managed during delivery</c:v>
                </c:pt>
                <c:pt idx="2">
                  <c:v>ANC women having Hb level&lt;11 </c:v>
                </c:pt>
                <c:pt idx="3">
                  <c:v>ANC women having severe anaemia (Hb&lt;7) treated at institution</c:v>
                </c:pt>
              </c:strCache>
            </c:strRef>
          </c:cat>
          <c:val>
            <c:numRef>
              <c:f>Nadia!$AA$221:$AA$224</c:f>
              <c:numCache>
                <c:formatCode>0.0%</c:formatCode>
                <c:ptCount val="4"/>
                <c:pt idx="0">
                  <c:v>4.1973308126842662E-2</c:v>
                </c:pt>
                <c:pt idx="1">
                  <c:v>6.7517385726824754E-4</c:v>
                </c:pt>
                <c:pt idx="2">
                  <c:v>0.63055611820043667</c:v>
                </c:pt>
                <c:pt idx="3">
                  <c:v>2.3968671933022718E-3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08657648"/>
        <c:axId val="-1608666896"/>
      </c:barChart>
      <c:catAx>
        <c:axId val="-1608657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66896"/>
        <c:crosses val="autoZero"/>
        <c:auto val="1"/>
        <c:lblAlgn val="ctr"/>
        <c:lblOffset val="100"/>
        <c:noMultiLvlLbl val="0"/>
      </c:catAx>
      <c:valAx>
        <c:axId val="-1608666896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57648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9.6670893666381597E-2"/>
          <c:y val="0.21719263815427597"/>
          <c:w val="0.84225977370806182"/>
          <c:h val="0.671436070491200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Nadia!$Z$228</c:f>
              <c:strCache>
                <c:ptCount val="1"/>
                <c:pt idx="0">
                  <c:v>West Bengal - Nadia- Post Natal Check up against Reported deliveries -Apr'15 to Mar'16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1.2361988524086877E-2"/>
                  <c:y val="-4.12231449792180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Nadia!$AA$227:$AB$227</c:f>
              <c:strCache>
                <c:ptCount val="2"/>
                <c:pt idx="0">
                  <c:v>PNC within 48 hours after deliveries</c:v>
                </c:pt>
                <c:pt idx="1">
                  <c:v>PNC between 48 hours and 14 days of Deliveries</c:v>
                </c:pt>
              </c:strCache>
            </c:strRef>
          </c:cat>
          <c:val>
            <c:numRef>
              <c:f>Nadia!$AA$228:$AB$228</c:f>
              <c:numCache>
                <c:formatCode>0%</c:formatCode>
                <c:ptCount val="2"/>
                <c:pt idx="0">
                  <c:v>0.92292304428212069</c:v>
                </c:pt>
                <c:pt idx="1">
                  <c:v>1.1050980511017487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608662544"/>
        <c:axId val="-1608661456"/>
      </c:barChart>
      <c:catAx>
        <c:axId val="-1608662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61456"/>
        <c:crosses val="autoZero"/>
        <c:auto val="1"/>
        <c:lblAlgn val="ctr"/>
        <c:lblOffset val="100"/>
        <c:noMultiLvlLbl val="0"/>
      </c:catAx>
      <c:valAx>
        <c:axId val="-1608661456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1608662544"/>
        <c:crosses val="autoZero"/>
        <c:crossBetween val="between"/>
      </c:valAx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rek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80DC9-3EAE-464C-9F80-A03C272FF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template-word.dot</Template>
  <TotalTime>0</TotalTime>
  <Pages>27</Pages>
  <Words>2613</Words>
  <Characters>14899</Characters>
  <Application>Microsoft Office Word</Application>
  <DocSecurity>0</DocSecurity>
  <Lines>124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PowerPoint Template</vt:lpstr>
      <vt:lpstr>PowerPoint Template</vt:lpstr>
    </vt:vector>
  </TitlesOfParts>
  <Company>Microsoft</Company>
  <LinksUpToDate>false</LinksUpToDate>
  <CharactersWithSpaces>17478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Harleen</dc:creator>
  <cp:lastModifiedBy>Rsusheel</cp:lastModifiedBy>
  <cp:revision>2</cp:revision>
  <dcterms:created xsi:type="dcterms:W3CDTF">2016-08-10T10:28:00Z</dcterms:created>
  <dcterms:modified xsi:type="dcterms:W3CDTF">2016-08-10T10:28:00Z</dcterms:modified>
</cp:coreProperties>
</file>