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                                          </w:t>
      </w:r>
      <w:r w:rsidR="001005AE">
        <w:rPr>
          <w:noProof/>
          <w:lang w:val="en-US" w:eastAsia="en-US"/>
        </w:rPr>
        <w:t>.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374AA0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373B" w:rsidRPr="000E6E56" w:rsidRDefault="00F8373B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F8373B" w:rsidRPr="002F1648" w:rsidRDefault="00F8373B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A85BD1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West Bengal</w:t>
                            </w:r>
                            <w:r w:rsidRPr="00781004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- </w:t>
                            </w:r>
                            <w:r w:rsidRPr="002F328C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Murshidabad</w:t>
                            </w: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 </w:t>
                            </w: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8373B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8373B" w:rsidRPr="00EE6175" w:rsidRDefault="00F8373B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9ah+Q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F8373B" w:rsidRPr="000E6E56" w:rsidRDefault="00F8373B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F8373B" w:rsidRPr="002F1648" w:rsidRDefault="00F8373B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A85BD1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West Bengal</w:t>
                      </w:r>
                      <w:r w:rsidRPr="00781004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- </w:t>
                      </w:r>
                      <w:r w:rsidRPr="002F328C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Murshidabad</w:t>
                      </w: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 </w:t>
                      </w: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8373B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8373B" w:rsidRPr="00EE6175" w:rsidRDefault="00F8373B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384015" w:rsidRPr="00384015" w:rsidTr="00384015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West Bengal - Murshidabad - Apr'15 to Mar'16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130% -  Total reported : 168944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85% - Total reported  : 143627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87 % - Total reported  : 147124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125% Total reported :147595 , Home Deliveries : 16648, Institutional Deliveries (Pub) : 110328, Institutional Deliveries (Pvt) : 20619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111%  - Total reported : 130947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24.91% -  Reported C-Section Deliveries :32623; in public facility : 14858 and in private facility : 17765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77% -Total Visited: 12839 Total Home Deliveries : 16648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60 %  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950; Male Live Births : 74373 and Female Live Births : 70679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13 % 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(1,51,751 ) given is less than BCG (1,57,240) by   3.5%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125.65%  Total fully immunised infants ( BCG,3 doses of OPV, DPT &amp; Measles) : 148717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18682 ; Male sterilisation :0.19%  ( 35 ) ; Female sterilisation : 99.81%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       </w:t>
            </w: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( 18647 )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13282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8430012 which is 1,139.6 OPD per 1000 population ; Total IPD reported = 580392 which is 78.5 IPD per 1000 population</w:t>
            </w:r>
          </w:p>
        </w:tc>
      </w:tr>
      <w:tr w:rsidR="00384015" w:rsidRPr="00384015" w:rsidTr="00384015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1882; Under 5 deaths = 1940; Maternal Deaths = 140 and Deaths due to other causes = 7497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384015" w:rsidRPr="00384015" w:rsidTr="00384015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Murshidabad-  Summary -Apr'15 to Mar'16</w:t>
            </w:r>
          </w:p>
        </w:tc>
      </w:tr>
      <w:tr w:rsidR="00384015" w:rsidRPr="00384015" w:rsidTr="00384015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384015" w:rsidRPr="00384015" w:rsidTr="00384015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  <w:t>130%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93%</w:t>
            </w:r>
          </w:p>
        </w:tc>
      </w:tr>
      <w:tr w:rsidR="00384015" w:rsidRPr="00384015" w:rsidTr="00384015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81%</w:t>
            </w:r>
          </w:p>
        </w:tc>
      </w:tr>
      <w:tr w:rsidR="00384015" w:rsidRPr="00384015" w:rsidTr="00384015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384015" w:rsidRPr="00384015" w:rsidTr="00384015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124.7%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14.1%</w:t>
            </w:r>
          </w:p>
        </w:tc>
      </w:tr>
      <w:tr w:rsidR="00384015" w:rsidRPr="00384015" w:rsidTr="00384015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110.6%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11.3%</w:t>
            </w:r>
          </w:p>
        </w:tc>
      </w:tr>
      <w:tr w:rsidR="00384015" w:rsidRPr="00384015" w:rsidTr="00384015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88.7%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24.9%</w:t>
            </w:r>
          </w:p>
        </w:tc>
      </w:tr>
      <w:tr w:rsidR="00384015" w:rsidRPr="00384015" w:rsidTr="00384015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384015" w:rsidRPr="00384015" w:rsidTr="00384015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122.6%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94%</w:t>
            </w:r>
          </w:p>
        </w:tc>
      </w:tr>
      <w:tr w:rsidR="00384015" w:rsidRPr="00384015" w:rsidTr="00384015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21.2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14%</w:t>
            </w:r>
          </w:p>
        </w:tc>
      </w:tr>
      <w:tr w:rsidR="00384015" w:rsidRPr="00384015" w:rsidTr="00384015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77%</w:t>
            </w:r>
          </w:p>
        </w:tc>
      </w:tr>
      <w:tr w:rsidR="00384015" w:rsidRPr="00384015" w:rsidTr="00384015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384015" w:rsidRPr="00384015" w:rsidTr="00384015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105%</w:t>
            </w:r>
          </w:p>
        </w:tc>
      </w:tr>
      <w:tr w:rsidR="00384015" w:rsidRPr="00384015" w:rsidTr="00384015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103%</w:t>
            </w:r>
          </w:p>
        </w:tc>
      </w:tr>
      <w:tr w:rsidR="00384015" w:rsidRPr="00384015" w:rsidTr="00384015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88,769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52%</w:t>
            </w:r>
          </w:p>
        </w:tc>
      </w:tr>
      <w:tr w:rsidR="00384015" w:rsidRPr="00384015" w:rsidTr="00384015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384015" w:rsidRPr="00384015" w:rsidTr="00384015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104,210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18,682</w:t>
            </w:r>
          </w:p>
        </w:tc>
      </w:tr>
      <w:tr w:rsidR="00384015" w:rsidRPr="00384015" w:rsidTr="00384015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1,114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9,225</w:t>
            </w:r>
          </w:p>
        </w:tc>
      </w:tr>
      <w:tr w:rsidR="00384015" w:rsidRPr="00384015" w:rsidTr="00384015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251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8.4%</w:t>
            </w:r>
          </w:p>
        </w:tc>
      </w:tr>
    </w:tbl>
    <w:p w:rsidR="00384015" w:rsidRDefault="0038401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384015" w:rsidRPr="00384015" w:rsidTr="00384015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Murshidabad-  Key Performance Indicators -Apr'15 to Mar'16</w:t>
            </w:r>
          </w:p>
        </w:tc>
      </w:tr>
      <w:tr w:rsidR="00384015" w:rsidRPr="00384015" w:rsidTr="00384015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384015" w:rsidRPr="00384015" w:rsidTr="0038401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85%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54%</w:t>
            </w:r>
          </w:p>
        </w:tc>
      </w:tr>
      <w:tr w:rsidR="00384015" w:rsidRPr="00384015" w:rsidTr="0038401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113%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11%</w:t>
            </w:r>
          </w:p>
        </w:tc>
      </w:tr>
      <w:tr w:rsidR="00384015" w:rsidRPr="00384015" w:rsidTr="0038401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1.3%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128%</w:t>
            </w:r>
          </w:p>
        </w:tc>
      </w:tr>
      <w:tr w:rsidR="00384015" w:rsidRPr="00384015" w:rsidTr="00384015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0.1%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126%</w:t>
            </w:r>
          </w:p>
        </w:tc>
      </w:tr>
      <w:tr w:rsidR="00384015" w:rsidRPr="00384015" w:rsidTr="00384015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384015" w:rsidRPr="00384015" w:rsidTr="00384015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0%</w:t>
            </w:r>
          </w:p>
        </w:tc>
      </w:tr>
      <w:tr w:rsidR="00384015" w:rsidRPr="00384015" w:rsidTr="00384015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87%</w:t>
            </w:r>
          </w:p>
        </w:tc>
      </w:tr>
      <w:tr w:rsidR="00384015" w:rsidRPr="00384015" w:rsidTr="00384015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77%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384015" w:rsidRPr="00384015" w:rsidTr="00384015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384015" w:rsidRPr="00384015" w:rsidTr="0038401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1,139.59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24.9%</w:t>
            </w:r>
          </w:p>
        </w:tc>
      </w:tr>
      <w:tr w:rsidR="00384015" w:rsidRPr="00384015" w:rsidTr="0038401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78.46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6.5%</w:t>
            </w:r>
          </w:p>
        </w:tc>
      </w:tr>
      <w:tr w:rsidR="00384015" w:rsidRPr="00384015" w:rsidTr="0038401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265.96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14.9</w:t>
            </w:r>
          </w:p>
        </w:tc>
      </w:tr>
      <w:tr w:rsidR="00384015" w:rsidRPr="00384015" w:rsidTr="0038401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10.56</w:t>
            </w:r>
          </w:p>
        </w:tc>
      </w:tr>
      <w:tr w:rsidR="00384015" w:rsidRPr="00384015" w:rsidTr="00384015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89%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384015" w:rsidRDefault="0038401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384015" w:rsidRPr="00384015" w:rsidTr="00384015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West Bengal - Murshidabad</w:t>
            </w:r>
          </w:p>
        </w:tc>
      </w:tr>
      <w:tr w:rsidR="00384015" w:rsidRPr="00384015" w:rsidTr="00384015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384015" w:rsidRPr="00384015" w:rsidTr="00384015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7,397,408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130,195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118,359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114,690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1,257,559</w:t>
            </w:r>
          </w:p>
        </w:tc>
      </w:tr>
      <w:tr w:rsidR="00384015" w:rsidRPr="00384015" w:rsidTr="00384015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384015" w:rsidRDefault="00384015" w:rsidP="009344D7">
      <w:pPr>
        <w:jc w:val="center"/>
        <w:rPr>
          <w:lang w:val="en-US"/>
        </w:rPr>
      </w:pPr>
    </w:p>
    <w:p w:rsidR="00384015" w:rsidRDefault="00384015" w:rsidP="009344D7">
      <w:pPr>
        <w:jc w:val="center"/>
        <w:rPr>
          <w:lang w:val="en-US"/>
        </w:rPr>
      </w:pPr>
    </w:p>
    <w:p w:rsidR="00384015" w:rsidRDefault="00384015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384015" w:rsidRPr="00384015" w:rsidTr="00384015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Murshidabad- Deliveries - Apr'15 to Mar'16</w:t>
            </w:r>
          </w:p>
        </w:tc>
      </w:tr>
      <w:tr w:rsidR="00384015" w:rsidRPr="00384015" w:rsidTr="00384015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7,397,408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118,359</w:t>
            </w:r>
          </w:p>
        </w:tc>
      </w:tr>
      <w:tr w:rsidR="00384015" w:rsidRPr="00384015" w:rsidTr="00384015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Over Reported Deliveries</w:t>
            </w:r>
          </w:p>
        </w:tc>
      </w:tr>
      <w:tr w:rsidR="00384015" w:rsidRPr="00384015" w:rsidTr="00384015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74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16,574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130,947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147,595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(29,236)</w:t>
            </w:r>
          </w:p>
        </w:tc>
      </w:tr>
      <w:tr w:rsidR="00384015" w:rsidRPr="00384015" w:rsidTr="00384015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Over Reported Deliveries %</w:t>
            </w:r>
          </w:p>
        </w:tc>
      </w:tr>
      <w:tr w:rsidR="00384015" w:rsidRPr="00384015" w:rsidTr="00384015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14%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111%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125%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384015" w:rsidRPr="00384015" w:rsidRDefault="00384015" w:rsidP="00384015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</w:pPr>
            <w:r w:rsidRPr="00384015"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  <w:t>-25%</w:t>
            </w:r>
          </w:p>
        </w:tc>
      </w:tr>
    </w:tbl>
    <w:p w:rsidR="00384015" w:rsidRDefault="0038401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84015" w:rsidRDefault="0038401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92721" cy="3813243"/>
            <wp:effectExtent l="57150" t="0" r="65229" b="72957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84015" w:rsidRDefault="00384015" w:rsidP="009344D7">
      <w:pPr>
        <w:jc w:val="center"/>
        <w:rPr>
          <w:lang w:val="en-US"/>
        </w:rPr>
      </w:pPr>
    </w:p>
    <w:p w:rsidR="00E21A4C" w:rsidRDefault="0038401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72225" cy="3005847"/>
            <wp:effectExtent l="57150" t="0" r="47625" b="80253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84015" w:rsidRDefault="00384015" w:rsidP="009344D7">
      <w:pPr>
        <w:jc w:val="center"/>
        <w:rPr>
          <w:lang w:val="en-US"/>
        </w:rPr>
      </w:pPr>
    </w:p>
    <w:p w:rsidR="0047358A" w:rsidRDefault="0047358A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47358A" w:rsidRPr="0047358A" w:rsidTr="0047358A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Murshidabad- C sections &amp; Complicated Deliveries Apr'15 to Mar'16</w:t>
            </w:r>
          </w:p>
        </w:tc>
      </w:tr>
      <w:tr w:rsidR="0047358A" w:rsidRPr="0047358A" w:rsidTr="0047358A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47358A" w:rsidRPr="0047358A" w:rsidTr="0047358A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110,328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20,619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130,947</w:t>
            </w:r>
          </w:p>
        </w:tc>
      </w:tr>
      <w:tr w:rsidR="0047358A" w:rsidRPr="0047358A" w:rsidTr="0047358A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14,858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17,765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32,623</w:t>
            </w:r>
          </w:p>
        </w:tc>
      </w:tr>
      <w:tr w:rsidR="0047358A" w:rsidRPr="0047358A" w:rsidTr="0047358A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13.5%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86.2%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24.9%</w:t>
            </w:r>
          </w:p>
        </w:tc>
      </w:tr>
      <w:tr w:rsidR="0047358A" w:rsidRPr="0047358A" w:rsidTr="0047358A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58,799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58,799</w:t>
            </w:r>
          </w:p>
        </w:tc>
      </w:tr>
      <w:tr w:rsidR="0047358A" w:rsidRPr="0047358A" w:rsidTr="0047358A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53.3%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44.9%</w:t>
            </w:r>
          </w:p>
        </w:tc>
      </w:tr>
    </w:tbl>
    <w:p w:rsidR="00384015" w:rsidRDefault="00384015" w:rsidP="009344D7">
      <w:pPr>
        <w:jc w:val="center"/>
        <w:rPr>
          <w:lang w:val="en-US"/>
        </w:rPr>
      </w:pPr>
    </w:p>
    <w:p w:rsidR="0047358A" w:rsidRDefault="0047358A" w:rsidP="009344D7">
      <w:pPr>
        <w:jc w:val="center"/>
        <w:rPr>
          <w:lang w:val="en-US"/>
        </w:rPr>
      </w:pPr>
    </w:p>
    <w:p w:rsidR="0047358A" w:rsidRDefault="0047358A" w:rsidP="009344D7">
      <w:pPr>
        <w:jc w:val="center"/>
        <w:rPr>
          <w:lang w:val="en-US"/>
        </w:rPr>
      </w:pPr>
      <w:r w:rsidRPr="0047358A">
        <w:rPr>
          <w:noProof/>
          <w:lang w:val="en-IN" w:eastAsia="en-IN"/>
        </w:rPr>
        <w:drawing>
          <wp:inline distT="0" distB="0" distL="0" distR="0">
            <wp:extent cx="6332679" cy="2976664"/>
            <wp:effectExtent l="19050" t="0" r="10971" b="0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47358A" w:rsidRPr="0047358A" w:rsidTr="0047358A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Murshidabad-  Facility wise percentage of C sections &amp; Complicated Deliveries Apr'15 to Mar'16</w:t>
            </w:r>
          </w:p>
        </w:tc>
      </w:tr>
      <w:tr w:rsidR="0047358A" w:rsidRPr="0047358A" w:rsidTr="0047358A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47358A" w:rsidRPr="0047358A" w:rsidTr="0047358A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Complicated deliveries managed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   </w:t>
            </w: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6,136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52,602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58,799</w:t>
            </w:r>
          </w:p>
        </w:tc>
      </w:tr>
      <w:tr w:rsidR="0047358A" w:rsidRPr="0047358A" w:rsidTr="0047358A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10.4%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89.5%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47358A" w:rsidRPr="0047358A" w:rsidTr="0047358A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14,368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17,765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32,623</w:t>
            </w:r>
          </w:p>
        </w:tc>
      </w:tr>
      <w:tr w:rsidR="0047358A" w:rsidRPr="0047358A" w:rsidTr="0047358A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1.5%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44.0%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47358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54.5%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47358A" w:rsidRPr="0047358A" w:rsidRDefault="0047358A" w:rsidP="0047358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47358A" w:rsidRDefault="0047358A" w:rsidP="009344D7">
      <w:pPr>
        <w:jc w:val="center"/>
        <w:rPr>
          <w:lang w:val="en-US"/>
        </w:rPr>
      </w:pPr>
    </w:p>
    <w:p w:rsidR="0047358A" w:rsidRDefault="0047358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60317A" w:rsidRPr="0060317A" w:rsidTr="0060317A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Murshidabad- Complicated Pregnancies &amp; Deliveries Treated - Apr'15 to Mar'16</w:t>
            </w:r>
          </w:p>
        </w:tc>
      </w:tr>
      <w:tr w:rsidR="0060317A" w:rsidRPr="0060317A" w:rsidTr="0060317A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147,595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60317A" w:rsidRPr="0060317A" w:rsidTr="0060317A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60317A" w:rsidRPr="0060317A" w:rsidTr="0060317A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58,799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45.2%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32,623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777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9,225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3,073</w:t>
            </w:r>
          </w:p>
        </w:tc>
      </w:tr>
      <w:tr w:rsidR="0060317A" w:rsidRPr="0060317A" w:rsidTr="0060317A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60317A" w:rsidRPr="0060317A" w:rsidTr="0060317A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0317A" w:rsidRPr="0060317A" w:rsidTr="0060317A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70,416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5,209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41,326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6,278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3,422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130</w:t>
            </w:r>
          </w:p>
        </w:tc>
      </w:tr>
    </w:tbl>
    <w:p w:rsidR="0047358A" w:rsidRDefault="0047358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 w:rsidRPr="0060317A">
        <w:rPr>
          <w:noProof/>
          <w:lang w:val="en-IN" w:eastAsia="en-IN"/>
        </w:rPr>
        <w:drawing>
          <wp:inline distT="0" distB="0" distL="0" distR="0">
            <wp:extent cx="6382155" cy="3142034"/>
            <wp:effectExtent l="57150" t="0" r="56745" b="77416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60317A" w:rsidRPr="0060317A" w:rsidTr="0060317A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 - JSY  Paid to Mothers  as % of reported deliveries - Apr'15 to Mar'16</w:t>
            </w:r>
          </w:p>
        </w:tc>
      </w:tr>
      <w:tr w:rsidR="0060317A" w:rsidRPr="0060317A" w:rsidTr="0060317A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60317A" w:rsidRPr="0060317A" w:rsidTr="0060317A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16,648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5,228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31.40%</w:t>
            </w:r>
          </w:p>
        </w:tc>
      </w:tr>
      <w:tr w:rsidR="0060317A" w:rsidRPr="0060317A" w:rsidTr="0060317A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110,328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59,520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53.95%</w:t>
            </w:r>
          </w:p>
        </w:tc>
      </w:tr>
      <w:tr w:rsidR="0060317A" w:rsidRPr="0060317A" w:rsidTr="0060317A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20,619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32679" cy="3035030"/>
            <wp:effectExtent l="57150" t="0" r="49071" b="70120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02246" cy="3122579"/>
            <wp:effectExtent l="57150" t="0" r="55704" b="77821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03516" cy="3501958"/>
            <wp:effectExtent l="57150" t="0" r="54434" b="79442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60317A" w:rsidRPr="0060317A" w:rsidTr="0060317A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Murshidabad- Management of Complications (Reflecting Quality of ANC )against Reported ANC Registration- Apr'15 to Mar'16</w:t>
            </w:r>
          </w:p>
        </w:tc>
      </w:tr>
      <w:tr w:rsidR="0060317A" w:rsidRPr="0060317A" w:rsidTr="0060317A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60317A" w:rsidRPr="0060317A" w:rsidTr="0060317A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2135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1.3%</w:t>
            </w:r>
          </w:p>
        </w:tc>
      </w:tr>
      <w:tr w:rsidR="0060317A" w:rsidRPr="0060317A" w:rsidTr="0060317A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3422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2.0%</w:t>
            </w:r>
          </w:p>
        </w:tc>
      </w:tr>
      <w:tr w:rsidR="0060317A" w:rsidRPr="0060317A" w:rsidTr="0060317A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127505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75.5%</w:t>
            </w:r>
          </w:p>
        </w:tc>
      </w:tr>
      <w:tr w:rsidR="0060317A" w:rsidRPr="0060317A" w:rsidTr="0060317A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</w:tr>
    </w:tbl>
    <w:p w:rsidR="0060317A" w:rsidRDefault="0060317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12589" cy="3852153"/>
            <wp:effectExtent l="57150" t="0" r="50111" b="72147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02246" cy="3433864"/>
            <wp:effectExtent l="57150" t="0" r="55704" b="71336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82155" cy="3424136"/>
            <wp:effectExtent l="57150" t="0" r="56745" b="81064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  <w:r w:rsidRPr="00571DB5">
        <w:rPr>
          <w:noProof/>
          <w:lang w:val="en-IN" w:eastAsia="en-IN"/>
        </w:rPr>
        <w:drawing>
          <wp:inline distT="0" distB="0" distL="0" distR="0">
            <wp:extent cx="6402246" cy="3492230"/>
            <wp:effectExtent l="57150" t="0" r="55704" b="70120"/>
            <wp:docPr id="18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60317A" w:rsidRPr="0060317A" w:rsidTr="0060317A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Murshidabad - Births - Apr'15 to Mar'16</w:t>
            </w:r>
          </w:p>
        </w:tc>
      </w:tr>
      <w:tr w:rsidR="0060317A" w:rsidRPr="0060317A" w:rsidTr="0060317A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60317A" w:rsidRPr="0060317A" w:rsidTr="0060317A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74,373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70,679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145,052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3,073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21.2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60317A" w:rsidRPr="0060317A" w:rsidTr="0060317A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 - Immunisation ( 0 to 11 months) - Apr'15 to Mar'16</w:t>
            </w:r>
          </w:p>
        </w:tc>
      </w:tr>
      <w:tr w:rsidR="0060317A" w:rsidRPr="0060317A" w:rsidTr="0060317A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60317A" w:rsidRPr="0060317A" w:rsidTr="0060317A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118,359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145,052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157,240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13,578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141,868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153,779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151,751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17A" w:rsidRPr="0060317A" w:rsidRDefault="0060317A" w:rsidP="0060317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031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148,717</w:t>
            </w:r>
          </w:p>
        </w:tc>
      </w:tr>
    </w:tbl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571DB5" w:rsidRDefault="00571DB5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92721" cy="3433864"/>
            <wp:effectExtent l="57150" t="0" r="65229" b="71336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71DB5" w:rsidRDefault="00571DB5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82155" cy="3531141"/>
            <wp:effectExtent l="57150" t="0" r="56745" b="69309"/>
            <wp:docPr id="16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0317A" w:rsidRDefault="0060317A" w:rsidP="009344D7">
      <w:pPr>
        <w:jc w:val="center"/>
        <w:rPr>
          <w:lang w:val="en-US"/>
        </w:rPr>
      </w:pPr>
    </w:p>
    <w:p w:rsidR="00613D25" w:rsidRDefault="00613D25" w:rsidP="009344D7">
      <w:pPr>
        <w:jc w:val="center"/>
        <w:rPr>
          <w:lang w:val="en-US"/>
        </w:rPr>
      </w:pPr>
    </w:p>
    <w:p w:rsidR="00613D25" w:rsidRDefault="00613D25" w:rsidP="009344D7">
      <w:pPr>
        <w:jc w:val="center"/>
        <w:rPr>
          <w:lang w:val="en-US"/>
        </w:rPr>
      </w:pPr>
    </w:p>
    <w:p w:rsidR="00613D25" w:rsidRDefault="00613D25" w:rsidP="009344D7">
      <w:pPr>
        <w:jc w:val="center"/>
        <w:rPr>
          <w:lang w:val="en-US"/>
        </w:rPr>
      </w:pPr>
    </w:p>
    <w:p w:rsidR="00613D25" w:rsidRDefault="00613D25" w:rsidP="009344D7">
      <w:pPr>
        <w:jc w:val="center"/>
        <w:rPr>
          <w:lang w:val="en-US"/>
        </w:rPr>
      </w:pPr>
    </w:p>
    <w:p w:rsidR="0060317A" w:rsidRDefault="0060317A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82155" cy="3608961"/>
            <wp:effectExtent l="57150" t="0" r="56745" b="67689"/>
            <wp:docPr id="17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13D25" w:rsidRDefault="00613D25" w:rsidP="009344D7">
      <w:pPr>
        <w:jc w:val="center"/>
        <w:rPr>
          <w:lang w:val="en-US"/>
        </w:rPr>
      </w:pPr>
    </w:p>
    <w:tbl>
      <w:tblPr>
        <w:tblW w:w="7960" w:type="dxa"/>
        <w:jc w:val="center"/>
        <w:tblLook w:val="04A0" w:firstRow="1" w:lastRow="0" w:firstColumn="1" w:lastColumn="0" w:noHBand="0" w:noVBand="1"/>
      </w:tblPr>
      <w:tblGrid>
        <w:gridCol w:w="3440"/>
        <w:gridCol w:w="4520"/>
      </w:tblGrid>
      <w:tr w:rsidR="009D0F11" w:rsidRPr="009D0F11" w:rsidTr="009D0F11">
        <w:trPr>
          <w:trHeight w:val="720"/>
          <w:jc w:val="center"/>
        </w:trPr>
        <w:tc>
          <w:tcPr>
            <w:tcW w:w="7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West Bengal - Murshidabad- Adverse Event Following Immunisation(AEFI) - Apr'15 to Mar'16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114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  <w:t>1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666</w:t>
            </w:r>
          </w:p>
        </w:tc>
      </w:tr>
    </w:tbl>
    <w:p w:rsidR="00613D25" w:rsidRDefault="00613D25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9D0F11" w:rsidRPr="009D0F11" w:rsidTr="009D0F11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Murshidabad- Immunisation - Dropouts - Apr'15 to Mar'16</w:t>
            </w: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9D0F11" w:rsidRPr="009D0F11" w:rsidTr="009D0F11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91%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-1018%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9D0F11" w:rsidRPr="009D0F11" w:rsidTr="009D0F11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 - Abortions - Apr'15 to Mar'16</w:t>
            </w:r>
          </w:p>
        </w:tc>
      </w:tr>
      <w:tr w:rsidR="009D0F11" w:rsidRPr="009D0F11" w:rsidTr="009D0F11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9D0F11" w:rsidRPr="009D0F11" w:rsidTr="009D0F11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1,114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251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9,225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333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8.4%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  <w:r w:rsidRPr="009D0F11">
        <w:rPr>
          <w:noProof/>
          <w:lang w:val="en-IN" w:eastAsia="en-IN"/>
        </w:rPr>
        <w:drawing>
          <wp:inline distT="0" distB="0" distL="0" distR="0">
            <wp:extent cx="6372225" cy="3229582"/>
            <wp:effectExtent l="57150" t="0" r="47625" b="85118"/>
            <wp:docPr id="19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9D0F11" w:rsidRPr="009D0F11" w:rsidTr="009D0F11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  - RTI Cases - Apr'15 to Mar'16</w:t>
            </w:r>
          </w:p>
        </w:tc>
      </w:tr>
      <w:tr w:rsidR="009D0F11" w:rsidRPr="009D0F11" w:rsidTr="009D0F11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9D0F11" w:rsidRPr="009D0F11" w:rsidTr="009D0F11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8,430,012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2,238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5,101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7,339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0.09%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7,339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  <w:r w:rsidRPr="009D0F11">
        <w:rPr>
          <w:noProof/>
          <w:lang w:val="en-IN" w:eastAsia="en-IN"/>
        </w:rPr>
        <w:drawing>
          <wp:inline distT="0" distB="0" distL="0" distR="0">
            <wp:extent cx="6392721" cy="3287949"/>
            <wp:effectExtent l="57150" t="0" r="65229" b="83901"/>
            <wp:docPr id="20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9D0F11" w:rsidRPr="009D0F11" w:rsidTr="009D0F11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Murshidabad-Sterilisations - Apr'15 to Mar'16</w:t>
            </w:r>
          </w:p>
        </w:tc>
      </w:tr>
      <w:tr w:rsidR="009D0F11" w:rsidRPr="009D0F11" w:rsidTr="009D0F11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18,682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1,419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8%</w:t>
            </w: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9,958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53%</w:t>
            </w: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7,270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39%</w:t>
            </w: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9D0F11" w:rsidRPr="009D0F11" w:rsidTr="009D0F11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18,647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9D0F11" w:rsidRPr="009D0F11" w:rsidTr="009D0F11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West Bengal - Murshidabad-FP Methods - Apr'15 to Mar'16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104,210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18,682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18%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13,282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13%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20,821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20%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51,425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49%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18,682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18%</w:t>
            </w:r>
          </w:p>
        </w:tc>
      </w:tr>
      <w:tr w:rsidR="009D0F11" w:rsidRPr="009D0F11" w:rsidTr="009D0F11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85,528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82%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9D0F11" w:rsidRPr="009D0F11" w:rsidTr="009D0F11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Murshidabad- Post Partum Sterilisations - Apr'15 to Mar'16</w:t>
            </w:r>
          </w:p>
        </w:tc>
      </w:tr>
      <w:tr w:rsidR="009D0F11" w:rsidRPr="009D0F11" w:rsidTr="009D0F11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    </w:t>
            </w: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9D0F11" w:rsidRPr="009D0F11" w:rsidTr="009D0F11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130,947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18,647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7270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5.6%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39.0%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tbl>
      <w:tblPr>
        <w:tblW w:w="10540" w:type="dxa"/>
        <w:tblInd w:w="93" w:type="dxa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9D0F11" w:rsidRPr="009D0F11" w:rsidTr="009D0F11">
        <w:trPr>
          <w:trHeight w:val="570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Murshidabad- Post Partum IUCDs - Apr'15 to Mar'16</w:t>
            </w:r>
          </w:p>
        </w:tc>
      </w:tr>
      <w:tr w:rsidR="009D0F11" w:rsidRPr="009D0F11" w:rsidTr="009D0F11">
        <w:trPr>
          <w:trHeight w:val="8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9D0F11" w:rsidRPr="009D0F11" w:rsidTr="009D0F11">
        <w:trPr>
          <w:trHeight w:val="5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130,947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13282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786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5.9%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</w:p>
    <w:p w:rsidR="009D0F11" w:rsidRDefault="009D0F11" w:rsidP="009344D7">
      <w:pPr>
        <w:jc w:val="center"/>
        <w:rPr>
          <w:lang w:val="en-US"/>
        </w:rPr>
      </w:pPr>
      <w:r w:rsidRPr="009D0F11">
        <w:rPr>
          <w:noProof/>
          <w:lang w:val="en-IN" w:eastAsia="en-IN"/>
        </w:rPr>
        <w:drawing>
          <wp:inline distT="0" distB="0" distL="0" distR="0">
            <wp:extent cx="6412176" cy="2908570"/>
            <wp:effectExtent l="57150" t="0" r="64824" b="82280"/>
            <wp:docPr id="21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9D0F11" w:rsidRPr="009D0F11" w:rsidTr="009D0F11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Murshidabad- Facility wise % of Sterilisations &amp; IUDs - Apr'15 to Mar'16</w:t>
            </w:r>
          </w:p>
        </w:tc>
      </w:tr>
      <w:tr w:rsidR="009D0F11" w:rsidRPr="009D0F11" w:rsidTr="009D0F11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9D0F11" w:rsidRPr="009D0F11" w:rsidTr="009D0F11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9D0F11" w:rsidRPr="009D0F11" w:rsidTr="009D0F11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72.7%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13.2%</w:t>
            </w:r>
          </w:p>
        </w:tc>
      </w:tr>
      <w:tr w:rsidR="009D0F11" w:rsidRPr="009D0F11" w:rsidTr="009D0F11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9.1%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80.5%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3.2%</w:t>
            </w:r>
          </w:p>
        </w:tc>
      </w:tr>
      <w:tr w:rsidR="009D0F11" w:rsidRPr="009D0F11" w:rsidTr="009D0F11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55.5%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40.7%</w:t>
            </w:r>
          </w:p>
        </w:tc>
      </w:tr>
      <w:tr w:rsidR="009D0F11" w:rsidRPr="009D0F11" w:rsidTr="009D0F11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92.6%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F11" w:rsidRPr="009D0F11" w:rsidRDefault="009D0F11" w:rsidP="009D0F1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D0F1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F8373B" w:rsidRPr="00F8373B" w:rsidTr="00F8373B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 - Unmet need  met by reported FP Methods - Apr'15 to Mar'16</w:t>
            </w:r>
          </w:p>
        </w:tc>
      </w:tr>
      <w:tr w:rsidR="00F8373B" w:rsidRPr="00F8373B" w:rsidTr="00F8373B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1,257,559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 - West Bengal - Murshidabad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F8373B" w:rsidRPr="00F8373B" w:rsidTr="00F8373B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129,529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104,210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80%</w:t>
            </w:r>
          </w:p>
        </w:tc>
      </w:tr>
      <w:tr w:rsidR="00F8373B" w:rsidRPr="00F8373B" w:rsidTr="00F8373B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66,651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18,682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14%</w:t>
            </w:r>
          </w:p>
        </w:tc>
      </w:tr>
      <w:tr w:rsidR="00F8373B" w:rsidRPr="00F8373B" w:rsidTr="00F8373B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62,878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85,528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66%</w:t>
            </w:r>
          </w:p>
        </w:tc>
      </w:tr>
    </w:tbl>
    <w:p w:rsidR="009D0F11" w:rsidRDefault="009D0F11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F8373B" w:rsidRPr="00F8373B" w:rsidTr="00F8373B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Murshidabad- Quality of Sterilisation - Apr'15 to Mar'16</w:t>
            </w:r>
          </w:p>
        </w:tc>
      </w:tr>
      <w:tr w:rsidR="00F8373B" w:rsidRPr="00F8373B" w:rsidTr="00F8373B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F8373B" w:rsidRPr="00F8373B" w:rsidTr="00F8373B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F8373B" w:rsidRPr="00F8373B" w:rsidTr="00F8373B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Murshidabad- Service Delivery - Apr'15 to Mar'16</w:t>
            </w:r>
          </w:p>
        </w:tc>
      </w:tr>
      <w:tr w:rsidR="00F8373B" w:rsidRPr="00F8373B" w:rsidTr="00F8373B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F8373B" w:rsidRPr="00F8373B" w:rsidTr="00F8373B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8,430,012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580,392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19,674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44,278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119,743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110,305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52,905</w:t>
            </w:r>
          </w:p>
        </w:tc>
      </w:tr>
      <w:tr w:rsidR="00F8373B" w:rsidRPr="00F8373B" w:rsidTr="00F8373B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F8373B" w:rsidRPr="00F8373B" w:rsidTr="00F8373B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1139.6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78.5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266.0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0.5%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1.31%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0.6%</w:t>
            </w:r>
          </w:p>
        </w:tc>
      </w:tr>
    </w:tbl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F8373B" w:rsidRPr="00F8373B" w:rsidTr="00F8373B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Murshidabad- Childhood Disease - Vaccine Preventable -Apr'15 to Mar'16</w:t>
            </w:r>
          </w:p>
        </w:tc>
      </w:tr>
      <w:tr w:rsidR="00F8373B" w:rsidRPr="00F8373B" w:rsidTr="00F8373B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F8373B" w:rsidRPr="00F8373B" w:rsidTr="00F8373B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2124</w:t>
            </w:r>
          </w:p>
        </w:tc>
      </w:tr>
      <w:tr w:rsidR="00F8373B" w:rsidRPr="00F8373B" w:rsidTr="00F8373B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West Bengal - Murshidabad-Childhood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47,123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7,519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F8373B" w:rsidRPr="00F8373B" w:rsidTr="00F8373B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Murshidabad- Lab Services - Apr'15 to Mar'16</w:t>
            </w:r>
          </w:p>
        </w:tc>
      </w:tr>
      <w:tr w:rsidR="00F8373B" w:rsidRPr="00F8373B" w:rsidTr="00F8373B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F8373B" w:rsidRPr="00F8373B" w:rsidTr="00F8373B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7,397,408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392,489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61,906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12,024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2,321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223,468</w:t>
            </w:r>
          </w:p>
        </w:tc>
      </w:tr>
      <w:tr w:rsidR="00F8373B" w:rsidRPr="00F8373B" w:rsidTr="00F8373B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F8373B" w:rsidRPr="00F8373B" w:rsidTr="00F8373B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8,430,012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4.7%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0.5%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0.7%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0.03%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3.02%</w:t>
            </w:r>
          </w:p>
        </w:tc>
      </w:tr>
    </w:tbl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right"/>
        <w:tblLook w:val="04A0" w:firstRow="1" w:lastRow="0" w:firstColumn="1" w:lastColumn="0" w:noHBand="0" w:noVBand="1"/>
      </w:tblPr>
      <w:tblGrid>
        <w:gridCol w:w="10480"/>
      </w:tblGrid>
      <w:tr w:rsidR="00F8373B" w:rsidRPr="00F8373B" w:rsidTr="00F8373B">
        <w:trPr>
          <w:trHeight w:val="1020"/>
          <w:jc w:val="right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West Bengal - Murshidabad - Mortality Data - Apr'15 to Mar'16</w:t>
            </w:r>
          </w:p>
        </w:tc>
      </w:tr>
      <w:tr w:rsidR="00F8373B" w:rsidRPr="00F8373B" w:rsidTr="00F8373B">
        <w:trPr>
          <w:trHeight w:val="1020"/>
          <w:jc w:val="right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373B" w:rsidRPr="00F8373B" w:rsidRDefault="00F8373B" w:rsidP="00F8373B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F8373B" w:rsidRPr="00F8373B" w:rsidTr="00F8373B">
        <w:trPr>
          <w:trHeight w:val="1020"/>
          <w:jc w:val="right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373B" w:rsidRPr="00F8373B" w:rsidRDefault="00F8373B" w:rsidP="00F8373B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F8373B" w:rsidRPr="00F8373B" w:rsidTr="00F8373B">
        <w:trPr>
          <w:trHeight w:val="1020"/>
          <w:jc w:val="right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8373B" w:rsidRPr="00F8373B" w:rsidRDefault="00F8373B" w:rsidP="00F8373B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F8373B" w:rsidRPr="00F8373B" w:rsidTr="00F8373B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 - Mortality  - Major Causes Group - Apr'15 to Mar'16</w:t>
            </w:r>
          </w:p>
        </w:tc>
      </w:tr>
      <w:tr w:rsidR="00F8373B" w:rsidRPr="00F8373B" w:rsidTr="00F8373B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F8373B" w:rsidRPr="00F8373B" w:rsidTr="00F8373B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3,614</w:t>
            </w:r>
          </w:p>
        </w:tc>
      </w:tr>
      <w:tr w:rsidR="00F8373B" w:rsidRPr="00F8373B" w:rsidTr="00F8373B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3,311</w:t>
            </w:r>
          </w:p>
        </w:tc>
      </w:tr>
      <w:tr w:rsidR="00F8373B" w:rsidRPr="00F8373B" w:rsidTr="00F8373B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228</w:t>
            </w:r>
          </w:p>
        </w:tc>
      </w:tr>
      <w:tr w:rsidR="00F8373B" w:rsidRPr="00F8373B" w:rsidTr="00F8373B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5,497</w:t>
            </w:r>
          </w:p>
        </w:tc>
      </w:tr>
    </w:tbl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  <w:r w:rsidRPr="00F8373B">
        <w:rPr>
          <w:noProof/>
          <w:lang w:val="en-IN" w:eastAsia="en-IN"/>
        </w:rPr>
        <w:drawing>
          <wp:inline distT="0" distB="0" distL="0" distR="0">
            <wp:extent cx="6392721" cy="4056434"/>
            <wp:effectExtent l="57150" t="0" r="65229" b="77416"/>
            <wp:docPr id="22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F8373B" w:rsidRPr="00F8373B" w:rsidTr="00F8373B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Murshidabad-  Still Births, Neonatal , Infant ,Under 5  and Maternal Deaths - Apr'15 to Mar'16</w:t>
            </w:r>
          </w:p>
        </w:tc>
      </w:tr>
      <w:tr w:rsidR="00F8373B" w:rsidRPr="00F8373B" w:rsidTr="00F8373B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F8373B" w:rsidRPr="00F8373B" w:rsidTr="00F8373B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145,052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118,359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3,073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1,287</w:t>
            </w:r>
          </w:p>
        </w:tc>
      </w:tr>
      <w:tr w:rsidR="00F8373B" w:rsidRPr="00F8373B" w:rsidTr="00F8373B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F8373B" w:rsidRPr="00F8373B" w:rsidTr="00F8373B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1,882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1,940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140</w:t>
            </w:r>
          </w:p>
        </w:tc>
      </w:tr>
      <w:tr w:rsidR="00F8373B" w:rsidRPr="00F8373B" w:rsidTr="00F8373B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Murshidabad-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Reported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</w:t>
            </w: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 Estimated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</w:t>
            </w: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21.19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25.96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30.06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37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10.08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12.35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12.97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15.90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13.4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16.39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F8373B" w:rsidRPr="00F8373B" w:rsidTr="00F8373B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96.52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118.28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F8373B" w:rsidRPr="00F8373B" w:rsidTr="00F8373B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F8373B" w:rsidRDefault="00F8373B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F8373B" w:rsidRPr="00F8373B" w:rsidTr="00F8373B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Murshidabad - Infant &amp; Child Deaths - Apr'15 to Mar'16</w:t>
            </w:r>
          </w:p>
        </w:tc>
      </w:tr>
      <w:tr w:rsidR="00F8373B" w:rsidRPr="00F8373B" w:rsidTr="00F8373B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F8373B" w:rsidRPr="00F8373B" w:rsidTr="00F8373B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1,249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1,882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1,940</w:t>
            </w:r>
          </w:p>
        </w:tc>
      </w:tr>
      <w:tr w:rsidR="00F8373B" w:rsidRPr="00F8373B" w:rsidTr="00F8373B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64.4%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21.6%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  <w:r w:rsidRPr="00F8373B">
        <w:rPr>
          <w:noProof/>
          <w:lang w:val="en-IN" w:eastAsia="en-IN"/>
        </w:rPr>
        <w:lastRenderedPageBreak/>
        <w:drawing>
          <wp:inline distT="0" distB="0" distL="0" distR="0">
            <wp:extent cx="6412176" cy="3375498"/>
            <wp:effectExtent l="57150" t="0" r="64824" b="72552"/>
            <wp:docPr id="23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F8373B" w:rsidRPr="00F8373B" w:rsidTr="00F8373B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West Bengal - Murshidabad- Causes of Infant &amp; Child Deaths - Apr'15 to Mar'16 -  Total Deaths - 1902</w:t>
            </w:r>
          </w:p>
        </w:tc>
      </w:tr>
      <w:tr w:rsidR="00F8373B" w:rsidRPr="00F8373B" w:rsidTr="00F8373B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LBW</w:t>
            </w:r>
          </w:p>
        </w:tc>
      </w:tr>
      <w:tr w:rsidR="00F8373B" w:rsidRPr="00F8373B" w:rsidTr="00F8373B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F8373B" w:rsidRPr="00F8373B" w:rsidTr="00F8373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142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73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215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485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502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409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458</w:t>
            </w:r>
          </w:p>
        </w:tc>
      </w:tr>
      <w:tr w:rsidR="00F8373B" w:rsidRPr="00F8373B" w:rsidTr="00F8373B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F8373B" w:rsidRPr="00F8373B" w:rsidTr="00F8373B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F8373B" w:rsidRPr="00F8373B" w:rsidTr="00F8373B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118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121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23</w:t>
            </w:r>
          </w:p>
        </w:tc>
      </w:tr>
      <w:tr w:rsidR="00F8373B" w:rsidRPr="00F8373B" w:rsidTr="00F8373B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F8373B" w:rsidRPr="00F8373B" w:rsidTr="00F8373B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F8373B" w:rsidRPr="00F8373B" w:rsidTr="00F8373B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249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280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373B" w:rsidRPr="00F8373B" w:rsidRDefault="00F8373B" w:rsidP="00F837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837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332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8373B" w:rsidRDefault="00F8373B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251048" cy="4153711"/>
            <wp:effectExtent l="57150" t="0" r="54502" b="75389"/>
            <wp:docPr id="25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685304" w:rsidRDefault="0068530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85304" w:rsidRDefault="00685304" w:rsidP="009344D7">
      <w:pPr>
        <w:jc w:val="center"/>
        <w:rPr>
          <w:lang w:val="en-US"/>
        </w:rPr>
      </w:pPr>
    </w:p>
    <w:p w:rsidR="00685304" w:rsidRDefault="00685304" w:rsidP="009344D7">
      <w:pPr>
        <w:jc w:val="center"/>
        <w:rPr>
          <w:lang w:val="en-US"/>
        </w:rPr>
      </w:pPr>
      <w:r w:rsidRPr="00685304">
        <w:rPr>
          <w:noProof/>
          <w:lang w:val="en-IN" w:eastAsia="en-IN"/>
        </w:rPr>
        <w:drawing>
          <wp:inline distT="0" distB="0" distL="0" distR="0">
            <wp:extent cx="6412176" cy="3910519"/>
            <wp:effectExtent l="57150" t="0" r="64824" b="70931"/>
            <wp:docPr id="3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685304" w:rsidRPr="00685304" w:rsidTr="00685304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Murshidabad Maternal Deaths &amp; Causes-Apr'15 to Mar'16</w:t>
            </w:r>
          </w:p>
        </w:tc>
      </w:tr>
      <w:tr w:rsidR="00685304" w:rsidRPr="00685304" w:rsidTr="00685304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685304" w:rsidRPr="00685304" w:rsidTr="0068530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685304" w:rsidRPr="00685304" w:rsidTr="00685304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2.1%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13.6%</w:t>
            </w:r>
          </w:p>
        </w:tc>
      </w:tr>
      <w:tr w:rsidR="00685304" w:rsidRPr="00685304" w:rsidTr="0068530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27.3%</w:t>
            </w:r>
          </w:p>
        </w:tc>
      </w:tr>
      <w:tr w:rsidR="00685304" w:rsidRPr="00685304" w:rsidTr="0068530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7.9%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50.0%</w:t>
            </w:r>
          </w:p>
        </w:tc>
      </w:tr>
      <w:tr w:rsidR="00685304" w:rsidRPr="00685304" w:rsidTr="0068530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1.4%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9.1%</w:t>
            </w:r>
          </w:p>
        </w:tc>
      </w:tr>
      <w:tr w:rsidR="00685304" w:rsidRPr="00685304" w:rsidTr="0068530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118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84.3%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685304" w:rsidRPr="00685304" w:rsidTr="00685304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140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83C06" w:rsidRDefault="00E83C06" w:rsidP="009344D7">
      <w:pPr>
        <w:jc w:val="center"/>
        <w:rPr>
          <w:lang w:val="en-US"/>
        </w:rPr>
      </w:pPr>
    </w:p>
    <w:p w:rsidR="00685304" w:rsidRDefault="00685304" w:rsidP="009344D7">
      <w:pPr>
        <w:jc w:val="center"/>
        <w:rPr>
          <w:lang w:val="en-US"/>
        </w:rPr>
      </w:pPr>
    </w:p>
    <w:p w:rsidR="00685304" w:rsidRDefault="00685304" w:rsidP="009344D7">
      <w:pPr>
        <w:jc w:val="center"/>
        <w:rPr>
          <w:lang w:val="en-US"/>
        </w:rPr>
      </w:pPr>
    </w:p>
    <w:p w:rsidR="00685304" w:rsidRDefault="0068530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91478" cy="3000132"/>
            <wp:effectExtent l="57150" t="0" r="66472" b="66918"/>
            <wp:docPr id="28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85304" w:rsidRDefault="00685304" w:rsidP="009344D7">
      <w:pPr>
        <w:jc w:val="center"/>
        <w:rPr>
          <w:lang w:val="en-US"/>
        </w:rPr>
      </w:pPr>
    </w:p>
    <w:p w:rsidR="00685304" w:rsidRDefault="00685304" w:rsidP="009344D7">
      <w:pPr>
        <w:jc w:val="center"/>
        <w:rPr>
          <w:lang w:val="en-US"/>
        </w:rPr>
      </w:pPr>
      <w:r w:rsidRPr="00685304">
        <w:rPr>
          <w:noProof/>
          <w:lang w:val="en-IN" w:eastAsia="en-IN"/>
        </w:rPr>
        <w:drawing>
          <wp:inline distT="0" distB="0" distL="0" distR="0">
            <wp:extent cx="6324194" cy="3013183"/>
            <wp:effectExtent l="57150" t="0" r="57556" b="72917"/>
            <wp:docPr id="29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685304" w:rsidRPr="00685304" w:rsidTr="00685304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Murshidabad - Causes of deaths( above 6 yrs of age) -Apr'15 to Mar'16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38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187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101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776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248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135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70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474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290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1,112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1,068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3,209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4,324</w:t>
            </w:r>
          </w:p>
        </w:tc>
      </w:tr>
      <w:tr w:rsidR="00685304" w:rsidRPr="00685304" w:rsidTr="0068530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2,123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5,263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85304" w:rsidRPr="00685304" w:rsidRDefault="00685304" w:rsidP="006853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853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7,497</w:t>
            </w:r>
          </w:p>
        </w:tc>
      </w:tr>
    </w:tbl>
    <w:p w:rsidR="00685304" w:rsidRDefault="00685304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685304" w:rsidRDefault="00685304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82155" cy="4046707"/>
            <wp:effectExtent l="57150" t="0" r="56745" b="68093"/>
            <wp:docPr id="31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85304" w:rsidRDefault="00685304" w:rsidP="009344D7">
      <w:pPr>
        <w:jc w:val="center"/>
        <w:rPr>
          <w:noProof/>
          <w:lang w:val="en-US" w:eastAsia="en-US"/>
        </w:rPr>
      </w:pPr>
    </w:p>
    <w:p w:rsidR="00685304" w:rsidRDefault="00685304" w:rsidP="009344D7">
      <w:pPr>
        <w:jc w:val="center"/>
        <w:rPr>
          <w:noProof/>
          <w:lang w:val="en-US" w:eastAsia="en-US"/>
        </w:rPr>
      </w:pPr>
    </w:p>
    <w:p w:rsidR="00685304" w:rsidRDefault="00685304" w:rsidP="009344D7">
      <w:pPr>
        <w:jc w:val="center"/>
        <w:rPr>
          <w:noProof/>
          <w:lang w:val="en-US" w:eastAsia="en-US"/>
        </w:rPr>
      </w:pPr>
    </w:p>
    <w:p w:rsidR="00685304" w:rsidRDefault="00685304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inline distT="0" distB="0" distL="0" distR="0">
            <wp:extent cx="6412176" cy="4338536"/>
            <wp:effectExtent l="57150" t="0" r="64824" b="81064"/>
            <wp:docPr id="64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685304" w:rsidRDefault="00685304" w:rsidP="005105D2">
      <w:pPr>
        <w:jc w:val="center"/>
        <w:rPr>
          <w:lang w:val="en-US"/>
        </w:rPr>
      </w:pPr>
    </w:p>
    <w:p w:rsidR="00685304" w:rsidRDefault="00685304" w:rsidP="005105D2">
      <w:pPr>
        <w:jc w:val="center"/>
        <w:rPr>
          <w:lang w:val="en-US"/>
        </w:rPr>
      </w:pPr>
    </w:p>
    <w:p w:rsidR="00685304" w:rsidRDefault="00685304" w:rsidP="005105D2">
      <w:pPr>
        <w:jc w:val="center"/>
        <w:rPr>
          <w:lang w:val="en-US"/>
        </w:rPr>
      </w:pPr>
    </w:p>
    <w:p w:rsidR="00685304" w:rsidRDefault="00685304" w:rsidP="005105D2">
      <w:pPr>
        <w:jc w:val="center"/>
        <w:rPr>
          <w:lang w:val="en-US"/>
        </w:rPr>
      </w:pPr>
    </w:p>
    <w:p w:rsidR="00685304" w:rsidRDefault="00685304" w:rsidP="005105D2">
      <w:pPr>
        <w:jc w:val="center"/>
        <w:rPr>
          <w:lang w:val="en-US"/>
        </w:rPr>
      </w:pPr>
    </w:p>
    <w:p w:rsidR="00685304" w:rsidRDefault="00685304" w:rsidP="005105D2">
      <w:pPr>
        <w:jc w:val="center"/>
        <w:rPr>
          <w:lang w:val="en-US"/>
        </w:rPr>
      </w:pPr>
    </w:p>
    <w:p w:rsidR="00685304" w:rsidRDefault="00685304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6F8" w:rsidRDefault="00F626F8">
      <w:r>
        <w:separator/>
      </w:r>
    </w:p>
  </w:endnote>
  <w:endnote w:type="continuationSeparator" w:id="0">
    <w:p w:rsidR="00F626F8" w:rsidRDefault="00F6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73B" w:rsidRPr="00B3059B" w:rsidRDefault="00374AA0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E922C0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4T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LoKbSmN66AiErtbCiOntWL2Wr63SGlq5aoA48UXy8G0rKQkbxJCRtn4IJ9/1kziCFHr2Of&#10;zo3tAiR0AJ2jHJe7HPzsEYXDp3Q+m6WgGh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CF&#10;o44T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D47C5B" w:rsidRPr="00B3059B">
      <w:rPr>
        <w:rFonts w:ascii="Verdana" w:hAnsi="Verdana"/>
        <w:noProof/>
        <w:lang w:val="en-US"/>
      </w:rPr>
      <w:fldChar w:fldCharType="begin"/>
    </w:r>
    <w:r w:rsidR="00F8373B" w:rsidRPr="00B3059B">
      <w:rPr>
        <w:rFonts w:ascii="Verdana" w:hAnsi="Verdana"/>
        <w:noProof/>
        <w:lang w:val="en-US"/>
      </w:rPr>
      <w:instrText xml:space="preserve"> PAGE </w:instrText>
    </w:r>
    <w:r w:rsidR="00D47C5B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D47C5B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6F8" w:rsidRDefault="00F626F8">
      <w:r>
        <w:separator/>
      </w:r>
    </w:p>
  </w:footnote>
  <w:footnote w:type="continuationSeparator" w:id="0">
    <w:p w:rsidR="00F626F8" w:rsidRDefault="00F62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73B" w:rsidRPr="00B3059B" w:rsidRDefault="00F8373B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766C0"/>
    <w:rsid w:val="0009019E"/>
    <w:rsid w:val="000A0B9C"/>
    <w:rsid w:val="000A2D9C"/>
    <w:rsid w:val="000C34DE"/>
    <w:rsid w:val="000E2A20"/>
    <w:rsid w:val="000E628C"/>
    <w:rsid w:val="000E6E56"/>
    <w:rsid w:val="000F36F5"/>
    <w:rsid w:val="000F6BEE"/>
    <w:rsid w:val="001005AE"/>
    <w:rsid w:val="001139BD"/>
    <w:rsid w:val="00120A74"/>
    <w:rsid w:val="00123043"/>
    <w:rsid w:val="00170756"/>
    <w:rsid w:val="001A17BC"/>
    <w:rsid w:val="001C1D8C"/>
    <w:rsid w:val="001D263D"/>
    <w:rsid w:val="001D32D2"/>
    <w:rsid w:val="001E3F37"/>
    <w:rsid w:val="001F5296"/>
    <w:rsid w:val="00203B85"/>
    <w:rsid w:val="00277ADB"/>
    <w:rsid w:val="002C3DAE"/>
    <w:rsid w:val="002D28EF"/>
    <w:rsid w:val="002D2E2F"/>
    <w:rsid w:val="002E3424"/>
    <w:rsid w:val="002E7BDF"/>
    <w:rsid w:val="002F1648"/>
    <w:rsid w:val="002F328C"/>
    <w:rsid w:val="00302420"/>
    <w:rsid w:val="00351CAC"/>
    <w:rsid w:val="0035523D"/>
    <w:rsid w:val="00366328"/>
    <w:rsid w:val="00372D7A"/>
    <w:rsid w:val="00374AA0"/>
    <w:rsid w:val="003765E9"/>
    <w:rsid w:val="00384015"/>
    <w:rsid w:val="00395555"/>
    <w:rsid w:val="003A3F10"/>
    <w:rsid w:val="003A5185"/>
    <w:rsid w:val="003C54E0"/>
    <w:rsid w:val="003D31C0"/>
    <w:rsid w:val="003E603D"/>
    <w:rsid w:val="003F320B"/>
    <w:rsid w:val="00456B8A"/>
    <w:rsid w:val="0047358A"/>
    <w:rsid w:val="004A03AF"/>
    <w:rsid w:val="004A61C2"/>
    <w:rsid w:val="004A73BF"/>
    <w:rsid w:val="004C4B7A"/>
    <w:rsid w:val="004D6E72"/>
    <w:rsid w:val="004F6D7D"/>
    <w:rsid w:val="004F6FD5"/>
    <w:rsid w:val="005105D2"/>
    <w:rsid w:val="00514EDD"/>
    <w:rsid w:val="0052309D"/>
    <w:rsid w:val="0054513B"/>
    <w:rsid w:val="0057154B"/>
    <w:rsid w:val="00571DB5"/>
    <w:rsid w:val="005929C2"/>
    <w:rsid w:val="00593186"/>
    <w:rsid w:val="005A57AA"/>
    <w:rsid w:val="005B496C"/>
    <w:rsid w:val="005B515C"/>
    <w:rsid w:val="005C150E"/>
    <w:rsid w:val="005D5995"/>
    <w:rsid w:val="005E5AF2"/>
    <w:rsid w:val="005F288A"/>
    <w:rsid w:val="0060317A"/>
    <w:rsid w:val="00607EBC"/>
    <w:rsid w:val="00613870"/>
    <w:rsid w:val="00613D25"/>
    <w:rsid w:val="00615785"/>
    <w:rsid w:val="00620AD1"/>
    <w:rsid w:val="00624168"/>
    <w:rsid w:val="00635DD5"/>
    <w:rsid w:val="006428D5"/>
    <w:rsid w:val="0065314E"/>
    <w:rsid w:val="00664743"/>
    <w:rsid w:val="00685304"/>
    <w:rsid w:val="00691695"/>
    <w:rsid w:val="006B053E"/>
    <w:rsid w:val="006C2168"/>
    <w:rsid w:val="006D0F71"/>
    <w:rsid w:val="006E4B20"/>
    <w:rsid w:val="006E6208"/>
    <w:rsid w:val="006E7749"/>
    <w:rsid w:val="006F24AB"/>
    <w:rsid w:val="006F7EA2"/>
    <w:rsid w:val="00721613"/>
    <w:rsid w:val="007240F0"/>
    <w:rsid w:val="00727C3B"/>
    <w:rsid w:val="007414F2"/>
    <w:rsid w:val="00757CA6"/>
    <w:rsid w:val="00767356"/>
    <w:rsid w:val="007717FC"/>
    <w:rsid w:val="00781004"/>
    <w:rsid w:val="00785EF6"/>
    <w:rsid w:val="007908CE"/>
    <w:rsid w:val="00791540"/>
    <w:rsid w:val="00794C10"/>
    <w:rsid w:val="00794D29"/>
    <w:rsid w:val="007D5AC1"/>
    <w:rsid w:val="007F319B"/>
    <w:rsid w:val="007F5F7B"/>
    <w:rsid w:val="00815DCC"/>
    <w:rsid w:val="00823C21"/>
    <w:rsid w:val="008334AE"/>
    <w:rsid w:val="008477D0"/>
    <w:rsid w:val="00893C3E"/>
    <w:rsid w:val="008B57B3"/>
    <w:rsid w:val="008B616A"/>
    <w:rsid w:val="008D2F9A"/>
    <w:rsid w:val="008D5AE9"/>
    <w:rsid w:val="008E3F49"/>
    <w:rsid w:val="008F5E28"/>
    <w:rsid w:val="008F7C0F"/>
    <w:rsid w:val="00900EF8"/>
    <w:rsid w:val="00911927"/>
    <w:rsid w:val="00914B5C"/>
    <w:rsid w:val="00916CC1"/>
    <w:rsid w:val="00932CC0"/>
    <w:rsid w:val="009344D7"/>
    <w:rsid w:val="00967D7F"/>
    <w:rsid w:val="00974919"/>
    <w:rsid w:val="00975E6F"/>
    <w:rsid w:val="00985A5C"/>
    <w:rsid w:val="009A1BBC"/>
    <w:rsid w:val="009D0F11"/>
    <w:rsid w:val="009D70E1"/>
    <w:rsid w:val="009F0369"/>
    <w:rsid w:val="00A02BBD"/>
    <w:rsid w:val="00A121BC"/>
    <w:rsid w:val="00A23308"/>
    <w:rsid w:val="00A3183B"/>
    <w:rsid w:val="00A37E8F"/>
    <w:rsid w:val="00A722A4"/>
    <w:rsid w:val="00A80198"/>
    <w:rsid w:val="00A85BD1"/>
    <w:rsid w:val="00AA637B"/>
    <w:rsid w:val="00AE0DFD"/>
    <w:rsid w:val="00B062B7"/>
    <w:rsid w:val="00B267F5"/>
    <w:rsid w:val="00B26C98"/>
    <w:rsid w:val="00B3059B"/>
    <w:rsid w:val="00B30918"/>
    <w:rsid w:val="00B62F80"/>
    <w:rsid w:val="00B8056B"/>
    <w:rsid w:val="00B85DCF"/>
    <w:rsid w:val="00BA3379"/>
    <w:rsid w:val="00BC182D"/>
    <w:rsid w:val="00BD426D"/>
    <w:rsid w:val="00BE34C5"/>
    <w:rsid w:val="00C04808"/>
    <w:rsid w:val="00C1241D"/>
    <w:rsid w:val="00C154FF"/>
    <w:rsid w:val="00C32B9D"/>
    <w:rsid w:val="00C339D0"/>
    <w:rsid w:val="00C40DDE"/>
    <w:rsid w:val="00C628F7"/>
    <w:rsid w:val="00C751CB"/>
    <w:rsid w:val="00C77283"/>
    <w:rsid w:val="00C80200"/>
    <w:rsid w:val="00C80930"/>
    <w:rsid w:val="00C82961"/>
    <w:rsid w:val="00C875D7"/>
    <w:rsid w:val="00CA50D0"/>
    <w:rsid w:val="00CD33F3"/>
    <w:rsid w:val="00D14628"/>
    <w:rsid w:val="00D15799"/>
    <w:rsid w:val="00D278F8"/>
    <w:rsid w:val="00D3445C"/>
    <w:rsid w:val="00D47C5B"/>
    <w:rsid w:val="00D73F26"/>
    <w:rsid w:val="00D83470"/>
    <w:rsid w:val="00D9193E"/>
    <w:rsid w:val="00DA3FC4"/>
    <w:rsid w:val="00DC25BD"/>
    <w:rsid w:val="00DD23FC"/>
    <w:rsid w:val="00DD7771"/>
    <w:rsid w:val="00E048B0"/>
    <w:rsid w:val="00E21A4C"/>
    <w:rsid w:val="00E256D8"/>
    <w:rsid w:val="00E2705C"/>
    <w:rsid w:val="00E55666"/>
    <w:rsid w:val="00E7425D"/>
    <w:rsid w:val="00E8190C"/>
    <w:rsid w:val="00E83C06"/>
    <w:rsid w:val="00EB4480"/>
    <w:rsid w:val="00EB79D4"/>
    <w:rsid w:val="00EE6175"/>
    <w:rsid w:val="00EF242F"/>
    <w:rsid w:val="00F0441F"/>
    <w:rsid w:val="00F406CE"/>
    <w:rsid w:val="00F52B59"/>
    <w:rsid w:val="00F626F8"/>
    <w:rsid w:val="00F8373B"/>
    <w:rsid w:val="00FB267F"/>
    <w:rsid w:val="00FB40E4"/>
    <w:rsid w:val="00FB435D"/>
    <w:rsid w:val="00FD1FEB"/>
    <w:rsid w:val="00FE506B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2360F93F-1453-4DC0-9883-612A49D3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111"/>
          <c:y val="0.28711079296907005"/>
          <c:w val="0.59930686789150756"/>
          <c:h val="0.55127296587924768"/>
        </c:manualLayout>
      </c:layout>
      <c:pie3DChart>
        <c:varyColors val="1"/>
        <c:ser>
          <c:idx val="0"/>
          <c:order val="0"/>
          <c:tx>
            <c:strRef>
              <c:f>Murshidabad!$AE$65</c:f>
              <c:strCache>
                <c:ptCount val="1"/>
                <c:pt idx="0">
                  <c:v>West Bengal - Murshidabad-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106807414245781E-3"/>
                  <c:y val="-2.718761956686210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9398551884244629E-2"/>
                  <c:y val="-6.6609969519382849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035985302659099E-2"/>
                  <c:y val="-1.483855080832772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Over Reported Deliveries %</c:v>
                </c:pt>
              </c:strCache>
            </c:strRef>
          </c:cat>
          <c:val>
            <c:numRef>
              <c:f>Murshidabad!$AF$65:$AI$65</c:f>
              <c:numCache>
                <c:formatCode>0%</c:formatCode>
                <c:ptCount val="4"/>
                <c:pt idx="0">
                  <c:v>6.2521732456909335E-4</c:v>
                </c:pt>
                <c:pt idx="1">
                  <c:v>0.14003178293794794</c:v>
                </c:pt>
                <c:pt idx="2">
                  <c:v>1.1063558513560687</c:v>
                </c:pt>
                <c:pt idx="3">
                  <c:v>-0.24701285161858488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Murshidabad!$AA$240</c:f>
              <c:strCache>
                <c:ptCount val="1"/>
                <c:pt idx="0">
                  <c:v>West Bengal - Murshidabad-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Murshidabad!$AA$241:$AA$245</c:f>
              <c:numCache>
                <c:formatCode>_(* #,##0_);_(* \(#,##0\);_(* "-"??_);_(@_)</c:formatCode>
                <c:ptCount val="5"/>
                <c:pt idx="0">
                  <c:v>118358.84434424726</c:v>
                </c:pt>
                <c:pt idx="1">
                  <c:v>145052</c:v>
                </c:pt>
                <c:pt idx="2">
                  <c:v>135660</c:v>
                </c:pt>
                <c:pt idx="3">
                  <c:v>19375</c:v>
                </c:pt>
                <c:pt idx="4">
                  <c:v>111282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5472"/>
        <c:axId val="-1608654928"/>
      </c:barChart>
      <c:catAx>
        <c:axId val="-1608655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4928"/>
        <c:crosses val="autoZero"/>
        <c:auto val="1"/>
        <c:lblAlgn val="ctr"/>
        <c:lblOffset val="100"/>
        <c:noMultiLvlLbl val="0"/>
      </c:catAx>
      <c:valAx>
        <c:axId val="-1608654928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547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Murshidabad!$AD$240</c:f>
              <c:strCache>
                <c:ptCount val="1"/>
                <c:pt idx="0">
                  <c:v>West Bengal - Murshidabad-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Murshidabad!$AD$241:$AD$244</c:f>
              <c:numCache>
                <c:formatCode>0%</c:formatCode>
                <c:ptCount val="4"/>
                <c:pt idx="0">
                  <c:v>1.2255273427485958</c:v>
                </c:pt>
                <c:pt idx="1">
                  <c:v>0.93525080660728599</c:v>
                </c:pt>
                <c:pt idx="2">
                  <c:v>0.14282028600914048</c:v>
                </c:pt>
                <c:pt idx="3">
                  <c:v>0.76718693985605158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2752"/>
        <c:axId val="-1608651120"/>
      </c:barChart>
      <c:catAx>
        <c:axId val="-160865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1120"/>
        <c:crosses val="autoZero"/>
        <c:auto val="1"/>
        <c:lblAlgn val="ctr"/>
        <c:lblOffset val="100"/>
        <c:noMultiLvlLbl val="0"/>
      </c:catAx>
      <c:valAx>
        <c:axId val="-160865112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275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Murshidabad!$AA$267</c:f>
              <c:strCache>
                <c:ptCount val="1"/>
                <c:pt idx="0">
                  <c:v>West Bengal - Murshidabad-Immunisation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Murshidabad!$AA$268:$AA$273</c:f>
              <c:numCache>
                <c:formatCode>0%</c:formatCode>
                <c:ptCount val="6"/>
                <c:pt idx="0">
                  <c:v>1.3285023258816788</c:v>
                </c:pt>
                <c:pt idx="1">
                  <c:v>0.11471893017566408</c:v>
                </c:pt>
                <c:pt idx="2">
                  <c:v>1.1986261000265961</c:v>
                </c:pt>
                <c:pt idx="3">
                  <c:v>1.2992607426339258</c:v>
                </c:pt>
                <c:pt idx="4">
                  <c:v>1.2821264083876274</c:v>
                </c:pt>
                <c:pt idx="5">
                  <c:v>1.2564924980802941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49488"/>
        <c:axId val="-1608648944"/>
      </c:barChart>
      <c:catAx>
        <c:axId val="-160864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48944"/>
        <c:crosses val="autoZero"/>
        <c:auto val="1"/>
        <c:lblAlgn val="ctr"/>
        <c:lblOffset val="100"/>
        <c:noMultiLvlLbl val="0"/>
      </c:catAx>
      <c:valAx>
        <c:axId val="-160864894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4948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Murshidabad!$AD$267</c:f>
              <c:strCache>
                <c:ptCount val="1"/>
                <c:pt idx="0">
                  <c:v>West Bengal - Murshidabad-Immunisation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Murshidabad!$AD$268:$AD$273</c:f>
              <c:numCache>
                <c:formatCode>0%</c:formatCode>
                <c:ptCount val="6"/>
                <c:pt idx="0">
                  <c:v>1.0840250392962529</c:v>
                </c:pt>
                <c:pt idx="1">
                  <c:v>9.3607809613104262E-2</c:v>
                </c:pt>
                <c:pt idx="2">
                  <c:v>0.97804925130298148</c:v>
                </c:pt>
                <c:pt idx="3">
                  <c:v>1.0601646306152277</c:v>
                </c:pt>
                <c:pt idx="4">
                  <c:v>1.0461834376637351</c:v>
                </c:pt>
                <c:pt idx="5">
                  <c:v>1.0252668008714116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234368"/>
        <c:axId val="-1503232736"/>
      </c:barChart>
      <c:catAx>
        <c:axId val="-150323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232736"/>
        <c:crosses val="autoZero"/>
        <c:auto val="1"/>
        <c:lblAlgn val="ctr"/>
        <c:lblOffset val="100"/>
        <c:noMultiLvlLbl val="0"/>
      </c:catAx>
      <c:valAx>
        <c:axId val="-1503232736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2343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Murshidabad!$Z$307</c:f>
              <c:strCache>
                <c:ptCount val="1"/>
                <c:pt idx="0">
                  <c:v>West Bengal - Murshidabad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Murshidabad!$AA$307:$AC$307</c:f>
              <c:numCache>
                <c:formatCode>_(* #,##0_);_(* \(#,##0\);_(* "-"??_);_(@_)</c:formatCode>
                <c:ptCount val="3"/>
                <c:pt idx="0">
                  <c:v>46581</c:v>
                </c:pt>
                <c:pt idx="1">
                  <c:v>46561</c:v>
                </c:pt>
                <c:pt idx="2">
                  <c:v>40469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227296"/>
        <c:axId val="-1503231648"/>
      </c:barChart>
      <c:catAx>
        <c:axId val="-150322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-1503231648"/>
        <c:crosses val="autoZero"/>
        <c:auto val="1"/>
        <c:lblAlgn val="ctr"/>
        <c:lblOffset val="100"/>
        <c:noMultiLvlLbl val="0"/>
      </c:catAx>
      <c:valAx>
        <c:axId val="-1503231648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22729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947"/>
          <c:y val="5.4248189718611957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9"/>
          <c:h val="0.61690140845071983"/>
        </c:manualLayout>
      </c:layout>
      <c:pie3DChart>
        <c:varyColors val="1"/>
        <c:ser>
          <c:idx val="0"/>
          <c:order val="0"/>
          <c:tx>
            <c:strRef>
              <c:f>Murshidabad!$Z$335</c:f>
              <c:strCache>
                <c:ptCount val="1"/>
                <c:pt idx="0">
                  <c:v>West Bengal - Murshidabad-Abortions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5839561534628814E-2"/>
                  <c:y val="-1.572958977353726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844092918878417E-2"/>
                  <c:y val="0.12928886772343914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552566018933734"/>
                  <c:y val="-0.1454987054052197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3811659192825094E-2"/>
                  <c:y val="-3.9323974433843169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Murshidabad!$AA$335:$AD$335</c:f>
              <c:numCache>
                <c:formatCode>0%</c:formatCode>
                <c:ptCount val="4"/>
                <c:pt idx="0">
                  <c:v>0.10198663370868813</c:v>
                </c:pt>
                <c:pt idx="1">
                  <c:v>2.297903506362723E-2</c:v>
                </c:pt>
                <c:pt idx="2">
                  <c:v>0.84454820104366934</c:v>
                </c:pt>
                <c:pt idx="3">
                  <c:v>3.0486130184015407E-2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35"/>
          <c:h val="0.6169014084507205"/>
        </c:manualLayout>
      </c:layout>
      <c:pie3DChart>
        <c:varyColors val="1"/>
        <c:ser>
          <c:idx val="0"/>
          <c:order val="0"/>
          <c:tx>
            <c:strRef>
              <c:f>Murshidabad!$Z$363</c:f>
              <c:strCache>
                <c:ptCount val="1"/>
                <c:pt idx="0">
                  <c:v>West Bengal - Murshidabad-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1786151781064767E-2"/>
                  <c:y val="-5.0213674238864414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445648417942844E-2"/>
                  <c:y val="4.46436365040941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Murshidabad!$AA$363:$AB$363</c:f>
              <c:numCache>
                <c:formatCode>0%</c:formatCode>
                <c:ptCount val="2"/>
                <c:pt idx="0">
                  <c:v>0.30494617795339984</c:v>
                </c:pt>
                <c:pt idx="1">
                  <c:v>0.6950538220466006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68"/>
          <c:h val="0.61690140845072083"/>
        </c:manualLayout>
      </c:layout>
      <c:pie3DChart>
        <c:varyColors val="1"/>
        <c:ser>
          <c:idx val="0"/>
          <c:order val="0"/>
          <c:tx>
            <c:strRef>
              <c:f>Murshidabad!$AA$371</c:f>
              <c:strCache>
                <c:ptCount val="1"/>
                <c:pt idx="0">
                  <c:v>West Bengal - Murshidabad-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9030344769076989E-3"/>
                  <c:y val="-1.746562743891328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074697887269525E-3"/>
                  <c:y val="2.516253691676664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670317221486147E-2"/>
                  <c:y val="-3.4931254877826584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825462058433831E-2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Murshidabad!$AB$371:$AE$371</c:f>
              <c:numCache>
                <c:formatCode>0%</c:formatCode>
                <c:ptCount val="4"/>
                <c:pt idx="0">
                  <c:v>0.17927248290650891</c:v>
                </c:pt>
                <c:pt idx="1">
                  <c:v>0.12745407975400119</c:v>
                </c:pt>
                <c:pt idx="2">
                  <c:v>0.19980205993325689</c:v>
                </c:pt>
                <c:pt idx="3">
                  <c:v>0.4934713774062332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30617510133801"/>
          <c:y val="0.18336105061736499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Murshidabad!$AE$453</c:f>
              <c:strCache>
                <c:ptCount val="1"/>
                <c:pt idx="0">
                  <c:v>West Bengal - Murshidabad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2208252166800326E-3"/>
                  <c:y val="-3.532166429923423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224415706551255E-2"/>
                  <c:y val="5.024166546281778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786151781064767E-2"/>
                  <c:y val="3.1308287032403349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528224210003852E-2"/>
                  <c:y val="-4.197331942292171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Murshidabad!$AE$454:$AE$457</c:f>
              <c:numCache>
                <c:formatCode>0.0%</c:formatCode>
                <c:ptCount val="4"/>
                <c:pt idx="0">
                  <c:v>0.28569169960474328</c:v>
                </c:pt>
                <c:pt idx="1">
                  <c:v>0.26173913043478236</c:v>
                </c:pt>
                <c:pt idx="2">
                  <c:v>1.8023715415019775E-2</c:v>
                </c:pt>
                <c:pt idx="3">
                  <c:v>0.43454545454545457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114248267670767"/>
          <c:y val="0.37599074269929966"/>
          <c:w val="0.60563746222811166"/>
          <c:h val="0.4978800165190444"/>
        </c:manualLayout>
      </c:layout>
      <c:pie3DChart>
        <c:varyColors val="1"/>
        <c:ser>
          <c:idx val="0"/>
          <c:order val="0"/>
          <c:tx>
            <c:strRef>
              <c:f>Murshidabad!$AB$478</c:f>
              <c:strCache>
                <c:ptCount val="1"/>
                <c:pt idx="0">
                  <c:v>Infant &amp; Child Deaths against reported Infant &amp; Child deaths - West Bengal - Murshidabad-Apr'15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1301848233735324E-2"/>
                  <c:y val="-2.6336854591529912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418206861446147E-3"/>
                  <c:y val="2.2574446792739927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670317221486147E-2"/>
                  <c:y val="3.76240779878999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1689710326104618E-2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728496535341495E-2"/>
                  <c:y val="-2.2574446792739927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Murshidabad!$AB$479:$AB$483</c:f>
              <c:numCache>
                <c:formatCode>0.0%</c:formatCode>
                <c:ptCount val="5"/>
                <c:pt idx="0">
                  <c:v>1.9587628865979381E-2</c:v>
                </c:pt>
                <c:pt idx="1">
                  <c:v>0.64381443298969143</c:v>
                </c:pt>
                <c:pt idx="2">
                  <c:v>9.020618556701035E-2</c:v>
                </c:pt>
                <c:pt idx="3">
                  <c:v>0.21649484536082492</c:v>
                </c:pt>
                <c:pt idx="4">
                  <c:v>2.9896907216494864E-2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25507181557471"/>
          <c:y val="0.33358683925030153"/>
          <c:w val="0.59930686789150756"/>
          <c:h val="0.55127296587924735"/>
        </c:manualLayout>
      </c:layout>
      <c:pie3DChart>
        <c:varyColors val="1"/>
        <c:ser>
          <c:idx val="0"/>
          <c:order val="0"/>
          <c:tx>
            <c:strRef>
              <c:f>Murshidabad!$AE$69</c:f>
              <c:strCache>
                <c:ptCount val="1"/>
                <c:pt idx="0">
                  <c:v>West Bengal - Murshidabad-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6417695545904331E-2"/>
                  <c:y val="-2.323937312843936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44020730592541E-2"/>
                  <c:y val="8.9758394222992839E-4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6542102640757356"/>
                  <c:y val="-6.760157785808793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0183648568592611E-2"/>
                  <c:y val="-2.113880047786865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Murshidabad!$AF$69:$AI$69</c:f>
              <c:numCache>
                <c:formatCode>0.0%</c:formatCode>
                <c:ptCount val="4"/>
                <c:pt idx="0">
                  <c:v>5.0137199769639893E-4</c:v>
                </c:pt>
                <c:pt idx="1">
                  <c:v>0.11229377688946107</c:v>
                </c:pt>
                <c:pt idx="2">
                  <c:v>0.74750499678173377</c:v>
                </c:pt>
                <c:pt idx="3">
                  <c:v>0.13969985433110876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017786457566789"/>
          <c:y val="0.31981786888880853"/>
          <c:w val="0.6555809521859377"/>
          <c:h val="0.5632909944866169"/>
        </c:manualLayout>
      </c:layout>
      <c:pie3DChart>
        <c:varyColors val="1"/>
        <c:ser>
          <c:idx val="0"/>
          <c:order val="0"/>
          <c:tx>
            <c:strRef>
              <c:f>Murshidabad!$AB$519</c:f>
              <c:strCache>
                <c:ptCount val="1"/>
                <c:pt idx="0">
                  <c:v>West Bengal - Murshidabad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9227105598933243E-2"/>
                  <c:y val="-7.300363458122152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761668123489074E-3"/>
                  <c:y val="-9.93444175581786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2769842752767221"/>
                  <c:y val="-1.711722361040525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873041448409931E-3"/>
                  <c:y val="8.04844150206887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088591864916116E-2"/>
                  <c:y val="2.17814864828102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7975955391799857E-2"/>
                  <c:y val="-0.1232035642344881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040821315081888E-3"/>
                  <c:y val="-7.29405584548371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Murshidabad!$AB$520:$AB$527</c:f>
              <c:numCache>
                <c:formatCode>0.0%</c:formatCode>
                <c:ptCount val="8"/>
                <c:pt idx="0">
                  <c:v>0.1130389064143007</c:v>
                </c:pt>
                <c:pt idx="1">
                  <c:v>0.26393270241850675</c:v>
                </c:pt>
                <c:pt idx="2">
                  <c:v>0.2407991587802315</c:v>
                </c:pt>
                <c:pt idx="3">
                  <c:v>6.361724500525763E-2</c:v>
                </c:pt>
                <c:pt idx="4">
                  <c:v>1.0515247108307038E-3</c:v>
                </c:pt>
                <c:pt idx="5">
                  <c:v>1.20925341745531E-2</c:v>
                </c:pt>
                <c:pt idx="6">
                  <c:v>0</c:v>
                </c:pt>
                <c:pt idx="7" formatCode="0%">
                  <c:v>0.30546792849631965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72427581526162"/>
          <c:y val="0.34609088972589097"/>
          <c:w val="0.6056374622281121"/>
          <c:h val="0.51699940596120353"/>
        </c:manualLayout>
      </c:layout>
      <c:pie3DChart>
        <c:varyColors val="1"/>
        <c:ser>
          <c:idx val="0"/>
          <c:order val="0"/>
          <c:tx>
            <c:strRef>
              <c:f>Murshidabad!$AB$543</c:f>
              <c:strCache>
                <c:ptCount val="1"/>
                <c:pt idx="0">
                  <c:v>West Bengal - Murshidabad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1088123594860777"/>
                  <c:y val="-8.043408048906050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33256479547672E-2"/>
                  <c:y val="3.732496888520427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462908067401783E-2"/>
                  <c:y val="0.1247412427864436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967547989949121"/>
                  <c:y val="-5.75990041219593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857176721287788E-2"/>
                  <c:y val="-9.86155546105261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7007474529707233E-2"/>
                  <c:y val="-7.90526781739202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Murshidabad!$AB$544:$AB$550</c:f>
              <c:numCache>
                <c:formatCode>0.0%</c:formatCode>
                <c:ptCount val="7"/>
                <c:pt idx="0">
                  <c:v>0.16275548826646494</c:v>
                </c:pt>
                <c:pt idx="1">
                  <c:v>0.38001514004542031</c:v>
                </c:pt>
                <c:pt idx="2">
                  <c:v>0.34670704012112014</c:v>
                </c:pt>
                <c:pt idx="3">
                  <c:v>9.1597274791824418E-2</c:v>
                </c:pt>
                <c:pt idx="4">
                  <c:v>1.514004542013626E-3</c:v>
                </c:pt>
                <c:pt idx="5">
                  <c:v>1.7411052233156702E-2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65260022799109"/>
          <c:y val="0.35660664264105718"/>
          <c:w val="0.69501219097168088"/>
          <c:h val="0.60223699310313483"/>
        </c:manualLayout>
      </c:layout>
      <c:pie3DChart>
        <c:varyColors val="1"/>
        <c:ser>
          <c:idx val="0"/>
          <c:order val="0"/>
          <c:tx>
            <c:strRef>
              <c:f>Murshidabad!$AF$580</c:f>
              <c:strCache>
                <c:ptCount val="1"/>
                <c:pt idx="0">
                  <c:v>West Bengal - Murshidabad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6392120883463917E-2"/>
                  <c:y val="-1.056620175378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760184733484181E-2"/>
                  <c:y val="-1.261277837108501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724092924985541E-2"/>
                  <c:y val="4.785722761531832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1138406484384356E-2"/>
                  <c:y val="0.1701781788267982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7636189939165906E-2"/>
                  <c:y val="-3.91276117184177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Murshidabad!$AF$581:$AF$586</c:f>
              <c:numCache>
                <c:formatCode>0.0%</c:formatCode>
                <c:ptCount val="6"/>
                <c:pt idx="0">
                  <c:v>0</c:v>
                </c:pt>
                <c:pt idx="1">
                  <c:v>2.1428571428571443E-2</c:v>
                </c:pt>
                <c:pt idx="2">
                  <c:v>4.2857142857142885E-2</c:v>
                </c:pt>
                <c:pt idx="3">
                  <c:v>7.857142857142857E-2</c:v>
                </c:pt>
                <c:pt idx="4">
                  <c:v>1.4285714285714285E-2</c:v>
                </c:pt>
                <c:pt idx="5">
                  <c:v>0.84285714285714286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37802005518545"/>
          <c:y val="0.28337138527298777"/>
          <c:w val="0.70223577235772361"/>
          <c:h val="0.61554325296966761"/>
        </c:manualLayout>
      </c:layout>
      <c:pie3DChart>
        <c:varyColors val="1"/>
        <c:ser>
          <c:idx val="0"/>
          <c:order val="0"/>
          <c:tx>
            <c:strRef>
              <c:f>Murshidabad!$AI$580</c:f>
              <c:strCache>
                <c:ptCount val="1"/>
                <c:pt idx="0">
                  <c:v>West Bengal - Murshidabad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549128474325295E-2"/>
                  <c:y val="2.87410694004374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265394710276601E-2"/>
                  <c:y val="7.643449180349619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548455481526362E-2"/>
                  <c:y val="3.36969407566947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2809913183928962E-2"/>
                  <c:y val="4.156366114374667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Murshidabad!$AI$581:$AI$585</c:f>
              <c:numCache>
                <c:formatCode>0.0%</c:formatCode>
                <c:ptCount val="5"/>
                <c:pt idx="0">
                  <c:v>0</c:v>
                </c:pt>
                <c:pt idx="1">
                  <c:v>0.13636363636363635</c:v>
                </c:pt>
                <c:pt idx="2">
                  <c:v>0.27272727272727282</c:v>
                </c:pt>
                <c:pt idx="3">
                  <c:v>0.5</c:v>
                </c:pt>
                <c:pt idx="4">
                  <c:v>9.0909090909091023E-2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348774826057969"/>
          <c:y val="0.33573619241521568"/>
          <c:w val="0.53417317504823969"/>
          <c:h val="0.50308707796240248"/>
        </c:manualLayout>
      </c:layout>
      <c:pie3DChart>
        <c:varyColors val="1"/>
        <c:ser>
          <c:idx val="0"/>
          <c:order val="0"/>
          <c:tx>
            <c:strRef>
              <c:f>Murshidabad!$AB$636</c:f>
              <c:strCache>
                <c:ptCount val="1"/>
                <c:pt idx="0">
                  <c:v>West Bengal - Murshidabad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6203304369762254"/>
                  <c:y val="-3.99055330667626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7318883668604099"/>
                  <c:y val="-0.11522603440278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9858120023722463E-2"/>
                  <c:y val="-8.652442590975831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2738675259375593E-2"/>
                  <c:y val="-0.1172496550899286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2461010426728801E-2"/>
                  <c:y val="7.5777663171561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4115279243453041E-2"/>
                  <c:y val="2.2314439864314385E-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1518209758302642"/>
                  <c:y val="-5.84882967805674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5706716618446343E-2"/>
                  <c:y val="8.445138232147776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341794425237244E-2"/>
                  <c:y val="7.90447640513632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0.12125214758964648"/>
                  <c:y val="4.975872975236408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9.5126646093678491E-2"/>
                  <c:y val="1.028663552859151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688557391664732E-2"/>
                  <c:y val="-5.077955977539268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Murshidabad!$AB$637:$AB$649</c:f>
              <c:numCache>
                <c:formatCode>0.0%</c:formatCode>
                <c:ptCount val="13"/>
                <c:pt idx="0">
                  <c:v>1.5757957768673181E-3</c:v>
                </c:pt>
                <c:pt idx="1">
                  <c:v>1.1976047904191611E-2</c:v>
                </c:pt>
                <c:pt idx="2">
                  <c:v>5.8934762054837719E-2</c:v>
                </c:pt>
                <c:pt idx="3">
                  <c:v>0</c:v>
                </c:pt>
                <c:pt idx="4">
                  <c:v>3.1831074692719855E-2</c:v>
                </c:pt>
                <c:pt idx="5">
                  <c:v>1.260636621493855E-3</c:v>
                </c:pt>
                <c:pt idx="6">
                  <c:v>0.24456350456980774</c:v>
                </c:pt>
                <c:pt idx="7">
                  <c:v>7.8159470532618971E-2</c:v>
                </c:pt>
                <c:pt idx="8">
                  <c:v>4.2546485975417589E-2</c:v>
                </c:pt>
                <c:pt idx="9">
                  <c:v>2.2061140876142471E-2</c:v>
                </c:pt>
                <c:pt idx="10">
                  <c:v>7.2486605735896693E-3</c:v>
                </c:pt>
                <c:pt idx="11">
                  <c:v>0.14938543964702192</c:v>
                </c:pt>
                <c:pt idx="12">
                  <c:v>0.35045698077529186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4242553541887"/>
          <c:y val="0.40203469557472848"/>
          <c:w val="0.53098464546200852"/>
          <c:h val="0.46923731876374875"/>
        </c:manualLayout>
      </c:layout>
      <c:pie3DChart>
        <c:varyColors val="1"/>
        <c:ser>
          <c:idx val="0"/>
          <c:order val="0"/>
          <c:tx>
            <c:strRef>
              <c:f>Murshidabad!$AB$666</c:f>
              <c:strCache>
                <c:ptCount val="1"/>
                <c:pt idx="0">
                  <c:v>West Bengal - Murshidabad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layout>
                <c:manualLayout>
                  <c:x val="-0.23098835715052127"/>
                  <c:y val="4.994541937649010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4528599963569317"/>
                  <c:y val="-8.20912860928202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2555001609438061"/>
                  <c:y val="-0.1816617402736775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3821857041977699E-2"/>
                  <c:y val="-0.1575224914579481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852662809005879E-2"/>
                  <c:y val="-9.68172212930813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2897306624147559"/>
                  <c:y val="-0.2008048337042726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0155850369671696"/>
                  <c:y val="-0.145095488432042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8964435785917302"/>
                  <c:y val="-5.4649771259245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5543194697088791"/>
                  <c:y val="1.28017838275399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.1351860897143185"/>
                  <c:y val="0.1111114440447192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10416666666666671"/>
                  <c:y val="0.1710060720943655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2632373160062981E-2"/>
                  <c:y val="6.23247104553241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4.3663804611726205E-3"/>
                  <c:y val="0.1820058655730873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Murshidabad!$AB$667:$AB$680</c:f>
              <c:numCache>
                <c:formatCode>0.0%</c:formatCode>
                <c:ptCount val="14"/>
                <c:pt idx="0">
                  <c:v>6.6693344004268402E-4</c:v>
                </c:pt>
                <c:pt idx="1">
                  <c:v>5.0686941443244E-3</c:v>
                </c:pt>
                <c:pt idx="2">
                  <c:v>2.4943310657596397E-2</c:v>
                </c:pt>
                <c:pt idx="3">
                  <c:v>0</c:v>
                </c:pt>
                <c:pt idx="4">
                  <c:v>1.3472055488862223E-2</c:v>
                </c:pt>
                <c:pt idx="5">
                  <c:v>5.3354675203414728E-4</c:v>
                </c:pt>
                <c:pt idx="6">
                  <c:v>0.10350806989462445</c:v>
                </c:pt>
                <c:pt idx="7">
                  <c:v>3.3079898626117148E-2</c:v>
                </c:pt>
                <c:pt idx="8">
                  <c:v>1.800720288115246E-2</c:v>
                </c:pt>
                <c:pt idx="9">
                  <c:v>9.3370681605975652E-3</c:v>
                </c:pt>
                <c:pt idx="10">
                  <c:v>3.0678938241963469E-3</c:v>
                </c:pt>
                <c:pt idx="11">
                  <c:v>6.3225290116046412E-2</c:v>
                </c:pt>
                <c:pt idx="12">
                  <c:v>0.14832599706549299</c:v>
                </c:pt>
                <c:pt idx="13">
                  <c:v>0.57676403894891293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8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35"/>
          <c:h val="0.61690140845071906"/>
        </c:manualLayout>
      </c:layout>
      <c:pie3DChart>
        <c:varyColors val="1"/>
        <c:ser>
          <c:idx val="0"/>
          <c:order val="0"/>
          <c:tx>
            <c:strRef>
              <c:f>Murshidabad!$AI$98</c:f>
              <c:strCache>
                <c:ptCount val="1"/>
                <c:pt idx="0">
                  <c:v>West Bengal - Murshidabad-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1.722230293169073E-2"/>
                  <c:y val="0.1729769754390457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Murshidabad!$AJ$98:$AL$98</c:f>
              <c:numCache>
                <c:formatCode>0.0%</c:formatCode>
                <c:ptCount val="3"/>
                <c:pt idx="0">
                  <c:v>0.24913132794183906</c:v>
                </c:pt>
                <c:pt idx="1">
                  <c:v>0.44902899646421851</c:v>
                </c:pt>
                <c:pt idx="2">
                  <c:v>0.30183967559394292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1175982094"/>
          <c:y val="0.26588891145035376"/>
          <c:w val="0.65000000000001168"/>
          <c:h val="0.6169014084507195"/>
        </c:manualLayout>
      </c:layout>
      <c:pie3DChart>
        <c:varyColors val="1"/>
        <c:ser>
          <c:idx val="0"/>
          <c:order val="0"/>
          <c:tx>
            <c:strRef>
              <c:f>Murshidabad!$AI$103</c:f>
              <c:strCache>
                <c:ptCount val="1"/>
                <c:pt idx="0">
                  <c:v>West Bengal - Murshidabad-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9697703988699806E-3"/>
                  <c:y val="-2.020983859499935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3972960543891627E-3"/>
                  <c:y val="8.434568180993577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Murshidabad!$AJ$102:$AK$102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Murshidabad!$AJ$103:$AK$103</c:f>
              <c:numCache>
                <c:formatCode>0%</c:formatCode>
                <c:ptCount val="2"/>
                <c:pt idx="0">
                  <c:v>0.34430723880654007</c:v>
                </c:pt>
                <c:pt idx="1">
                  <c:v>0.65569276119346032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Murshidabad!$AA$153</c:f>
              <c:strCache>
                <c:ptCount val="1"/>
                <c:pt idx="0">
                  <c:v>West Bengal - Murshidabad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Murshidabad!$AB$153:$AD$153</c:f>
              <c:numCache>
                <c:formatCode>0%</c:formatCode>
                <c:ptCount val="3"/>
                <c:pt idx="0">
                  <c:v>0.31403171552138393</c:v>
                </c:pt>
                <c:pt idx="1">
                  <c:v>0.53948227104633417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64720"/>
        <c:axId val="-1608667984"/>
      </c:barChart>
      <c:catAx>
        <c:axId val="-160866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7984"/>
        <c:crosses val="autoZero"/>
        <c:auto val="1"/>
        <c:lblAlgn val="ctr"/>
        <c:lblOffset val="100"/>
        <c:noMultiLvlLbl val="0"/>
      </c:catAx>
      <c:valAx>
        <c:axId val="-160866798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47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Murshidabad!$AD$172</c:f>
              <c:strCache>
                <c:ptCount val="1"/>
                <c:pt idx="0">
                  <c:v>West Bengal - Murshidabad-ANC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Murshidabad!$AD$173:$AD$180</c:f>
              <c:numCache>
                <c:formatCode>_(* #,##0_);_(* \(#,##0\);_(* "-"??_);_(@_)</c:formatCode>
                <c:ptCount val="8"/>
                <c:pt idx="0">
                  <c:v>130194.68868864625</c:v>
                </c:pt>
                <c:pt idx="1">
                  <c:v>168944</c:v>
                </c:pt>
                <c:pt idx="2">
                  <c:v>143627</c:v>
                </c:pt>
                <c:pt idx="3">
                  <c:v>93413</c:v>
                </c:pt>
                <c:pt idx="4">
                  <c:v>147124</c:v>
                </c:pt>
                <c:pt idx="5">
                  <c:v>147248</c:v>
                </c:pt>
                <c:pt idx="6">
                  <c:v>157018</c:v>
                </c:pt>
                <c:pt idx="7">
                  <c:v>137273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72880"/>
        <c:axId val="-1608667440"/>
      </c:barChart>
      <c:catAx>
        <c:axId val="-1608672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7440"/>
        <c:crosses val="autoZero"/>
        <c:auto val="1"/>
        <c:lblAlgn val="ctr"/>
        <c:lblOffset val="100"/>
        <c:noMultiLvlLbl val="0"/>
      </c:catAx>
      <c:valAx>
        <c:axId val="-1608667440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288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Murshidabad!$AG$172</c:f>
              <c:strCache>
                <c:ptCount val="1"/>
                <c:pt idx="0">
                  <c:v>West Bengal - Murshidabad-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Murshidabad!$AG$173:$AG$179</c:f>
              <c:numCache>
                <c:formatCode>0%</c:formatCode>
                <c:ptCount val="7"/>
                <c:pt idx="0">
                  <c:v>1.2976258993484802</c:v>
                </c:pt>
                <c:pt idx="1">
                  <c:v>0.85014561037977177</c:v>
                </c:pt>
                <c:pt idx="2">
                  <c:v>0.55292286201344854</c:v>
                </c:pt>
                <c:pt idx="3">
                  <c:v>0.87084477696751617</c:v>
                </c:pt>
                <c:pt idx="4">
                  <c:v>0.87157874798749879</c:v>
                </c:pt>
                <c:pt idx="5">
                  <c:v>0.9294085614168005</c:v>
                </c:pt>
                <c:pt idx="6">
                  <c:v>0.81253551472677332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60912"/>
        <c:axId val="-1608674512"/>
      </c:barChart>
      <c:catAx>
        <c:axId val="-160866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4512"/>
        <c:crosses val="autoZero"/>
        <c:auto val="1"/>
        <c:lblAlgn val="ctr"/>
        <c:lblOffset val="100"/>
        <c:noMultiLvlLbl val="0"/>
      </c:catAx>
      <c:valAx>
        <c:axId val="-160867451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091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West Bengal - Murshidabad- Management of Complications (Reflecting Quality of ANC)   against Reported ANC Registration- Apr'15 to Mar'16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Murshidabad!$AA$220</c:f>
              <c:strCache>
                <c:ptCount val="1"/>
                <c:pt idx="0">
                  <c:v>West Bengal - Murshidabad-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Murshidabad!$AA$221:$AA$224</c:f>
              <c:numCache>
                <c:formatCode>0.0%</c:formatCode>
                <c:ptCount val="4"/>
                <c:pt idx="0">
                  <c:v>1.2637323610190361E-2</c:v>
                </c:pt>
                <c:pt idx="1">
                  <c:v>2.0255232503077966E-2</c:v>
                </c:pt>
                <c:pt idx="2">
                  <c:v>0.75471753953972942</c:v>
                </c:pt>
                <c:pt idx="3">
                  <c:v>7.6948574675632158E-4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8192"/>
        <c:axId val="-1608657648"/>
      </c:barChart>
      <c:catAx>
        <c:axId val="-160865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7648"/>
        <c:crosses val="autoZero"/>
        <c:auto val="1"/>
        <c:lblAlgn val="ctr"/>
        <c:lblOffset val="100"/>
        <c:noMultiLvlLbl val="0"/>
      </c:catAx>
      <c:valAx>
        <c:axId val="-160865764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819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86"/>
          <c:w val="0.84225977370806182"/>
          <c:h val="0.6714360704912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Murshidabad!$Z$228</c:f>
              <c:strCache>
                <c:ptCount val="1"/>
                <c:pt idx="0">
                  <c:v>West Bengal - Murshidabad-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Murshidabad!$AA$227:$AB$227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Murshidabad!$AA$228:$AB$228</c:f>
              <c:numCache>
                <c:formatCode>0%</c:formatCode>
                <c:ptCount val="2"/>
                <c:pt idx="0">
                  <c:v>0.68960330634506584</c:v>
                </c:pt>
                <c:pt idx="1">
                  <c:v>0.53591923845658784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608673424"/>
        <c:axId val="-1608656560"/>
      </c:barChart>
      <c:catAx>
        <c:axId val="-160867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6560"/>
        <c:crosses val="autoZero"/>
        <c:auto val="1"/>
        <c:lblAlgn val="ctr"/>
        <c:lblOffset val="100"/>
        <c:noMultiLvlLbl val="0"/>
      </c:catAx>
      <c:valAx>
        <c:axId val="-1608656560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3424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9746A-1B68-4A92-8FE8-96F06C6E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2661</Words>
  <Characters>15170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2016-08-10T10:27:00Z</dcterms:created>
  <dcterms:modified xsi:type="dcterms:W3CDTF">2016-08-10T10:27:00Z</dcterms:modified>
</cp:coreProperties>
</file>