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0A2D9C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</w:t>
      </w:r>
      <w:r w:rsidR="0052307E">
        <w:rPr>
          <w:noProof/>
          <w:lang w:val="en-US" w:eastAsia="en-US"/>
        </w:rPr>
        <w:t xml:space="preserve"> </w:t>
      </w:r>
      <w:r w:rsidR="006428D5">
        <w:rPr>
          <w:noProof/>
          <w:lang w:val="en-US" w:eastAsia="en-US"/>
        </w:rPr>
        <w:t xml:space="preserve">                                                </w:t>
      </w:r>
      <w:r w:rsidR="001005AE">
        <w:rPr>
          <w:noProof/>
          <w:lang w:val="en-US" w:eastAsia="en-US"/>
        </w:rPr>
        <w:t>.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236421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53B3" w:rsidRPr="000E6E56" w:rsidRDefault="00B653B3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B653B3" w:rsidRPr="002F1648" w:rsidRDefault="00B653B3" w:rsidP="000A2D9C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635DD5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Punjab</w:t>
                            </w:r>
                            <w:r w:rsidRPr="00781004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- </w:t>
                            </w:r>
                            <w:r w:rsidRPr="00B2578C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Sangrur</w:t>
                            </w:r>
                          </w:p>
                          <w:p w:rsidR="00B653B3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 </w:t>
                            </w:r>
                          </w:p>
                          <w:p w:rsidR="00B653B3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653B3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653B3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653B3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653B3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653B3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653B3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653B3" w:rsidRPr="00EE6175" w:rsidRDefault="00B653B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hN+Q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B653B3" w:rsidRPr="000E6E56" w:rsidRDefault="00B653B3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B653B3" w:rsidRPr="002F1648" w:rsidRDefault="00B653B3" w:rsidP="000A2D9C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635DD5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Punjab</w:t>
                      </w:r>
                      <w:r w:rsidRPr="00781004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- </w:t>
                      </w:r>
                      <w:r w:rsidRPr="00B2578C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Sangrur</w:t>
                      </w:r>
                    </w:p>
                    <w:p w:rsidR="00B653B3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 </w:t>
                      </w:r>
                    </w:p>
                    <w:p w:rsidR="00B653B3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653B3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653B3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653B3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653B3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653B3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653B3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653B3" w:rsidRPr="00EE6175" w:rsidRDefault="00B653B3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473BF2" w:rsidRPr="00473BF2" w:rsidTr="00473BF2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473BF2" w:rsidRPr="00473BF2" w:rsidRDefault="00473BF2" w:rsidP="00473B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Punjab - Sangrur - Apr'15 to Mar'16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86% -  Total reported : 25624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72% - Total reported  : 18566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87 % - Total reported  : 22313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77% Total reported :21079 , Home Deliveries : 942, Institutional Deliveries (Pub) : 12602, Institutional Deliveries (Pvt) : 7535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74%  - Total reported : 20137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28.47% -  Reported C-Section Deliveries :5732; in public facility : 4153 and in private facility : 1579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96% -Total Visited: 903 Total Home Deliveries : 942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99 %  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848; Male Live Births : 11393 and Female Live Births : 9665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14 % 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(24,079 ) given is less than BCG (24,493) by   1.7%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88.41%  Total fully immunised infants ( BCG,3 doses of OPV, DPT &amp; Measles) : 24079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2040 ; Male sterilisation :0.78%  ( 16 ) ; Female sterilisation : 99.22%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           </w:t>
            </w: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( 2024 )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10767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1170239 which is 674.6 OPD per 1000 population ; Total IPD reported = 52345 which is 30.2 IPD per 1000 population</w:t>
            </w:r>
          </w:p>
        </w:tc>
      </w:tr>
      <w:tr w:rsidR="00473BF2" w:rsidRPr="00473BF2" w:rsidTr="00473BF2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3BF2" w:rsidRPr="00473BF2" w:rsidRDefault="00473BF2" w:rsidP="00473B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B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0; Under 5 deaths = 3; Maternal Deaths = 2 and Deaths due to other causes = 1348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6C146F" w:rsidRPr="006C146F" w:rsidTr="006C146F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Sangrur-  Summary -Apr'15 to Mar'16</w:t>
            </w:r>
          </w:p>
        </w:tc>
      </w:tr>
      <w:tr w:rsidR="006C146F" w:rsidRPr="006C146F" w:rsidTr="006C146F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6C146F" w:rsidRPr="006C146F" w:rsidTr="006C146F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92%</w:t>
            </w:r>
          </w:p>
        </w:tc>
      </w:tr>
      <w:tr w:rsidR="006C146F" w:rsidRPr="006C146F" w:rsidTr="006C146F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91%</w:t>
            </w:r>
          </w:p>
        </w:tc>
      </w:tr>
      <w:tr w:rsidR="006C146F" w:rsidRPr="006C146F" w:rsidTr="006C146F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6C146F" w:rsidRPr="006C146F" w:rsidTr="006C146F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77.4%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3.5%</w:t>
            </w:r>
          </w:p>
        </w:tc>
      </w:tr>
      <w:tr w:rsidR="006C146F" w:rsidRPr="006C146F" w:rsidTr="006C146F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73.9%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4.5%</w:t>
            </w:r>
          </w:p>
        </w:tc>
      </w:tr>
      <w:tr w:rsidR="006C146F" w:rsidRPr="006C146F" w:rsidTr="006C146F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95.5%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28.5%</w:t>
            </w:r>
          </w:p>
        </w:tc>
      </w:tr>
      <w:tr w:rsidR="006C146F" w:rsidRPr="006C146F" w:rsidTr="006C146F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6C146F" w:rsidRPr="006C146F" w:rsidTr="006C146F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77.3%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100%</w:t>
            </w:r>
          </w:p>
        </w:tc>
      </w:tr>
      <w:tr w:rsidR="006C146F" w:rsidRPr="006C146F" w:rsidTr="006C146F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14%</w:t>
            </w:r>
          </w:p>
        </w:tc>
      </w:tr>
      <w:tr w:rsidR="006C146F" w:rsidRPr="006C146F" w:rsidTr="006C146F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74%</w:t>
            </w:r>
          </w:p>
        </w:tc>
      </w:tr>
      <w:tr w:rsidR="006C146F" w:rsidRPr="006C146F" w:rsidTr="006C146F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6C146F" w:rsidRPr="006C146F" w:rsidTr="006C146F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114%</w:t>
            </w:r>
          </w:p>
        </w:tc>
      </w:tr>
      <w:tr w:rsidR="006C146F" w:rsidRPr="006C146F" w:rsidTr="006C146F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114%</w:t>
            </w:r>
          </w:p>
        </w:tc>
      </w:tr>
      <w:tr w:rsidR="006C146F" w:rsidRPr="006C146F" w:rsidTr="006C146F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20,818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55%</w:t>
            </w:r>
          </w:p>
        </w:tc>
      </w:tr>
      <w:tr w:rsidR="006C146F" w:rsidRPr="006C146F" w:rsidTr="006C146F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6C146F" w:rsidRPr="006C146F" w:rsidTr="006C146F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39,927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2,040</w:t>
            </w:r>
          </w:p>
        </w:tc>
      </w:tr>
      <w:tr w:rsidR="006C146F" w:rsidRPr="006C146F" w:rsidTr="006C146F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601</w:t>
            </w:r>
          </w:p>
        </w:tc>
      </w:tr>
      <w:tr w:rsidR="006C146F" w:rsidRPr="006C146F" w:rsidTr="006C146F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42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3.7%</w:t>
            </w:r>
          </w:p>
        </w:tc>
      </w:tr>
    </w:tbl>
    <w:p w:rsidR="00473BF2" w:rsidRDefault="00473B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6C146F" w:rsidRPr="006C146F" w:rsidTr="006C146F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Sangrur-  Key Performance Indicators -Apr'15 to Mar'16</w:t>
            </w:r>
          </w:p>
        </w:tc>
      </w:tr>
      <w:tr w:rsidR="006C146F" w:rsidRPr="006C146F" w:rsidTr="006C146F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6C146F" w:rsidRPr="006C146F" w:rsidTr="006C146F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91%</w:t>
            </w:r>
          </w:p>
        </w:tc>
      </w:tr>
      <w:tr w:rsidR="006C146F" w:rsidRPr="006C146F" w:rsidTr="006C146F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8%</w:t>
            </w:r>
          </w:p>
        </w:tc>
      </w:tr>
      <w:tr w:rsidR="006C146F" w:rsidRPr="006C146F" w:rsidTr="006C146F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88%</w:t>
            </w:r>
          </w:p>
        </w:tc>
      </w:tr>
      <w:tr w:rsidR="006C146F" w:rsidRPr="006C146F" w:rsidTr="006C146F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1.1%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88%</w:t>
            </w:r>
          </w:p>
        </w:tc>
      </w:tr>
      <w:tr w:rsidR="006C146F" w:rsidRPr="006C146F" w:rsidTr="006C146F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6C146F" w:rsidRPr="006C146F" w:rsidTr="006C146F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100%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0%</w:t>
            </w:r>
          </w:p>
        </w:tc>
      </w:tr>
      <w:tr w:rsidR="006C146F" w:rsidRPr="006C146F" w:rsidTr="006C146F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93%</w:t>
            </w:r>
          </w:p>
        </w:tc>
      </w:tr>
      <w:tr w:rsidR="006C146F" w:rsidRPr="006C146F" w:rsidTr="006C146F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96%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6C146F" w:rsidRPr="006C146F" w:rsidTr="006C146F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6C146F" w:rsidRPr="006C146F" w:rsidTr="006C146F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674.56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28.5%</w:t>
            </w:r>
          </w:p>
        </w:tc>
      </w:tr>
      <w:tr w:rsidR="006C146F" w:rsidRPr="006C146F" w:rsidTr="006C146F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30.17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4.3%</w:t>
            </w:r>
          </w:p>
        </w:tc>
      </w:tr>
      <w:tr w:rsidR="006C146F" w:rsidRPr="006C146F" w:rsidTr="006C146F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438.78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6.9</w:t>
            </w:r>
          </w:p>
        </w:tc>
      </w:tr>
      <w:tr w:rsidR="006C146F" w:rsidRPr="006C146F" w:rsidTr="006C146F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36.51</w:t>
            </w:r>
          </w:p>
        </w:tc>
      </w:tr>
      <w:tr w:rsidR="006C146F" w:rsidRPr="006C146F" w:rsidTr="006C146F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6C146F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96%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C146F" w:rsidRPr="006C146F" w:rsidRDefault="006C146F" w:rsidP="006C146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6C146F" w:rsidRDefault="006C146F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721F47" w:rsidRPr="00721F47" w:rsidTr="00721F47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Punjab - Sangrur</w:t>
            </w:r>
          </w:p>
        </w:tc>
      </w:tr>
      <w:tr w:rsidR="00721F47" w:rsidRPr="00721F47" w:rsidTr="00721F47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721F47" w:rsidRPr="00721F47" w:rsidTr="00721F47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1,734,824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29,961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27,237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26,529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294,920</w:t>
            </w:r>
          </w:p>
        </w:tc>
      </w:tr>
      <w:tr w:rsidR="00721F47" w:rsidRPr="00721F47" w:rsidTr="00721F47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6C146F" w:rsidRDefault="006C146F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721F47" w:rsidRPr="00721F47" w:rsidTr="00721F47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Punjab - Sangrur- Deliveries - Apr'15 to Mar'16</w:t>
            </w:r>
          </w:p>
        </w:tc>
      </w:tr>
      <w:tr w:rsidR="00721F47" w:rsidRPr="00721F47" w:rsidTr="00721F47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1,734,824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27,237</w:t>
            </w:r>
          </w:p>
        </w:tc>
      </w:tr>
      <w:tr w:rsidR="00721F47" w:rsidRPr="00721F47" w:rsidTr="00721F47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721F47" w:rsidRPr="00721F47" w:rsidTr="00721F47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649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293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20,137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21,079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6,158</w:t>
            </w:r>
          </w:p>
        </w:tc>
      </w:tr>
      <w:tr w:rsidR="00721F47" w:rsidRPr="00721F47" w:rsidTr="00721F47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721F47" w:rsidRPr="00721F47" w:rsidTr="00721F47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74%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23%</w:t>
            </w:r>
          </w:p>
        </w:tc>
      </w:tr>
    </w:tbl>
    <w:p w:rsidR="00721F47" w:rsidRDefault="00721F47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2336" cy="3978613"/>
            <wp:effectExtent l="57150" t="0" r="54664" b="79037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2176" cy="3005847"/>
            <wp:effectExtent l="57150" t="0" r="64824" b="80253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721F47" w:rsidRPr="00721F47" w:rsidTr="00721F47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Sangrur- C sections &amp; Complicated Deliveries Apr'15 to Mar'16</w:t>
            </w:r>
          </w:p>
        </w:tc>
      </w:tr>
      <w:tr w:rsidR="00721F47" w:rsidRPr="00721F47" w:rsidTr="00721F47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721F47" w:rsidRPr="00721F47" w:rsidTr="00721F47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12,602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7,535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20,137</w:t>
            </w:r>
          </w:p>
        </w:tc>
      </w:tr>
      <w:tr w:rsidR="00721F47" w:rsidRPr="00721F47" w:rsidTr="00721F47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4,153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1,579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5,732</w:t>
            </w:r>
          </w:p>
        </w:tc>
      </w:tr>
      <w:tr w:rsidR="00721F47" w:rsidRPr="00721F47" w:rsidTr="00721F47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33.0%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21.0%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28.5%</w:t>
            </w:r>
          </w:p>
        </w:tc>
      </w:tr>
      <w:tr w:rsidR="00721F47" w:rsidRPr="00721F47" w:rsidTr="00721F47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1,278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1,278</w:t>
            </w:r>
          </w:p>
        </w:tc>
      </w:tr>
      <w:tr w:rsidR="00721F47" w:rsidRPr="00721F47" w:rsidTr="00721F47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10.1%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6.3%</w:t>
            </w:r>
          </w:p>
        </w:tc>
      </w:tr>
    </w:tbl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  <w:r w:rsidRPr="00721F47">
        <w:rPr>
          <w:noProof/>
          <w:lang w:val="en-IN" w:eastAsia="en-IN"/>
        </w:rPr>
        <w:drawing>
          <wp:inline distT="0" distB="0" distL="0" distR="0">
            <wp:extent cx="6402246" cy="3015575"/>
            <wp:effectExtent l="57150" t="0" r="55704" b="70525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721F47" w:rsidRPr="00721F47" w:rsidTr="00721F47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Sangrur-  Facility wise percentage of C sections &amp; Complicated Deliveries Apr'15 to Mar'16</w:t>
            </w:r>
          </w:p>
        </w:tc>
      </w:tr>
      <w:tr w:rsidR="00721F47" w:rsidRPr="00721F47" w:rsidTr="00721F47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721F47" w:rsidRPr="00721F47" w:rsidTr="00721F47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   </w:t>
            </w: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1,278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1,278</w:t>
            </w:r>
          </w:p>
        </w:tc>
      </w:tr>
      <w:tr w:rsidR="00721F47" w:rsidRPr="00721F47" w:rsidTr="00721F47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100.0%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721F47" w:rsidRPr="00721F47" w:rsidTr="00721F47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3,957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1,579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5,732</w:t>
            </w:r>
          </w:p>
        </w:tc>
      </w:tr>
      <w:tr w:rsidR="00721F47" w:rsidRPr="00721F47" w:rsidTr="00721F47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3.4%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69.0%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27.5%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721F47" w:rsidRPr="00721F47" w:rsidTr="00721F47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Sangrur- Complicated Pregnancies &amp; Deliveries Treated - Apr'15 to Mar'16</w:t>
            </w:r>
          </w:p>
        </w:tc>
      </w:tr>
      <w:tr w:rsidR="00721F47" w:rsidRPr="00721F47" w:rsidTr="00721F47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21,079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721F47" w:rsidRPr="00721F47" w:rsidTr="00721F47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721F47" w:rsidRPr="00721F47" w:rsidTr="00721F47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1,278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4.3%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5,732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209</w:t>
            </w:r>
          </w:p>
        </w:tc>
      </w:tr>
      <w:tr w:rsidR="00721F47" w:rsidRPr="00721F47" w:rsidTr="00721F47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721F47" w:rsidRPr="00721F47" w:rsidTr="00721F47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721F47" w:rsidRPr="00721F47" w:rsidTr="00721F47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293</w:t>
            </w:r>
          </w:p>
        </w:tc>
      </w:tr>
    </w:tbl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  <w:r w:rsidRPr="00721F47">
        <w:rPr>
          <w:noProof/>
          <w:lang w:val="en-IN" w:eastAsia="en-IN"/>
        </w:rPr>
        <w:drawing>
          <wp:inline distT="0" distB="0" distL="0" distR="0">
            <wp:extent cx="6382155" cy="3180945"/>
            <wp:effectExtent l="57150" t="0" r="56745" b="76605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721F47" w:rsidRPr="00721F47" w:rsidTr="00721F47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 - JSY  Paid to Mothers  as % of reported deliveries - Apr'15 to Mar'16</w:t>
            </w:r>
          </w:p>
        </w:tc>
      </w:tr>
      <w:tr w:rsidR="00721F47" w:rsidRPr="00721F47" w:rsidTr="00721F47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721F47" w:rsidRPr="00721F47" w:rsidTr="00721F47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942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32.91%</w:t>
            </w:r>
          </w:p>
        </w:tc>
      </w:tr>
      <w:tr w:rsidR="00721F47" w:rsidRPr="00721F47" w:rsidTr="00721F47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12,602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4,615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36.62%</w:t>
            </w:r>
          </w:p>
        </w:tc>
      </w:tr>
      <w:tr w:rsidR="00721F47" w:rsidRPr="00721F47" w:rsidTr="00721F47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7,535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</w:tr>
    </w:tbl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2266" cy="3044757"/>
            <wp:effectExtent l="57150" t="0" r="63784" b="79443"/>
            <wp:docPr id="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87870" cy="3190672"/>
            <wp:effectExtent l="57150" t="0" r="51030" b="66878"/>
            <wp:docPr id="1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93991" cy="3657600"/>
            <wp:effectExtent l="57150" t="0" r="63959" b="76200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p w:rsidR="00721F47" w:rsidRDefault="00721F47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721F47" w:rsidRPr="00721F47" w:rsidTr="00721F47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Punjab - Sangrur- Management of Complications (Reflecting Quality of ANC )against Reported ANC Registration- Apr'15 to Mar'16</w:t>
            </w:r>
          </w:p>
        </w:tc>
      </w:tr>
      <w:tr w:rsidR="00721F47" w:rsidRPr="00721F47" w:rsidTr="00721F47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721F47" w:rsidRPr="00721F47" w:rsidTr="00721F47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0.4%</w:t>
            </w:r>
          </w:p>
        </w:tc>
      </w:tr>
      <w:tr w:rsidR="00721F47" w:rsidRPr="00721F47" w:rsidTr="00721F47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721F47" w:rsidRPr="00721F47" w:rsidTr="00721F47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15734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61.4%</w:t>
            </w:r>
          </w:p>
        </w:tc>
      </w:tr>
      <w:tr w:rsidR="00721F47" w:rsidRPr="00721F47" w:rsidTr="00721F47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47" w:rsidRPr="00721F47" w:rsidRDefault="00721F47" w:rsidP="00721F4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1F4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1.1%</w:t>
            </w:r>
          </w:p>
        </w:tc>
      </w:tr>
    </w:tbl>
    <w:p w:rsidR="00721F47" w:rsidRDefault="00721F47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D97186" w:rsidRDefault="00D97186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22336" cy="3404681"/>
            <wp:effectExtent l="57150" t="0" r="54664" b="81469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7186" w:rsidRDefault="00D97186" w:rsidP="009344D7">
      <w:pPr>
        <w:jc w:val="center"/>
        <w:rPr>
          <w:lang w:val="en-US"/>
        </w:rPr>
      </w:pPr>
    </w:p>
    <w:p w:rsidR="00D97186" w:rsidRDefault="00D97186" w:rsidP="009344D7">
      <w:pPr>
        <w:jc w:val="center"/>
        <w:rPr>
          <w:lang w:val="en-US"/>
        </w:rPr>
      </w:pPr>
    </w:p>
    <w:p w:rsidR="00D97186" w:rsidRDefault="00D97186" w:rsidP="009344D7">
      <w:pPr>
        <w:jc w:val="center"/>
        <w:rPr>
          <w:lang w:val="en-US"/>
        </w:rPr>
      </w:pPr>
    </w:p>
    <w:p w:rsidR="00D97186" w:rsidRDefault="00D97186" w:rsidP="009344D7">
      <w:pPr>
        <w:jc w:val="center"/>
        <w:rPr>
          <w:lang w:val="en-US"/>
        </w:rPr>
      </w:pPr>
    </w:p>
    <w:p w:rsidR="00D97186" w:rsidRDefault="00D97186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1882" cy="3638145"/>
            <wp:effectExtent l="57150" t="0" r="53218" b="76605"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97186" w:rsidRDefault="00D97186" w:rsidP="009344D7">
      <w:pPr>
        <w:jc w:val="center"/>
        <w:rPr>
          <w:lang w:val="en-US"/>
        </w:rPr>
      </w:pPr>
    </w:p>
    <w:p w:rsidR="00D97186" w:rsidRDefault="00D97186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2176" cy="3715966"/>
            <wp:effectExtent l="57150" t="0" r="64824" b="74984"/>
            <wp:docPr id="14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97186" w:rsidRDefault="00D97186" w:rsidP="009344D7">
      <w:pPr>
        <w:jc w:val="center"/>
        <w:rPr>
          <w:lang w:val="en-US"/>
        </w:rPr>
      </w:pPr>
    </w:p>
    <w:p w:rsidR="00D97186" w:rsidRDefault="00D97186" w:rsidP="009344D7">
      <w:pPr>
        <w:jc w:val="center"/>
        <w:rPr>
          <w:lang w:val="en-US"/>
        </w:rPr>
      </w:pPr>
    </w:p>
    <w:p w:rsidR="00D97186" w:rsidRDefault="00D97186" w:rsidP="009344D7">
      <w:pPr>
        <w:jc w:val="center"/>
        <w:rPr>
          <w:lang w:val="en-US"/>
        </w:rPr>
      </w:pPr>
    </w:p>
    <w:p w:rsidR="00721F47" w:rsidRDefault="00D97186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4171" cy="3677055"/>
            <wp:effectExtent l="57150" t="0" r="61879" b="75795"/>
            <wp:docPr id="15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010F73" w:rsidRPr="00010F73" w:rsidTr="00010F73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Sangrur - Births - Apr'15 to Mar'16</w:t>
            </w:r>
          </w:p>
        </w:tc>
      </w:tr>
      <w:tr w:rsidR="00010F73" w:rsidRPr="00010F73" w:rsidTr="00010F73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010F73" w:rsidRPr="00010F73" w:rsidTr="00010F73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11,393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9,665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21,058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9.9</w:t>
            </w:r>
          </w:p>
        </w:tc>
      </w:tr>
    </w:tbl>
    <w:p w:rsidR="00D97186" w:rsidRDefault="00D97186" w:rsidP="009344D7">
      <w:pPr>
        <w:jc w:val="center"/>
        <w:rPr>
          <w:lang w:val="en-US"/>
        </w:rPr>
      </w:pPr>
    </w:p>
    <w:p w:rsidR="00010F73" w:rsidRDefault="00010F73" w:rsidP="009344D7">
      <w:pPr>
        <w:jc w:val="center"/>
        <w:rPr>
          <w:lang w:val="en-US"/>
        </w:rPr>
      </w:pPr>
    </w:p>
    <w:p w:rsidR="00010F73" w:rsidRDefault="00010F73" w:rsidP="009344D7">
      <w:pPr>
        <w:jc w:val="center"/>
        <w:rPr>
          <w:lang w:val="en-US"/>
        </w:rPr>
      </w:pPr>
    </w:p>
    <w:p w:rsidR="00010F73" w:rsidRDefault="00010F73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010F73" w:rsidRPr="00010F73" w:rsidTr="00010F73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Sangrur - Immunisation ( 0 to 11 months) - Apr'15 to Mar'16</w:t>
            </w:r>
          </w:p>
        </w:tc>
      </w:tr>
      <w:tr w:rsidR="00010F73" w:rsidRPr="00010F73" w:rsidTr="00010F73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010F73" w:rsidRPr="00010F73" w:rsidTr="00010F73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27,237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21,058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24,493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2,058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21,697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23,755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24,079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0F73" w:rsidRPr="00010F73" w:rsidRDefault="00010F73" w:rsidP="00010F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0F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24,079</w:t>
            </w:r>
          </w:p>
        </w:tc>
      </w:tr>
    </w:tbl>
    <w:p w:rsidR="00010F73" w:rsidRDefault="00010F7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010F73" w:rsidRDefault="00010F73" w:rsidP="009344D7">
      <w:pPr>
        <w:jc w:val="center"/>
        <w:rPr>
          <w:lang w:val="en-US"/>
        </w:rPr>
      </w:pPr>
    </w:p>
    <w:p w:rsidR="00010F73" w:rsidRDefault="00010F7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52770" cy="3939702"/>
            <wp:effectExtent l="57150" t="0" r="48030" b="79848"/>
            <wp:docPr id="17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10F73" w:rsidRDefault="00010F73" w:rsidP="009344D7">
      <w:pPr>
        <w:jc w:val="center"/>
        <w:rPr>
          <w:lang w:val="en-US"/>
        </w:rPr>
      </w:pPr>
    </w:p>
    <w:p w:rsidR="00010F73" w:rsidRDefault="00010F7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92721" cy="3453319"/>
            <wp:effectExtent l="57150" t="0" r="65229" b="70931"/>
            <wp:docPr id="18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p w:rsidR="00010F73" w:rsidRDefault="00010F73" w:rsidP="009344D7">
      <w:pPr>
        <w:jc w:val="center"/>
        <w:rPr>
          <w:lang w:val="en-US"/>
        </w:rPr>
      </w:pPr>
    </w:p>
    <w:p w:rsidR="00010F73" w:rsidRDefault="00010F7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2336" cy="3852153"/>
            <wp:effectExtent l="57150" t="0" r="54664" b="72147"/>
            <wp:docPr id="19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2680"/>
        <w:gridCol w:w="2620"/>
        <w:gridCol w:w="2920"/>
      </w:tblGrid>
      <w:tr w:rsidR="00370A8E" w:rsidRPr="00370A8E" w:rsidTr="00370A8E">
        <w:trPr>
          <w:trHeight w:val="600"/>
          <w:jc w:val="center"/>
        </w:trPr>
        <w:tc>
          <w:tcPr>
            <w:tcW w:w="8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Sangrur- Immunisation - Dropouts - Apr'15 to Mar'16</w:t>
            </w:r>
          </w:p>
        </w:tc>
      </w:tr>
      <w:tr w:rsidR="00370A8E" w:rsidRPr="00370A8E" w:rsidTr="00370A8E">
        <w:trPr>
          <w:trHeight w:val="495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370A8E" w:rsidRPr="00370A8E" w:rsidTr="00370A8E">
        <w:trPr>
          <w:trHeight w:val="54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92%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-1070%</w:t>
            </w:r>
          </w:p>
        </w:tc>
      </w:tr>
    </w:tbl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370A8E" w:rsidRPr="00370A8E" w:rsidTr="00370A8E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Sangrur - Abortions - Apr'15 to Mar'16</w:t>
            </w:r>
          </w:p>
        </w:tc>
      </w:tr>
      <w:tr w:rsidR="00370A8E" w:rsidRPr="00370A8E" w:rsidTr="00370A8E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370A8E" w:rsidRPr="00370A8E" w:rsidTr="00370A8E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271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42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601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185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0A8E" w:rsidRPr="00370A8E" w:rsidRDefault="00370A8E" w:rsidP="00370A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70A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3.7%</w:t>
            </w:r>
          </w:p>
        </w:tc>
      </w:tr>
    </w:tbl>
    <w:p w:rsidR="00370A8E" w:rsidRDefault="00370A8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</w:p>
    <w:p w:rsidR="00370A8E" w:rsidRDefault="00370A8E" w:rsidP="009344D7">
      <w:pPr>
        <w:jc w:val="center"/>
        <w:rPr>
          <w:lang w:val="en-US"/>
        </w:rPr>
      </w:pPr>
      <w:r w:rsidRPr="00370A8E">
        <w:rPr>
          <w:noProof/>
          <w:lang w:val="en-IN" w:eastAsia="en-IN"/>
        </w:rPr>
        <w:drawing>
          <wp:inline distT="0" distB="0" distL="0" distR="0">
            <wp:extent cx="6413446" cy="3774332"/>
            <wp:effectExtent l="57150" t="0" r="63554" b="73768"/>
            <wp:docPr id="20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800922" w:rsidRPr="00800922" w:rsidTr="00800922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  - RTI Cases - Apr'15 to Mar'16</w:t>
            </w:r>
          </w:p>
        </w:tc>
      </w:tr>
      <w:tr w:rsidR="00800922" w:rsidRPr="00800922" w:rsidTr="00800922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800922" w:rsidRPr="00800922" w:rsidTr="00800922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1,170,239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1,723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5,194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6,917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0.59%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6,917</w:t>
            </w:r>
          </w:p>
        </w:tc>
      </w:tr>
    </w:tbl>
    <w:p w:rsidR="00370A8E" w:rsidRDefault="00370A8E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  <w:r w:rsidRPr="00800922">
        <w:rPr>
          <w:noProof/>
          <w:lang w:val="en-IN" w:eastAsia="en-IN"/>
        </w:rPr>
        <w:drawing>
          <wp:inline distT="0" distB="0" distL="0" distR="0">
            <wp:extent cx="6402246" cy="3793787"/>
            <wp:effectExtent l="57150" t="0" r="55704" b="73363"/>
            <wp:docPr id="21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800922" w:rsidRPr="00800922" w:rsidTr="00800922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Punjab - Sangrur-Sterilisations - Apr'15 to Mar'16</w:t>
            </w:r>
          </w:p>
        </w:tc>
      </w:tr>
      <w:tr w:rsidR="00800922" w:rsidRPr="00800922" w:rsidTr="00800922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800922" w:rsidRPr="00800922" w:rsidTr="0080092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2,040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800922" w:rsidRPr="00800922" w:rsidTr="0080092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800922" w:rsidRPr="00800922" w:rsidTr="0080092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956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47%</w:t>
            </w:r>
          </w:p>
        </w:tc>
      </w:tr>
      <w:tr w:rsidR="00800922" w:rsidRPr="00800922" w:rsidTr="0080092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31%</w:t>
            </w:r>
          </w:p>
        </w:tc>
      </w:tr>
      <w:tr w:rsidR="00800922" w:rsidRPr="00800922" w:rsidTr="0080092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21%</w:t>
            </w:r>
          </w:p>
        </w:tc>
      </w:tr>
      <w:tr w:rsidR="00800922" w:rsidRPr="00800922" w:rsidTr="0080092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800922" w:rsidRPr="00800922" w:rsidTr="0080092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2,024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99%</w:t>
            </w:r>
          </w:p>
        </w:tc>
      </w:tr>
    </w:tbl>
    <w:p w:rsidR="00800922" w:rsidRDefault="0080092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800922" w:rsidRPr="00800922" w:rsidTr="00800922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Punjab - Sangrur-FP Methods - Apr'15 to Mar'16</w:t>
            </w:r>
          </w:p>
        </w:tc>
      </w:tr>
      <w:tr w:rsidR="00800922" w:rsidRPr="00800922" w:rsidTr="0080092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800922" w:rsidRPr="00800922" w:rsidTr="0080092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39,927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800922" w:rsidRPr="00800922" w:rsidTr="0080092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2,040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5%</w:t>
            </w:r>
          </w:p>
        </w:tc>
      </w:tr>
      <w:tr w:rsidR="00800922" w:rsidRPr="00800922" w:rsidTr="0080092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10,767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27%</w:t>
            </w:r>
          </w:p>
        </w:tc>
      </w:tr>
      <w:tr w:rsidR="00800922" w:rsidRPr="00800922" w:rsidTr="0080092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21,320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53%</w:t>
            </w:r>
          </w:p>
        </w:tc>
      </w:tr>
      <w:tr w:rsidR="00800922" w:rsidRPr="00800922" w:rsidTr="0080092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5,800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15%</w:t>
            </w:r>
          </w:p>
        </w:tc>
      </w:tr>
      <w:tr w:rsidR="00800922" w:rsidRPr="00800922" w:rsidTr="0080092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2,040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5%</w:t>
            </w:r>
          </w:p>
        </w:tc>
      </w:tr>
      <w:tr w:rsidR="00800922" w:rsidRPr="00800922" w:rsidTr="0080092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37,887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95%</w:t>
            </w:r>
          </w:p>
        </w:tc>
      </w:tr>
    </w:tbl>
    <w:p w:rsidR="00800922" w:rsidRDefault="00800922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800922" w:rsidRPr="00800922" w:rsidTr="00800922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Sangrur- Post Partum Sterilisations - Apr'15 to Mar'16</w:t>
            </w:r>
          </w:p>
        </w:tc>
      </w:tr>
      <w:tr w:rsidR="00800922" w:rsidRPr="00800922" w:rsidTr="00800922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Total Sterilisations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</w:t>
            </w: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800922" w:rsidRPr="00800922" w:rsidTr="00800922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20,137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2,024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427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2.1%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21.1%</w:t>
            </w:r>
          </w:p>
        </w:tc>
      </w:tr>
    </w:tbl>
    <w:p w:rsidR="00800922" w:rsidRDefault="00800922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800922" w:rsidRPr="00800922" w:rsidTr="00800922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Sangrur- Post Partum IUCDs - Apr'15 to Mar'16</w:t>
            </w:r>
          </w:p>
        </w:tc>
      </w:tr>
      <w:tr w:rsidR="00800922" w:rsidRPr="00800922" w:rsidTr="00800922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800922" w:rsidRPr="00800922" w:rsidTr="00800922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20,137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10767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1063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5.3%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80092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9.9%</w:t>
            </w:r>
          </w:p>
        </w:tc>
      </w:tr>
    </w:tbl>
    <w:p w:rsidR="00800922" w:rsidRDefault="00800922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  <w:r w:rsidRPr="00800922">
        <w:rPr>
          <w:noProof/>
          <w:lang w:val="en-IN" w:eastAsia="en-IN"/>
        </w:rPr>
        <w:drawing>
          <wp:inline distT="0" distB="0" distL="0" distR="0">
            <wp:extent cx="6402246" cy="2830749"/>
            <wp:effectExtent l="57150" t="0" r="55704" b="83901"/>
            <wp:docPr id="22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800922" w:rsidRDefault="00800922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800922" w:rsidRPr="00800922" w:rsidTr="004028AA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Sangrur- Facility wise % of Sterilisations &amp; IUDs - Apr'15 to Mar'16</w:t>
            </w:r>
          </w:p>
        </w:tc>
      </w:tr>
      <w:tr w:rsidR="00800922" w:rsidRPr="00800922" w:rsidTr="004028A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800922" w:rsidRPr="00800922" w:rsidTr="004028AA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800922" w:rsidRPr="00800922" w:rsidTr="004028AA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62.1%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37.4%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800922" w:rsidRPr="00800922" w:rsidTr="004028AA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16.1%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83.9%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800922" w:rsidRPr="00800922" w:rsidTr="004028A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800922" w:rsidRPr="00800922" w:rsidTr="004028A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66.2%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11.4%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5.4%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0922" w:rsidRPr="00800922" w:rsidRDefault="00800922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092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</w:tbl>
    <w:p w:rsidR="00800922" w:rsidRDefault="00800922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4028AA" w:rsidRPr="004028AA" w:rsidTr="004028AA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Punjab - Sangrur - Unmet need  met by reported FP Methods - Apr'15 to Mar'16</w:t>
            </w:r>
          </w:p>
        </w:tc>
      </w:tr>
      <w:tr w:rsidR="004028AA" w:rsidRPr="004028AA" w:rsidTr="004028AA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294,920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DLHS IV  - Punjab - Sangrur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4028AA" w:rsidRPr="004028AA" w:rsidTr="004028AA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14.2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41,879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39,927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95%</w:t>
            </w:r>
          </w:p>
        </w:tc>
      </w:tr>
      <w:tr w:rsidR="004028AA" w:rsidRPr="004028AA" w:rsidTr="004028AA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26,248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5%</w:t>
            </w:r>
          </w:p>
        </w:tc>
      </w:tr>
      <w:tr w:rsidR="004028AA" w:rsidRPr="004028AA" w:rsidTr="004028AA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15,631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37,887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90%</w:t>
            </w:r>
          </w:p>
        </w:tc>
      </w:tr>
    </w:tbl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4028AA" w:rsidRPr="004028AA" w:rsidTr="004028AA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Punjab - Sangrur- Service Delivery - Apr'15 to Mar'16</w:t>
            </w:r>
          </w:p>
        </w:tc>
      </w:tr>
      <w:tr w:rsidR="004028AA" w:rsidRPr="004028AA" w:rsidTr="004028AA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4028AA" w:rsidRPr="004028AA" w:rsidTr="004028AA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1,170,239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52,345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7,612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18,162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104,323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16,256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597</w:t>
            </w:r>
          </w:p>
        </w:tc>
      </w:tr>
      <w:tr w:rsidR="004028AA" w:rsidRPr="004028AA" w:rsidTr="004028AA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4028AA" w:rsidRPr="004028AA" w:rsidTr="004028AA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674.6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30.2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438.8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1.6%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1.39%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0.1%</w:t>
            </w:r>
          </w:p>
        </w:tc>
      </w:tr>
    </w:tbl>
    <w:p w:rsidR="004028AA" w:rsidRDefault="004028A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4028AA" w:rsidRPr="004028AA" w:rsidTr="004028AA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Sangrur- Childhood Disease - Vaccine Preventable -Apr'15 to Mar'16</w:t>
            </w:r>
          </w:p>
        </w:tc>
      </w:tr>
      <w:tr w:rsidR="004028AA" w:rsidRPr="004028AA" w:rsidTr="004028AA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4028AA" w:rsidRPr="004028AA" w:rsidTr="004028AA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</w:t>
            </w:r>
          </w:p>
        </w:tc>
      </w:tr>
      <w:tr w:rsidR="004028AA" w:rsidRPr="004028AA" w:rsidTr="004028AA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Punjab - Sangrur-Childhood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4028AA" w:rsidRPr="004028AA" w:rsidTr="004028AA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4028AA" w:rsidRPr="004028AA" w:rsidTr="004028AA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185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74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4028AA" w:rsidRPr="004028AA" w:rsidTr="004028AA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Punjab - Sangrur- Lab Services - Apr'15 to Mar'16</w:t>
            </w:r>
          </w:p>
        </w:tc>
      </w:tr>
      <w:tr w:rsidR="004028AA" w:rsidRPr="004028AA" w:rsidTr="004028AA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4028AA" w:rsidRPr="004028AA" w:rsidTr="004028AA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1,734,824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92,079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33,350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27,011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7,361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90,360</w:t>
            </w:r>
          </w:p>
        </w:tc>
      </w:tr>
      <w:tr w:rsidR="004028AA" w:rsidRPr="004028AA" w:rsidTr="004028AA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4028AA" w:rsidRPr="004028AA" w:rsidTr="004028AA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1,170,239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7.9%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1.5%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2.8%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1.9%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2.3%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0.63%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5.21%</w:t>
            </w:r>
          </w:p>
        </w:tc>
      </w:tr>
    </w:tbl>
    <w:p w:rsidR="004028AA" w:rsidRDefault="004028A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4028AA" w:rsidRDefault="004028A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tblInd w:w="93" w:type="dxa"/>
        <w:tblLook w:val="04A0" w:firstRow="1" w:lastRow="0" w:firstColumn="1" w:lastColumn="0" w:noHBand="0" w:noVBand="1"/>
      </w:tblPr>
      <w:tblGrid>
        <w:gridCol w:w="10480"/>
      </w:tblGrid>
      <w:tr w:rsidR="004028AA" w:rsidRPr="004028AA" w:rsidTr="004028AA">
        <w:trPr>
          <w:trHeight w:val="1020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Punjab - Sangrur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–</w:t>
            </w:r>
            <w:r w:rsidRPr="004028A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 </w:t>
            </w:r>
          </w:p>
          <w:p w:rsidR="004028AA" w:rsidRPr="004028AA" w:rsidRDefault="004028AA" w:rsidP="004028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4028A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Mortality Data - Apr'15 to Mar'16</w:t>
            </w:r>
          </w:p>
        </w:tc>
      </w:tr>
      <w:tr w:rsidR="004028AA" w:rsidRPr="004028AA" w:rsidTr="004028AA">
        <w:trPr>
          <w:trHeight w:val="1020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8AA" w:rsidRPr="004028AA" w:rsidRDefault="004028AA" w:rsidP="004028A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4028AA" w:rsidRPr="004028AA" w:rsidTr="004028AA">
        <w:trPr>
          <w:trHeight w:val="1020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8AA" w:rsidRPr="004028AA" w:rsidRDefault="004028AA" w:rsidP="004028A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4028AA" w:rsidRPr="004028AA" w:rsidTr="004028AA">
        <w:trPr>
          <w:trHeight w:val="1020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8AA" w:rsidRPr="004028AA" w:rsidRDefault="004028AA" w:rsidP="004028A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581B25" w:rsidRPr="00581B25" w:rsidTr="00581B25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 - Mortality  - Major Causes Group - Apr'15 to Mar'16</w:t>
            </w:r>
          </w:p>
        </w:tc>
      </w:tr>
      <w:tr w:rsidR="00581B25" w:rsidRPr="00581B25" w:rsidTr="00581B25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581B25" w:rsidRPr="00581B25" w:rsidTr="00581B25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223</w:t>
            </w:r>
          </w:p>
        </w:tc>
      </w:tr>
      <w:tr w:rsidR="00581B25" w:rsidRPr="00581B25" w:rsidTr="00581B25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339</w:t>
            </w:r>
          </w:p>
        </w:tc>
      </w:tr>
      <w:tr w:rsidR="00581B25" w:rsidRPr="00581B25" w:rsidTr="00581B25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89</w:t>
            </w:r>
          </w:p>
        </w:tc>
      </w:tr>
      <w:tr w:rsidR="00581B25" w:rsidRPr="00581B25" w:rsidTr="00581B25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911</w:t>
            </w:r>
          </w:p>
        </w:tc>
      </w:tr>
    </w:tbl>
    <w:p w:rsidR="004028AA" w:rsidRDefault="004028A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581B25" w:rsidP="009344D7">
      <w:pPr>
        <w:jc w:val="center"/>
        <w:rPr>
          <w:lang w:val="en-US"/>
        </w:rPr>
      </w:pPr>
      <w:r w:rsidRPr="00581B25">
        <w:rPr>
          <w:noProof/>
          <w:lang w:val="en-IN" w:eastAsia="en-IN"/>
        </w:rPr>
        <w:drawing>
          <wp:inline distT="0" distB="0" distL="0" distR="0">
            <wp:extent cx="6382155" cy="4075889"/>
            <wp:effectExtent l="57150" t="0" r="56745" b="77011"/>
            <wp:docPr id="23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581B25" w:rsidRPr="00581B25" w:rsidTr="00581B25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Sangrur-  Still Births, Neonatal , Infant ,Under 5  and Maternal Deaths - Apr'15 to Mar'16</w:t>
            </w:r>
          </w:p>
        </w:tc>
      </w:tr>
      <w:tr w:rsidR="00581B25" w:rsidRPr="00581B25" w:rsidTr="00581B25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581B25" w:rsidRPr="00581B25" w:rsidTr="00581B25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21,058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27,237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581B25" w:rsidRPr="00581B25" w:rsidTr="00581B25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581B25" w:rsidRPr="00581B25" w:rsidTr="00581B25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</w:tr>
      <w:tr w:rsidR="00581B25" w:rsidRPr="00581B25" w:rsidTr="00581B25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Sangrur-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81B25" w:rsidRPr="00581B25" w:rsidTr="00581B25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Reported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</w:t>
            </w: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 Estimated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</w:t>
            </w: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81B25" w:rsidRPr="00581B25" w:rsidTr="00581B25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9.92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7.67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81B25" w:rsidRPr="00581B25" w:rsidTr="00581B25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9.92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81B25" w:rsidRPr="00581B25" w:rsidTr="00581B25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81B25" w:rsidRPr="00581B25" w:rsidTr="00581B25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0.00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81B25" w:rsidRPr="00581B25" w:rsidTr="00581B25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0.1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0.11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581B25" w:rsidRPr="00581B25" w:rsidTr="00581B25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9.50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7.34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81B25" w:rsidRPr="00581B25" w:rsidTr="00581B25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581B25" w:rsidRDefault="00581B2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581B25" w:rsidRDefault="00581B25" w:rsidP="009344D7">
      <w:pPr>
        <w:jc w:val="center"/>
        <w:rPr>
          <w:lang w:val="en-US"/>
        </w:rPr>
      </w:pPr>
    </w:p>
    <w:p w:rsidR="00581B25" w:rsidRDefault="00581B25" w:rsidP="009344D7">
      <w:pPr>
        <w:jc w:val="center"/>
        <w:rPr>
          <w:lang w:val="en-US"/>
        </w:rPr>
      </w:pPr>
    </w:p>
    <w:p w:rsidR="00581B25" w:rsidRDefault="00581B25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581B25" w:rsidRPr="00581B25" w:rsidTr="00581B25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Punjab - Sangrur - Infant &amp; Child Deaths - Apr'15 to Mar'16</w:t>
            </w:r>
          </w:p>
        </w:tc>
      </w:tr>
      <w:tr w:rsidR="00581B25" w:rsidRPr="00581B25" w:rsidTr="00581B25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581B25" w:rsidRPr="00581B25" w:rsidTr="00581B25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</w:tr>
      <w:tr w:rsidR="00581B25" w:rsidRPr="00581B25" w:rsidTr="00581B25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581B25" w:rsidRDefault="00581B2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581B25" w:rsidRPr="00581B25" w:rsidTr="00581B25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Sangrur- Causes of Infant &amp; Child Deaths - Apr'15 to Mar'16 -  Total Deaths - 3</w:t>
            </w:r>
          </w:p>
        </w:tc>
      </w:tr>
      <w:tr w:rsidR="00581B25" w:rsidRPr="00581B25" w:rsidTr="00581B25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581B25" w:rsidRPr="00581B25" w:rsidTr="00581B25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581B25" w:rsidRPr="00581B25" w:rsidTr="00581B25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</w:tr>
      <w:tr w:rsidR="00581B25" w:rsidRPr="00581B25" w:rsidTr="00581B25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581B25" w:rsidRPr="00581B25" w:rsidTr="00581B25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581B25" w:rsidRPr="00581B25" w:rsidTr="00581B25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</w:tr>
      <w:tr w:rsidR="00581B25" w:rsidRPr="00581B25" w:rsidTr="00581B25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581B25" w:rsidRPr="00581B25" w:rsidTr="00581B25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581B25" w:rsidRPr="00581B25" w:rsidTr="00581B25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1B25" w:rsidRPr="00581B25" w:rsidRDefault="00581B25" w:rsidP="00581B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81B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</w:t>
            </w:r>
          </w:p>
        </w:tc>
      </w:tr>
    </w:tbl>
    <w:p w:rsidR="00581B25" w:rsidRDefault="00581B2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581B25" w:rsidRDefault="00581B25" w:rsidP="009344D7">
      <w:pPr>
        <w:jc w:val="center"/>
        <w:rPr>
          <w:lang w:val="en-US"/>
        </w:rPr>
      </w:pPr>
    </w:p>
    <w:p w:rsidR="00581B25" w:rsidRDefault="00581B25" w:rsidP="009344D7">
      <w:pPr>
        <w:jc w:val="center"/>
        <w:rPr>
          <w:lang w:val="en-US"/>
        </w:rPr>
      </w:pPr>
    </w:p>
    <w:p w:rsidR="00581B25" w:rsidRDefault="00581B25" w:rsidP="009344D7">
      <w:pPr>
        <w:jc w:val="center"/>
        <w:rPr>
          <w:lang w:val="en-US"/>
        </w:rPr>
      </w:pPr>
      <w:r w:rsidRPr="00581B25">
        <w:rPr>
          <w:noProof/>
          <w:lang w:val="en-IN" w:eastAsia="en-IN"/>
        </w:rPr>
        <w:drawing>
          <wp:inline distT="0" distB="0" distL="0" distR="0">
            <wp:extent cx="6392721" cy="3813242"/>
            <wp:effectExtent l="57150" t="0" r="65229" b="72958"/>
            <wp:docPr id="24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B653B3" w:rsidRPr="00B653B3" w:rsidTr="00B653B3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Sangrur Maternal Deaths &amp; Causes-Apr'15 to Mar'16</w:t>
            </w:r>
          </w:p>
        </w:tc>
      </w:tr>
      <w:tr w:rsidR="00B653B3" w:rsidRPr="00B653B3" w:rsidTr="00B653B3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B653B3" w:rsidRPr="00B653B3" w:rsidTr="00B653B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B653B3" w:rsidRPr="00B653B3" w:rsidTr="00B653B3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B653B3" w:rsidRPr="00B653B3" w:rsidTr="00B653B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B653B3" w:rsidRPr="00B653B3" w:rsidTr="00B653B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B653B3" w:rsidRPr="00B653B3" w:rsidTr="00B653B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</w:tr>
      <w:tr w:rsidR="00B653B3" w:rsidRPr="00B653B3" w:rsidTr="00B653B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B653B3" w:rsidRPr="00B653B3" w:rsidTr="00B653B3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581B25" w:rsidRDefault="00581B25" w:rsidP="009344D7">
      <w:pPr>
        <w:jc w:val="center"/>
        <w:rPr>
          <w:lang w:val="en-US"/>
        </w:rPr>
      </w:pPr>
    </w:p>
    <w:p w:rsidR="00B653B3" w:rsidRDefault="00B653B3" w:rsidP="009344D7">
      <w:pPr>
        <w:jc w:val="center"/>
        <w:rPr>
          <w:lang w:val="en-US"/>
        </w:rPr>
      </w:pPr>
    </w:p>
    <w:p w:rsidR="00B653B3" w:rsidRDefault="00B653B3" w:rsidP="009344D7">
      <w:pPr>
        <w:jc w:val="center"/>
        <w:rPr>
          <w:lang w:val="en-US"/>
        </w:rPr>
      </w:pPr>
    </w:p>
    <w:p w:rsidR="00B653B3" w:rsidRDefault="00B653B3" w:rsidP="009344D7">
      <w:pPr>
        <w:jc w:val="center"/>
        <w:rPr>
          <w:lang w:val="en-US"/>
        </w:rPr>
      </w:pPr>
    </w:p>
    <w:p w:rsidR="00B653B3" w:rsidRDefault="00B653B3" w:rsidP="009344D7">
      <w:pPr>
        <w:jc w:val="center"/>
        <w:rPr>
          <w:lang w:val="en-US"/>
        </w:rPr>
      </w:pPr>
    </w:p>
    <w:p w:rsidR="00B653B3" w:rsidRDefault="00B653B3" w:rsidP="009344D7">
      <w:pPr>
        <w:jc w:val="center"/>
        <w:rPr>
          <w:lang w:val="en-US"/>
        </w:rPr>
      </w:pPr>
      <w:r w:rsidRPr="00B653B3">
        <w:rPr>
          <w:noProof/>
          <w:lang w:val="en-IN" w:eastAsia="en-IN"/>
        </w:rPr>
        <w:drawing>
          <wp:inline distT="0" distB="0" distL="0" distR="0">
            <wp:extent cx="6471812" cy="4105072"/>
            <wp:effectExtent l="57150" t="0" r="62338" b="66878"/>
            <wp:docPr id="25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B653B3" w:rsidRPr="00B653B3" w:rsidTr="00B653B3">
        <w:trPr>
          <w:trHeight w:val="75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Sangrur - Causes of deaths( above 6 yrs of age) -Apr'15 to Mar'16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257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50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38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65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707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833</w:t>
            </w:r>
          </w:p>
        </w:tc>
      </w:tr>
      <w:tr w:rsidR="00B653B3" w:rsidRPr="00B653B3" w:rsidTr="00B653B3">
        <w:trPr>
          <w:trHeight w:val="75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365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653B3" w:rsidRPr="00B653B3" w:rsidRDefault="00B653B3" w:rsidP="00B653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653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1,348</w:t>
            </w:r>
          </w:p>
        </w:tc>
      </w:tr>
    </w:tbl>
    <w:p w:rsidR="00B653B3" w:rsidRDefault="00B653B3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B653B3" w:rsidRDefault="00B653B3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52357" cy="4066162"/>
            <wp:effectExtent l="57150" t="0" r="62743" b="67688"/>
            <wp:docPr id="26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74443" w:rsidRDefault="00A74443" w:rsidP="009344D7">
      <w:pPr>
        <w:jc w:val="center"/>
        <w:rPr>
          <w:noProof/>
          <w:lang w:val="en-US" w:eastAsia="en-US"/>
        </w:rPr>
      </w:pPr>
    </w:p>
    <w:p w:rsidR="00B653B3" w:rsidRDefault="00B653B3" w:rsidP="009344D7">
      <w:pPr>
        <w:jc w:val="center"/>
        <w:rPr>
          <w:noProof/>
          <w:lang w:val="en-US" w:eastAsia="en-US"/>
        </w:rPr>
      </w:pPr>
    </w:p>
    <w:p w:rsidR="00B653B3" w:rsidRDefault="00B653B3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drawing>
          <wp:inline distT="0" distB="0" distL="0" distR="0">
            <wp:extent cx="6402246" cy="4202349"/>
            <wp:effectExtent l="57150" t="0" r="55704" b="83901"/>
            <wp:docPr id="27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A74443" w:rsidRDefault="00A74443" w:rsidP="005105D2">
      <w:pPr>
        <w:jc w:val="center"/>
        <w:rPr>
          <w:lang w:val="en-US"/>
        </w:rPr>
      </w:pPr>
    </w:p>
    <w:p w:rsidR="00A74443" w:rsidRDefault="00A74443" w:rsidP="005105D2">
      <w:pPr>
        <w:jc w:val="center"/>
        <w:rPr>
          <w:lang w:val="en-US"/>
        </w:rPr>
      </w:pPr>
    </w:p>
    <w:p w:rsidR="00A74443" w:rsidRDefault="00A74443" w:rsidP="005105D2">
      <w:pPr>
        <w:jc w:val="center"/>
        <w:rPr>
          <w:lang w:val="en-US"/>
        </w:rPr>
      </w:pPr>
    </w:p>
    <w:p w:rsidR="00A74443" w:rsidRDefault="00A74443" w:rsidP="005105D2">
      <w:pPr>
        <w:jc w:val="center"/>
        <w:rPr>
          <w:lang w:val="en-US"/>
        </w:rPr>
      </w:pPr>
    </w:p>
    <w:p w:rsidR="00A74443" w:rsidRDefault="00A74443" w:rsidP="005105D2">
      <w:pPr>
        <w:jc w:val="center"/>
        <w:rPr>
          <w:lang w:val="en-US"/>
        </w:rPr>
      </w:pPr>
    </w:p>
    <w:p w:rsidR="00A74443" w:rsidRDefault="00A74443" w:rsidP="005105D2">
      <w:pPr>
        <w:jc w:val="center"/>
        <w:rPr>
          <w:lang w:val="en-US"/>
        </w:rPr>
      </w:pPr>
    </w:p>
    <w:p w:rsidR="00A74443" w:rsidRDefault="00A74443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3"/>
      <w:footerReference w:type="default" r:id="rId34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936" w:rsidRDefault="00B55936">
      <w:r>
        <w:separator/>
      </w:r>
    </w:p>
  </w:endnote>
  <w:endnote w:type="continuationSeparator" w:id="0">
    <w:p w:rsidR="00B55936" w:rsidRDefault="00B55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3B3" w:rsidRPr="00B3059B" w:rsidRDefault="00236421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16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531FE2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yg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"/>
          </w:pict>
        </mc:Fallback>
      </mc:AlternateContent>
    </w:r>
    <w:r w:rsidR="00B53FD4" w:rsidRPr="00B3059B">
      <w:rPr>
        <w:rFonts w:ascii="Verdana" w:hAnsi="Verdana"/>
        <w:noProof/>
        <w:lang w:val="en-US"/>
      </w:rPr>
      <w:fldChar w:fldCharType="begin"/>
    </w:r>
    <w:r w:rsidR="00B653B3" w:rsidRPr="00B3059B">
      <w:rPr>
        <w:rFonts w:ascii="Verdana" w:hAnsi="Verdana"/>
        <w:noProof/>
        <w:lang w:val="en-US"/>
      </w:rPr>
      <w:instrText xml:space="preserve"> PAGE </w:instrText>
    </w:r>
    <w:r w:rsidR="00B53FD4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26</w:t>
    </w:r>
    <w:r w:rsidR="00B53FD4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936" w:rsidRDefault="00B55936">
      <w:r>
        <w:separator/>
      </w:r>
    </w:p>
  </w:footnote>
  <w:footnote w:type="continuationSeparator" w:id="0">
    <w:p w:rsidR="00B55936" w:rsidRDefault="00B559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3B3" w:rsidRPr="00B3059B" w:rsidRDefault="00B653B3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10F73"/>
    <w:rsid w:val="000766C0"/>
    <w:rsid w:val="000A0B9C"/>
    <w:rsid w:val="000A2D9C"/>
    <w:rsid w:val="000C34DE"/>
    <w:rsid w:val="000E628C"/>
    <w:rsid w:val="000E6E56"/>
    <w:rsid w:val="000F36F5"/>
    <w:rsid w:val="000F6BEE"/>
    <w:rsid w:val="001005AE"/>
    <w:rsid w:val="001139BD"/>
    <w:rsid w:val="00120A74"/>
    <w:rsid w:val="00123043"/>
    <w:rsid w:val="00170756"/>
    <w:rsid w:val="001A17BC"/>
    <w:rsid w:val="001C1D8C"/>
    <w:rsid w:val="001D263D"/>
    <w:rsid w:val="001D32D2"/>
    <w:rsid w:val="001E3F37"/>
    <w:rsid w:val="001F5296"/>
    <w:rsid w:val="00203B85"/>
    <w:rsid w:val="00236421"/>
    <w:rsid w:val="00277ADB"/>
    <w:rsid w:val="002C3DAE"/>
    <w:rsid w:val="002D2E2F"/>
    <w:rsid w:val="002E3424"/>
    <w:rsid w:val="002E7BDF"/>
    <w:rsid w:val="002F1648"/>
    <w:rsid w:val="00302420"/>
    <w:rsid w:val="00366328"/>
    <w:rsid w:val="00370A8E"/>
    <w:rsid w:val="00372D7A"/>
    <w:rsid w:val="003765E9"/>
    <w:rsid w:val="00395555"/>
    <w:rsid w:val="003A3F10"/>
    <w:rsid w:val="003A5185"/>
    <w:rsid w:val="003C54E0"/>
    <w:rsid w:val="003D31C0"/>
    <w:rsid w:val="003E603D"/>
    <w:rsid w:val="003F320B"/>
    <w:rsid w:val="004028AA"/>
    <w:rsid w:val="00456B8A"/>
    <w:rsid w:val="00473BF2"/>
    <w:rsid w:val="004A03AF"/>
    <w:rsid w:val="004A61C2"/>
    <w:rsid w:val="004A73BF"/>
    <w:rsid w:val="004C4B7A"/>
    <w:rsid w:val="004D6E72"/>
    <w:rsid w:val="004F6D7D"/>
    <w:rsid w:val="004F6FD5"/>
    <w:rsid w:val="005105D2"/>
    <w:rsid w:val="00514EDD"/>
    <w:rsid w:val="0052307E"/>
    <w:rsid w:val="0054513B"/>
    <w:rsid w:val="0057154B"/>
    <w:rsid w:val="00581B25"/>
    <w:rsid w:val="005929C2"/>
    <w:rsid w:val="00593186"/>
    <w:rsid w:val="005A57AA"/>
    <w:rsid w:val="005B496C"/>
    <w:rsid w:val="005B515C"/>
    <w:rsid w:val="005C150E"/>
    <w:rsid w:val="005D5995"/>
    <w:rsid w:val="005F288A"/>
    <w:rsid w:val="00607EBC"/>
    <w:rsid w:val="00613870"/>
    <w:rsid w:val="00615785"/>
    <w:rsid w:val="00620AD1"/>
    <w:rsid w:val="00624168"/>
    <w:rsid w:val="00635DD5"/>
    <w:rsid w:val="006428D5"/>
    <w:rsid w:val="0065314E"/>
    <w:rsid w:val="00664743"/>
    <w:rsid w:val="00691695"/>
    <w:rsid w:val="006B053E"/>
    <w:rsid w:val="006C146F"/>
    <w:rsid w:val="006C2168"/>
    <w:rsid w:val="006C3CF1"/>
    <w:rsid w:val="006D0F71"/>
    <w:rsid w:val="006E4B20"/>
    <w:rsid w:val="006E6208"/>
    <w:rsid w:val="006E7749"/>
    <w:rsid w:val="006F24AB"/>
    <w:rsid w:val="006F7EA2"/>
    <w:rsid w:val="00721613"/>
    <w:rsid w:val="00721F47"/>
    <w:rsid w:val="007240F0"/>
    <w:rsid w:val="00727C3B"/>
    <w:rsid w:val="007414F2"/>
    <w:rsid w:val="00757CA6"/>
    <w:rsid w:val="00767356"/>
    <w:rsid w:val="007717FC"/>
    <w:rsid w:val="00781004"/>
    <w:rsid w:val="00785EF6"/>
    <w:rsid w:val="007908CE"/>
    <w:rsid w:val="00791540"/>
    <w:rsid w:val="00794C10"/>
    <w:rsid w:val="00794D29"/>
    <w:rsid w:val="007D5AC1"/>
    <w:rsid w:val="00800922"/>
    <w:rsid w:val="00815DCC"/>
    <w:rsid w:val="00823C21"/>
    <w:rsid w:val="0083075F"/>
    <w:rsid w:val="008334AE"/>
    <w:rsid w:val="008477D0"/>
    <w:rsid w:val="00893C3E"/>
    <w:rsid w:val="008B616A"/>
    <w:rsid w:val="008D5AE9"/>
    <w:rsid w:val="008E3F49"/>
    <w:rsid w:val="008F5E28"/>
    <w:rsid w:val="008F7C0F"/>
    <w:rsid w:val="00900EF8"/>
    <w:rsid w:val="00911927"/>
    <w:rsid w:val="00916CC1"/>
    <w:rsid w:val="00932CC0"/>
    <w:rsid w:val="009344D7"/>
    <w:rsid w:val="00967D7F"/>
    <w:rsid w:val="00974919"/>
    <w:rsid w:val="00975E6F"/>
    <w:rsid w:val="00985A5C"/>
    <w:rsid w:val="009960BF"/>
    <w:rsid w:val="009A1BBC"/>
    <w:rsid w:val="009D70E1"/>
    <w:rsid w:val="009F0369"/>
    <w:rsid w:val="00A02BBD"/>
    <w:rsid w:val="00A121BC"/>
    <w:rsid w:val="00A23308"/>
    <w:rsid w:val="00A3183B"/>
    <w:rsid w:val="00A37E8F"/>
    <w:rsid w:val="00A722A4"/>
    <w:rsid w:val="00A74443"/>
    <w:rsid w:val="00A80198"/>
    <w:rsid w:val="00AA637B"/>
    <w:rsid w:val="00AE0DFD"/>
    <w:rsid w:val="00B062B7"/>
    <w:rsid w:val="00B2578C"/>
    <w:rsid w:val="00B267F5"/>
    <w:rsid w:val="00B26C98"/>
    <w:rsid w:val="00B3059B"/>
    <w:rsid w:val="00B30918"/>
    <w:rsid w:val="00B53FD4"/>
    <w:rsid w:val="00B55936"/>
    <w:rsid w:val="00B62F80"/>
    <w:rsid w:val="00B653B3"/>
    <w:rsid w:val="00B8056B"/>
    <w:rsid w:val="00BA3379"/>
    <w:rsid w:val="00BC182D"/>
    <w:rsid w:val="00BD426D"/>
    <w:rsid w:val="00BE34C5"/>
    <w:rsid w:val="00C04808"/>
    <w:rsid w:val="00C1241D"/>
    <w:rsid w:val="00C154FF"/>
    <w:rsid w:val="00C339D0"/>
    <w:rsid w:val="00C628F7"/>
    <w:rsid w:val="00C751CB"/>
    <w:rsid w:val="00C77283"/>
    <w:rsid w:val="00C80200"/>
    <w:rsid w:val="00C80930"/>
    <w:rsid w:val="00C875D7"/>
    <w:rsid w:val="00CA50D0"/>
    <w:rsid w:val="00CD33F3"/>
    <w:rsid w:val="00D14628"/>
    <w:rsid w:val="00D15799"/>
    <w:rsid w:val="00D278F8"/>
    <w:rsid w:val="00D3445C"/>
    <w:rsid w:val="00D73F26"/>
    <w:rsid w:val="00D83470"/>
    <w:rsid w:val="00D9193E"/>
    <w:rsid w:val="00D97186"/>
    <w:rsid w:val="00DA3FC4"/>
    <w:rsid w:val="00DC25BD"/>
    <w:rsid w:val="00DD23FC"/>
    <w:rsid w:val="00DD7771"/>
    <w:rsid w:val="00E048B0"/>
    <w:rsid w:val="00E21A4C"/>
    <w:rsid w:val="00E256D8"/>
    <w:rsid w:val="00E2705C"/>
    <w:rsid w:val="00E55666"/>
    <w:rsid w:val="00E7425D"/>
    <w:rsid w:val="00E8190C"/>
    <w:rsid w:val="00EB4480"/>
    <w:rsid w:val="00EB79D4"/>
    <w:rsid w:val="00EE6175"/>
    <w:rsid w:val="00EF242F"/>
    <w:rsid w:val="00F0441F"/>
    <w:rsid w:val="00F406CE"/>
    <w:rsid w:val="00F52B59"/>
    <w:rsid w:val="00FB267F"/>
    <w:rsid w:val="00FB40E4"/>
    <w:rsid w:val="00FB435D"/>
    <w:rsid w:val="00FD1FEB"/>
    <w:rsid w:val="00FE506B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77F8907D-4EAD-49A6-9D9A-74DEE2D9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Punjab\Punjab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111"/>
          <c:y val="0.28711079296907016"/>
          <c:w val="0.59930686789150756"/>
          <c:h val="0.55127296587924746"/>
        </c:manualLayout>
      </c:layout>
      <c:pie3DChart>
        <c:varyColors val="1"/>
        <c:ser>
          <c:idx val="0"/>
          <c:order val="0"/>
          <c:tx>
            <c:strRef>
              <c:f>Sangrur!$AE$65</c:f>
              <c:strCache>
                <c:ptCount val="1"/>
                <c:pt idx="0">
                  <c:v>Punjab - Sangrur-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7121471065979733E-2"/>
                  <c:y val="-1.9152403111335543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911165034031293E-3"/>
                  <c:y val="1.207807846603832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864841702458433E-2"/>
                  <c:y val="3.83048062226710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3740047235149363E-3"/>
                  <c:y val="-7.4772288734792818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Sangrur!$AF$65:$AI$65</c:f>
              <c:numCache>
                <c:formatCode>0%</c:formatCode>
                <c:ptCount val="4"/>
                <c:pt idx="0">
                  <c:v>2.3827933384260244E-2</c:v>
                </c:pt>
                <c:pt idx="1">
                  <c:v>1.0757449124172954E-2</c:v>
                </c:pt>
                <c:pt idx="2">
                  <c:v>0.73932680209375712</c:v>
                </c:pt>
                <c:pt idx="3">
                  <c:v>0.22608781539781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Sangrur!$AA$240</c:f>
              <c:strCache>
                <c:ptCount val="1"/>
                <c:pt idx="0">
                  <c:v>Punjab - Sangrur-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Sangrur!$AA$241:$AA$245</c:f>
              <c:numCache>
                <c:formatCode>_(* #,##0_);_(* \(#,##0\);_(* "-"??_);_(@_)</c:formatCode>
                <c:ptCount val="5"/>
                <c:pt idx="0">
                  <c:v>27236.940339471617</c:v>
                </c:pt>
                <c:pt idx="1">
                  <c:v>21058</c:v>
                </c:pt>
                <c:pt idx="2">
                  <c:v>21038</c:v>
                </c:pt>
                <c:pt idx="3">
                  <c:v>3003</c:v>
                </c:pt>
                <c:pt idx="4">
                  <c:v>15662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656432"/>
        <c:axId val="-1503663504"/>
      </c:barChart>
      <c:catAx>
        <c:axId val="-1503656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3504"/>
        <c:crosses val="autoZero"/>
        <c:auto val="1"/>
        <c:lblAlgn val="ctr"/>
        <c:lblOffset val="100"/>
        <c:noMultiLvlLbl val="0"/>
      </c:catAx>
      <c:valAx>
        <c:axId val="-1503663504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5643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Sangrur!$AD$240</c:f>
              <c:strCache>
                <c:ptCount val="1"/>
                <c:pt idx="0">
                  <c:v>Punjab - Sangrur-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Sangrur!$AD$241:$AD$244</c:f>
              <c:numCache>
                <c:formatCode>0%</c:formatCode>
                <c:ptCount val="4"/>
                <c:pt idx="0">
                  <c:v>0.77314117289021889</c:v>
                </c:pt>
                <c:pt idx="1">
                  <c:v>0.99905024218824201</c:v>
                </c:pt>
                <c:pt idx="2">
                  <c:v>0.14274170548531237</c:v>
                </c:pt>
                <c:pt idx="3">
                  <c:v>0.74375534238769159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654800"/>
        <c:axId val="-1503670032"/>
      </c:barChart>
      <c:catAx>
        <c:axId val="-150365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70032"/>
        <c:crosses val="autoZero"/>
        <c:auto val="1"/>
        <c:lblAlgn val="ctr"/>
        <c:lblOffset val="100"/>
        <c:noMultiLvlLbl val="0"/>
      </c:catAx>
      <c:valAx>
        <c:axId val="-150367003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5480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Sangrur!$AA$267</c:f>
              <c:strCache>
                <c:ptCount val="1"/>
                <c:pt idx="0">
                  <c:v>Punjab - Sangrur-Immunisation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Sangrur!$AA$268:$AA$273</c:f>
              <c:numCache>
                <c:formatCode>0%</c:formatCode>
                <c:ptCount val="6"/>
                <c:pt idx="0">
                  <c:v>0.89925666006268956</c:v>
                </c:pt>
                <c:pt idx="1">
                  <c:v>7.5559147773201149E-2</c:v>
                </c:pt>
                <c:pt idx="2">
                  <c:v>0.79660195784020671</c:v>
                </c:pt>
                <c:pt idx="3">
                  <c:v>0.87216110561340821</c:v>
                </c:pt>
                <c:pt idx="4">
                  <c:v>0.88405671488382431</c:v>
                </c:pt>
                <c:pt idx="5">
                  <c:v>0.88405671488382431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92459808"/>
        <c:axId val="-1592458176"/>
      </c:barChart>
      <c:catAx>
        <c:axId val="-159245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92458176"/>
        <c:crosses val="autoZero"/>
        <c:auto val="1"/>
        <c:lblAlgn val="ctr"/>
        <c:lblOffset val="100"/>
        <c:noMultiLvlLbl val="0"/>
      </c:catAx>
      <c:valAx>
        <c:axId val="-1592458176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9245980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Sangrur!$AD$267</c:f>
              <c:strCache>
                <c:ptCount val="1"/>
                <c:pt idx="0">
                  <c:v>Punjab - Sangrur-Immunisation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Sangrur!$AD$268:$AD$273</c:f>
              <c:numCache>
                <c:formatCode>0%</c:formatCode>
                <c:ptCount val="6"/>
                <c:pt idx="0">
                  <c:v>1.1631209041694368</c:v>
                </c:pt>
                <c:pt idx="1">
                  <c:v>9.7730078829898398E-2</c:v>
                </c:pt>
                <c:pt idx="2">
                  <c:v>1.0303447620856678</c:v>
                </c:pt>
                <c:pt idx="3">
                  <c:v>1.1280748409155665</c:v>
                </c:pt>
                <c:pt idx="4">
                  <c:v>1.1434609174660462</c:v>
                </c:pt>
                <c:pt idx="5">
                  <c:v>1.1434609174660462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92461984"/>
        <c:axId val="-1592456544"/>
      </c:barChart>
      <c:catAx>
        <c:axId val="-159246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92456544"/>
        <c:crosses val="autoZero"/>
        <c:auto val="1"/>
        <c:lblAlgn val="ctr"/>
        <c:lblOffset val="100"/>
        <c:noMultiLvlLbl val="0"/>
      </c:catAx>
      <c:valAx>
        <c:axId val="-1592456544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9246198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Sangrur!$Z$307</c:f>
              <c:strCache>
                <c:ptCount val="1"/>
                <c:pt idx="0">
                  <c:v>Punjab - Sangrur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Sangrur!$AA$307:$AC$307</c:f>
              <c:numCache>
                <c:formatCode>_(* #,##0_);_(* \(#,##0\);_(* "-"??_);_(@_)</c:formatCode>
                <c:ptCount val="3"/>
                <c:pt idx="0">
                  <c:v>11721</c:v>
                </c:pt>
                <c:pt idx="1">
                  <c:v>11426</c:v>
                </c:pt>
                <c:pt idx="2">
                  <c:v>10585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92457632"/>
        <c:axId val="-1592457088"/>
      </c:barChart>
      <c:catAx>
        <c:axId val="-159245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/>
            </a:pPr>
            <a:endParaRPr lang="en-US"/>
          </a:p>
        </c:txPr>
        <c:crossAx val="-1592457088"/>
        <c:crosses val="autoZero"/>
        <c:auto val="1"/>
        <c:lblAlgn val="ctr"/>
        <c:lblOffset val="100"/>
        <c:noMultiLvlLbl val="0"/>
      </c:catAx>
      <c:valAx>
        <c:axId val="-1592457088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9245763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952"/>
          <c:y val="5.4248189718611957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01"/>
          <c:h val="0.61690140845071995"/>
        </c:manualLayout>
      </c:layout>
      <c:pie3DChart>
        <c:varyColors val="1"/>
        <c:ser>
          <c:idx val="0"/>
          <c:order val="0"/>
          <c:tx>
            <c:strRef>
              <c:f>Sangrur!$Z$335</c:f>
              <c:strCache>
                <c:ptCount val="1"/>
                <c:pt idx="0">
                  <c:v>Punjab - Sangrur-Abortions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5841717541552554E-2"/>
                  <c:y val="-3.3648338301982988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0163528312236541E-3"/>
                  <c:y val="0.1213835984751739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099094932739747"/>
                  <c:y val="-4.3742839792577752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782361619634746E-2"/>
                  <c:y val="-6.7296676603965698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Sangrur!$AA$335:$AD$335</c:f>
              <c:numCache>
                <c:formatCode>0%</c:formatCode>
                <c:ptCount val="4"/>
                <c:pt idx="0">
                  <c:v>0.24658780709736142</c:v>
                </c:pt>
                <c:pt idx="1">
                  <c:v>3.8216560509554152E-2</c:v>
                </c:pt>
                <c:pt idx="2">
                  <c:v>0.54686078252957282</c:v>
                </c:pt>
                <c:pt idx="3">
                  <c:v>0.16833484986351227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391085565909222"/>
          <c:y val="0.2600127524291691"/>
          <c:w val="0.65000000000001246"/>
          <c:h val="0.61690140845072072"/>
        </c:manualLayout>
      </c:layout>
      <c:pie3DChart>
        <c:varyColors val="1"/>
        <c:ser>
          <c:idx val="0"/>
          <c:order val="0"/>
          <c:tx>
            <c:strRef>
              <c:f>Sangrur!$Z$363</c:f>
              <c:strCache>
                <c:ptCount val="1"/>
                <c:pt idx="0">
                  <c:v>Punjab - Sangrur-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5706219348647338E-2"/>
                  <c:y val="-4.6866099757313776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315140030545543E-2"/>
                  <c:y val="4.670346542913452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Sangrur!$AA$363:$AB$363</c:f>
              <c:numCache>
                <c:formatCode>0%</c:formatCode>
                <c:ptCount val="2"/>
                <c:pt idx="0">
                  <c:v>0.24909642908775492</c:v>
                </c:pt>
                <c:pt idx="1">
                  <c:v>0.75090357091224491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79"/>
          <c:h val="0.61690140845072094"/>
        </c:manualLayout>
      </c:layout>
      <c:pie3DChart>
        <c:varyColors val="1"/>
        <c:ser>
          <c:idx val="0"/>
          <c:order val="0"/>
          <c:tx>
            <c:strRef>
              <c:f>Sangrur!$AA$371</c:f>
              <c:strCache>
                <c:ptCount val="1"/>
                <c:pt idx="0">
                  <c:v>Punjab - Sangrur-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9510365581078887E-3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325794728912321E-2"/>
                  <c:y val="3.317531861708685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575650170268356E-2"/>
                  <c:y val="-2.69186706415863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869430821621001E-2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Sangrur!$AB$371:$AE$371</c:f>
              <c:numCache>
                <c:formatCode>0%</c:formatCode>
                <c:ptCount val="4"/>
                <c:pt idx="0">
                  <c:v>5.1093528177180096E-2</c:v>
                </c:pt>
                <c:pt idx="1">
                  <c:v>0.26966863621749926</c:v>
                </c:pt>
                <c:pt idx="2">
                  <c:v>0.53396806895314386</c:v>
                </c:pt>
                <c:pt idx="3">
                  <c:v>0.14526976665217708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13245304409544"/>
          <c:y val="0.32424840413467426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Sangrur!$AE$453</c:f>
              <c:strCache>
                <c:ptCount val="1"/>
                <c:pt idx="0">
                  <c:v>Punjab - Sangrur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2089787853789152E-2"/>
                  <c:y val="-1.98315017901616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244715930590858E-3"/>
                  <c:y val="-0.1522909480606562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939540797739954E-2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388887452592424E-2"/>
                  <c:y val="-0.1197807398582247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Sangrur!$AE$454:$AE$457</c:f>
              <c:numCache>
                <c:formatCode>0.0%</c:formatCode>
                <c:ptCount val="4"/>
                <c:pt idx="0">
                  <c:v>0.14276568501920625</c:v>
                </c:pt>
                <c:pt idx="1">
                  <c:v>0.21702944942381572</c:v>
                </c:pt>
                <c:pt idx="2">
                  <c:v>5.6978233034571085E-2</c:v>
                </c:pt>
                <c:pt idx="3">
                  <c:v>0.58322663252240714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58718110801332"/>
          <c:y val="0.33001183769611281"/>
          <c:w val="0.62667070876392073"/>
          <c:h val="0.53118029225525154"/>
        </c:manualLayout>
      </c:layout>
      <c:pie3DChart>
        <c:varyColors val="1"/>
        <c:ser>
          <c:idx val="0"/>
          <c:order val="0"/>
          <c:tx>
            <c:strRef>
              <c:f>Sangrur!$AB$519</c:f>
              <c:strCache>
                <c:ptCount val="1"/>
                <c:pt idx="0">
                  <c:v>Punjab - Sangrur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14701595768062E-2"/>
                  <c:y val="-1.98489893901305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2191131131798179E-2"/>
                  <c:y val="9.57751960143101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Sangrur!$AA$520:$AA$527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Sangrur!$AB$520:$AB$527</c:f>
              <c:numCache>
                <c:formatCode>0.0%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0.33333333333333331</c:v>
                </c:pt>
                <c:pt idx="6">
                  <c:v>0</c:v>
                </c:pt>
                <c:pt idx="7" formatCode="0%">
                  <c:v>0.66666666666666663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128389488997191"/>
          <c:y val="0.31246134616964893"/>
          <c:w val="0.59930686789150756"/>
          <c:h val="0.55127296587924712"/>
        </c:manualLayout>
      </c:layout>
      <c:pie3DChart>
        <c:varyColors val="1"/>
        <c:ser>
          <c:idx val="0"/>
          <c:order val="0"/>
          <c:tx>
            <c:strRef>
              <c:f>Sangrur!$AE$69</c:f>
              <c:strCache>
                <c:ptCount val="1"/>
                <c:pt idx="0">
                  <c:v>Punjab - Sangrur-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044344384807903E-2"/>
                  <c:y val="-6.3389786639173606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464934212660424E-2"/>
                  <c:y val="5.159876733579587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3.3800788929043979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126444439453938E-3"/>
                  <c:y val="-3.591466897683078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Sangrur!$AF$69:$AI$69</c:f>
              <c:numCache>
                <c:formatCode>0.0%</c:formatCode>
                <c:ptCount val="4"/>
                <c:pt idx="0">
                  <c:v>3.078893685658713E-2</c:v>
                </c:pt>
                <c:pt idx="1">
                  <c:v>1.3900090137103286E-2</c:v>
                </c:pt>
                <c:pt idx="2">
                  <c:v>0.59784619763745872</c:v>
                </c:pt>
                <c:pt idx="3">
                  <c:v>0.35746477536885102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65257828561517"/>
          <c:y val="0.2931094976764268"/>
          <c:w val="0.69501219097168077"/>
          <c:h val="0.60223699310313483"/>
        </c:manualLayout>
      </c:layout>
      <c:pie3DChart>
        <c:varyColors val="1"/>
        <c:ser>
          <c:idx val="0"/>
          <c:order val="0"/>
          <c:tx>
            <c:strRef>
              <c:f>Sangrur!$AF$580</c:f>
              <c:strCache>
                <c:ptCount val="1"/>
                <c:pt idx="0">
                  <c:v>Punjab - Sangrur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594425177987256E-2"/>
                  <c:y val="-0.1989424302423930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707974829923993E-2"/>
                  <c:y val="0.158850076198419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Sangrur!$AF$581:$AF$586</c:f>
              <c:numCache>
                <c:formatCode>0.0%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7133774526115034"/>
          <c:y val="0.33494041801580976"/>
          <c:w val="0.55658389639630912"/>
          <c:h val="0.5229533402751787"/>
        </c:manualLayout>
      </c:layout>
      <c:pie3DChart>
        <c:varyColors val="1"/>
        <c:ser>
          <c:idx val="0"/>
          <c:order val="0"/>
          <c:tx>
            <c:strRef>
              <c:f>Sangrur!$AB$636</c:f>
              <c:strCache>
                <c:ptCount val="1"/>
                <c:pt idx="0">
                  <c:v>Punjab - Sangrur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2486317790537627"/>
                  <c:y val="-0.1049387604330570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7040596172840462E-2"/>
                  <c:y val="-0.1026429837276527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2423599624137358"/>
                  <c:y val="-0.116651279511244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776464786433857"/>
                  <c:y val="4.7391127062817513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375953934352978E-2"/>
                  <c:y val="0.2032100541001564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2881207595921931E-2"/>
                  <c:y val="5.034329670091848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2916698502578222E-2"/>
                  <c:y val="3.78155125152416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436945754861367"/>
                  <c:y val="2.35802213487804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4322076413316914E-2"/>
                  <c:y val="-6.23160120034568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4425936134655911E-2"/>
                  <c:y val="-1.991361878842997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13065535586453134"/>
                  <c:y val="-1.13696896483711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Sangrur!$AA$637:$AA$649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Sangrur!$AB$637:$AB$649</c:f>
              <c:numCache>
                <c:formatCode>0.0%</c:formatCode>
                <c:ptCount val="13"/>
                <c:pt idx="0">
                  <c:v>0</c:v>
                </c:pt>
                <c:pt idx="1">
                  <c:v>5.8252427184466047E-3</c:v>
                </c:pt>
                <c:pt idx="2">
                  <c:v>9.7087378640776708E-3</c:v>
                </c:pt>
                <c:pt idx="3">
                  <c:v>0</c:v>
                </c:pt>
                <c:pt idx="4">
                  <c:v>5.8252427184466047E-3</c:v>
                </c:pt>
                <c:pt idx="5">
                  <c:v>1.9417475728155356E-3</c:v>
                </c:pt>
                <c:pt idx="6">
                  <c:v>0.4990291262135923</c:v>
                </c:pt>
                <c:pt idx="7">
                  <c:v>3.3009708737864081E-2</c:v>
                </c:pt>
                <c:pt idx="8">
                  <c:v>9.7087378640776698E-2</c:v>
                </c:pt>
                <c:pt idx="9">
                  <c:v>7.3786407766990331E-2</c:v>
                </c:pt>
                <c:pt idx="10">
                  <c:v>1.9417475728155356E-3</c:v>
                </c:pt>
                <c:pt idx="11">
                  <c:v>0.14563106796116504</c:v>
                </c:pt>
                <c:pt idx="12">
                  <c:v>0.12621359223300968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000837830973688"/>
          <c:y val="0.37524227521322018"/>
          <c:w val="0.58603933682023457"/>
          <c:h val="0.52057289863359801"/>
        </c:manualLayout>
      </c:layout>
      <c:pie3DChart>
        <c:varyColors val="1"/>
        <c:ser>
          <c:idx val="0"/>
          <c:order val="0"/>
          <c:tx>
            <c:strRef>
              <c:f>Sangrur!$AB$666</c:f>
              <c:strCache>
                <c:ptCount val="1"/>
                <c:pt idx="0">
                  <c:v>Punjab - Sangrur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30772435173531287"/>
                  <c:y val="6.54776649916511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3609947196655704"/>
                  <c:y val="-9.180722495918354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716131182713078"/>
                  <c:y val="-0.1536245561708463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8458337902042559E-2"/>
                  <c:y val="-0.13322525092513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2124120191570276"/>
                  <c:y val="-0.1788233200050733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9919297071683951E-2"/>
                  <c:y val="-0.1336980817157262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323177522388239E-2"/>
                  <c:y val="9.43829272628237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1795423043725597"/>
                  <c:y val="1.72336947740418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8222139542904156E-2"/>
                  <c:y val="0.1162071498583292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2923133537824091E-2"/>
                  <c:y val="0.1893421988511666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14962296044231976"/>
                  <c:y val="0.1372408621939777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5540952347035725E-2"/>
                  <c:y val="0.1393575355116864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Sangrur!$AA$667:$AA$680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Sangrur!$AB$667:$AB$680</c:f>
              <c:numCache>
                <c:formatCode>0.0%</c:formatCode>
                <c:ptCount val="14"/>
                <c:pt idx="0">
                  <c:v>0</c:v>
                </c:pt>
                <c:pt idx="1">
                  <c:v>2.2255192878338293E-3</c:v>
                </c:pt>
                <c:pt idx="2">
                  <c:v>3.7091988130563826E-3</c:v>
                </c:pt>
                <c:pt idx="3">
                  <c:v>0</c:v>
                </c:pt>
                <c:pt idx="4">
                  <c:v>2.2255192878338293E-3</c:v>
                </c:pt>
                <c:pt idx="5">
                  <c:v>7.4183976261127643E-4</c:v>
                </c:pt>
                <c:pt idx="6">
                  <c:v>0.19065281899109787</c:v>
                </c:pt>
                <c:pt idx="7">
                  <c:v>1.261127596439169E-2</c:v>
                </c:pt>
                <c:pt idx="8">
                  <c:v>3.7091988130563816E-2</c:v>
                </c:pt>
                <c:pt idx="9">
                  <c:v>2.8189910979228492E-2</c:v>
                </c:pt>
                <c:pt idx="10">
                  <c:v>7.4183976261127643E-4</c:v>
                </c:pt>
                <c:pt idx="11">
                  <c:v>5.5637982195845724E-2</c:v>
                </c:pt>
                <c:pt idx="12">
                  <c:v>4.821958456973291E-2</c:v>
                </c:pt>
                <c:pt idx="13">
                  <c:v>0.61795252225519326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391085565909222"/>
          <c:y val="0.22696865440256012"/>
          <c:w val="0.65000000000001146"/>
          <c:h val="0.61690140845071928"/>
        </c:manualLayout>
      </c:layout>
      <c:pie3DChart>
        <c:varyColors val="1"/>
        <c:ser>
          <c:idx val="0"/>
          <c:order val="0"/>
          <c:tx>
            <c:strRef>
              <c:f>Sangrur!$AI$98</c:f>
              <c:strCache>
                <c:ptCount val="1"/>
                <c:pt idx="0">
                  <c:v>Punjab - Sangrur-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9510365581078887E-3"/>
                  <c:y val="-1.26344063735771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345705866347543E-2"/>
                  <c:y val="3.820995995788531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885751968918423E-2"/>
                  <c:y val="3.7903219120731559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Sangrur!$AJ$98:$AL$98</c:f>
              <c:numCache>
                <c:formatCode>0.0%</c:formatCode>
                <c:ptCount val="3"/>
                <c:pt idx="0">
                  <c:v>0.28465014649649883</c:v>
                </c:pt>
                <c:pt idx="1">
                  <c:v>6.3465262948800755E-2</c:v>
                </c:pt>
                <c:pt idx="2">
                  <c:v>0.65188459055470083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95319919368928"/>
          <c:y val="0.25420810482419526"/>
          <c:w val="0.65000000000001179"/>
          <c:h val="0.61690140845071972"/>
        </c:manualLayout>
      </c:layout>
      <c:pie3DChart>
        <c:varyColors val="1"/>
        <c:ser>
          <c:idx val="0"/>
          <c:order val="0"/>
          <c:tx>
            <c:strRef>
              <c:f>Sangrur!$AI$103</c:f>
              <c:strCache>
                <c:ptCount val="1"/>
                <c:pt idx="0">
                  <c:v>Punjab - Sangrur-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9697703988699806E-3"/>
                  <c:y val="-2.395514540490328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376021892291866E-3"/>
                  <c:y val="0.11998132630397568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Sangrur!$AJ$102:$AK$102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Sangrur!$AJ$103:$AK$103</c:f>
              <c:numCache>
                <c:formatCode>0%</c:formatCode>
                <c:ptCount val="2"/>
                <c:pt idx="0">
                  <c:v>0.41823508963599343</c:v>
                </c:pt>
                <c:pt idx="1">
                  <c:v>0.58176491036400668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Sangrur!$AA$153</c:f>
              <c:strCache>
                <c:ptCount val="1"/>
                <c:pt idx="0">
                  <c:v>Punjab - Sangrur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Sangrur!$AB$153:$AD$153</c:f>
              <c:numCache>
                <c:formatCode>0%</c:formatCode>
                <c:ptCount val="3"/>
                <c:pt idx="0">
                  <c:v>0.32908704883227197</c:v>
                </c:pt>
                <c:pt idx="1">
                  <c:v>0.36621171242659878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664592"/>
        <c:axId val="-1503662960"/>
      </c:barChart>
      <c:catAx>
        <c:axId val="-1503664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2960"/>
        <c:crosses val="autoZero"/>
        <c:auto val="1"/>
        <c:lblAlgn val="ctr"/>
        <c:lblOffset val="100"/>
        <c:noMultiLvlLbl val="0"/>
      </c:catAx>
      <c:valAx>
        <c:axId val="-150366296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459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Sangrur!$AD$172</c:f>
              <c:strCache>
                <c:ptCount val="1"/>
                <c:pt idx="0">
                  <c:v>Punjab - Sangrur-ANC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Sangrur!$AD$173:$AD$180</c:f>
              <c:numCache>
                <c:formatCode>_(* #,##0_);_(* \(#,##0\);_(* "-"??_);_(@_)</c:formatCode>
                <c:ptCount val="8"/>
                <c:pt idx="0">
                  <c:v>29960.761356780018</c:v>
                </c:pt>
                <c:pt idx="1">
                  <c:v>25624</c:v>
                </c:pt>
                <c:pt idx="2">
                  <c:v>18566</c:v>
                </c:pt>
                <c:pt idx="3">
                  <c:v>9225</c:v>
                </c:pt>
                <c:pt idx="4">
                  <c:v>22313</c:v>
                </c:pt>
                <c:pt idx="5">
                  <c:v>23838</c:v>
                </c:pt>
                <c:pt idx="6">
                  <c:v>23461</c:v>
                </c:pt>
                <c:pt idx="7">
                  <c:v>23271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661872"/>
        <c:axId val="-1503665136"/>
      </c:barChart>
      <c:catAx>
        <c:axId val="-1503661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5136"/>
        <c:crosses val="autoZero"/>
        <c:auto val="1"/>
        <c:lblAlgn val="ctr"/>
        <c:lblOffset val="100"/>
        <c:noMultiLvlLbl val="0"/>
      </c:catAx>
      <c:valAx>
        <c:axId val="-1503665136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187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Sangrur!$AG$172</c:f>
              <c:strCache>
                <c:ptCount val="1"/>
                <c:pt idx="0">
                  <c:v>Punjab - Sangrur-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Sangrur!$AG$173:$AG$179</c:f>
              <c:numCache>
                <c:formatCode>0%</c:formatCode>
                <c:ptCount val="7"/>
                <c:pt idx="0">
                  <c:v>0.85525196422291072</c:v>
                </c:pt>
                <c:pt idx="1">
                  <c:v>0.72455510458944761</c:v>
                </c:pt>
                <c:pt idx="2">
                  <c:v>0.36001404932875447</c:v>
                </c:pt>
                <c:pt idx="3">
                  <c:v>0.87078520137371274</c:v>
                </c:pt>
                <c:pt idx="4">
                  <c:v>0.93029971901342523</c:v>
                </c:pt>
                <c:pt idx="5">
                  <c:v>0.91558694973462307</c:v>
                </c:pt>
                <c:pt idx="6">
                  <c:v>0.90817202622541371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660240"/>
        <c:axId val="-1503656976"/>
      </c:barChart>
      <c:catAx>
        <c:axId val="-150366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56976"/>
        <c:crosses val="autoZero"/>
        <c:auto val="1"/>
        <c:lblAlgn val="ctr"/>
        <c:lblOffset val="100"/>
        <c:noMultiLvlLbl val="0"/>
      </c:catAx>
      <c:valAx>
        <c:axId val="-150365697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024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Sangrur!$AA$220</c:f>
              <c:strCache>
                <c:ptCount val="1"/>
                <c:pt idx="0">
                  <c:v>Punjab - Sangrur-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Sangrur!$AA$221:$AA$224</c:f>
              <c:numCache>
                <c:formatCode>0.0%</c:formatCode>
                <c:ptCount val="4"/>
                <c:pt idx="0">
                  <c:v>4.0196690602560129E-3</c:v>
                </c:pt>
                <c:pt idx="1">
                  <c:v>3.9025913206369072E-5</c:v>
                </c:pt>
                <c:pt idx="2">
                  <c:v>0.61403371838901066</c:v>
                </c:pt>
                <c:pt idx="3">
                  <c:v>1.1434592569466127E-2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667856"/>
        <c:axId val="-1503666224"/>
      </c:barChart>
      <c:catAx>
        <c:axId val="-150366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6224"/>
        <c:crosses val="autoZero"/>
        <c:auto val="1"/>
        <c:lblAlgn val="ctr"/>
        <c:lblOffset val="100"/>
        <c:noMultiLvlLbl val="0"/>
      </c:catAx>
      <c:valAx>
        <c:axId val="-1503666224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785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89"/>
          <c:w val="0.84225977370806182"/>
          <c:h val="0.6714360704912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Sangrur!$Z$228</c:f>
              <c:strCache>
                <c:ptCount val="1"/>
                <c:pt idx="0">
                  <c:v>Punjab - Sangrur-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Sangrur!$AA$227:$AB$227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Sangrur!$AA$228:$AB$228</c:f>
              <c:numCache>
                <c:formatCode>0%</c:formatCode>
                <c:ptCount val="2"/>
                <c:pt idx="0">
                  <c:v>1.0321647136960956</c:v>
                </c:pt>
                <c:pt idx="1">
                  <c:v>0.90706390246216617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503669488"/>
        <c:axId val="-1503658064"/>
      </c:barChart>
      <c:catAx>
        <c:axId val="-150366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58064"/>
        <c:crosses val="autoZero"/>
        <c:auto val="1"/>
        <c:lblAlgn val="ctr"/>
        <c:lblOffset val="100"/>
        <c:noMultiLvlLbl val="0"/>
      </c:catAx>
      <c:valAx>
        <c:axId val="-1503658064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669488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BC224-D39C-490B-A79B-358D1E682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26</Pages>
  <Words>2483</Words>
  <Characters>14155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16605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2016-07-15T09:49:00Z</dcterms:created>
  <dcterms:modified xsi:type="dcterms:W3CDTF">2016-07-15T09:49:00Z</dcterms:modified>
</cp:coreProperties>
</file>