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0A2D9C">
      <w:pPr>
        <w:rPr>
          <w:noProof/>
          <w:lang w:val="en-US" w:eastAsia="en-US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D5">
        <w:rPr>
          <w:noProof/>
          <w:lang w:val="en-US" w:eastAsia="en-US"/>
        </w:rPr>
        <w:t xml:space="preserve">         </w:t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8D5">
        <w:rPr>
          <w:noProof/>
          <w:lang w:val="en-US" w:eastAsia="en-US"/>
        </w:rPr>
        <w:t xml:space="preserve">                                                                                                       </w:t>
      </w:r>
      <w:r w:rsidR="001005AE">
        <w:rPr>
          <w:noProof/>
          <w:lang w:val="en-US" w:eastAsia="en-US"/>
        </w:rPr>
        <w:t>.</w:t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967CDE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13233" w:rsidRPr="000E6E56" w:rsidRDefault="00313233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313233" w:rsidRPr="002F1648" w:rsidRDefault="00313233" w:rsidP="000A2D9C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F91AE0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Manipur</w:t>
                            </w:r>
                            <w:r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- </w:t>
                            </w:r>
                            <w:r w:rsidRPr="001B637C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Churachandpur</w:t>
                            </w:r>
                          </w:p>
                          <w:p w:rsidR="00313233" w:rsidRDefault="0031323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 </w:t>
                            </w:r>
                          </w:p>
                          <w:p w:rsidR="00313233" w:rsidRDefault="0031323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313233" w:rsidRDefault="0031323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313233" w:rsidRDefault="0031323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313233" w:rsidRDefault="0031323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313233" w:rsidRDefault="0031323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313233" w:rsidRDefault="0031323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313233" w:rsidRDefault="0031323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313233" w:rsidRPr="00EE6175" w:rsidRDefault="0031323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x+T+Q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313233" w:rsidRPr="000E6E56" w:rsidRDefault="00313233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313233" w:rsidRPr="002F1648" w:rsidRDefault="00313233" w:rsidP="000A2D9C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F91AE0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Manipur</w:t>
                      </w:r>
                      <w:r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- </w:t>
                      </w:r>
                      <w:r w:rsidRPr="001B637C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Churachandpur</w:t>
                      </w:r>
                    </w:p>
                    <w:p w:rsidR="00313233" w:rsidRDefault="0031323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 </w:t>
                      </w:r>
                    </w:p>
                    <w:p w:rsidR="00313233" w:rsidRDefault="0031323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313233" w:rsidRDefault="0031323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313233" w:rsidRDefault="0031323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313233" w:rsidRDefault="0031323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313233" w:rsidRDefault="0031323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313233" w:rsidRDefault="0031323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313233" w:rsidRDefault="0031323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313233" w:rsidRPr="00EE6175" w:rsidRDefault="00313233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72066C" w:rsidRPr="0072066C" w:rsidTr="0072066C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Manipur - Churachandpur  - Apr'15 to Mar'16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138% -  Total reported : 6489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64% - Total reported  : 4180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68 % - Total reported  : 4436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111% Total reported :4747 , Home Deliveries : 589, Institutional Deliveries (Pub) : 3155, Institutional Deliveries (Pvt) : 1003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97%  - Total reported : 4158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14.48% -  Reported C-Section Deliveries :602; in public facility : 324 and in private facility : 278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69% -Total Visited: 406 Total Home Deliveries : 589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93 %  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965; Male Live Births : 2413 and Female Live Births : 2328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1 % 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(3,593 ) given is less than BCG (4,711) by   23.7%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80.71%  Total fully immunised infants ( BCG,3 doses of OPV, DPT &amp; Measles) : 3450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237 ; Male sterilisation :9.28%  ( 22 ) ; Female sterilisation : 90.72%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        </w:t>
            </w: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( 215 )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741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0; Female: 0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150562 which is 521.3 OPD per 1000 population ; Total IPD reported = 13357 which is 46.2 IPD per 1000 population</w:t>
            </w:r>
          </w:p>
        </w:tc>
      </w:tr>
      <w:tr w:rsidR="0072066C" w:rsidRPr="0072066C" w:rsidTr="0072066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49; Under 5 deaths = 54; Maternal Deaths = 0 and Deaths due to other causes = 54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72066C" w:rsidRPr="0072066C" w:rsidTr="0072066C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Manipur - Churachandpur -  Summary -Apr'15 to Mar'16</w:t>
            </w:r>
          </w:p>
        </w:tc>
      </w:tr>
      <w:tr w:rsidR="0072066C" w:rsidRPr="0072066C" w:rsidTr="0072066C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72066C" w:rsidRPr="0072066C" w:rsidTr="0072066C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  <w:t>138%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42%</w:t>
            </w:r>
          </w:p>
        </w:tc>
      </w:tr>
      <w:tr w:rsidR="0072066C" w:rsidRPr="0072066C" w:rsidTr="0072066C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68%</w:t>
            </w:r>
          </w:p>
        </w:tc>
      </w:tr>
      <w:tr w:rsidR="0072066C" w:rsidRPr="0072066C" w:rsidTr="0072066C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72066C" w:rsidRPr="0072066C" w:rsidTr="0072066C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111.0%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13.8%</w:t>
            </w:r>
          </w:p>
        </w:tc>
      </w:tr>
      <w:tr w:rsidR="0072066C" w:rsidRPr="0072066C" w:rsidTr="0072066C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97.3%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12.4%</w:t>
            </w:r>
          </w:p>
        </w:tc>
      </w:tr>
      <w:tr w:rsidR="0072066C" w:rsidRPr="0072066C" w:rsidTr="0072066C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87.6%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 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14.5%</w:t>
            </w:r>
          </w:p>
        </w:tc>
      </w:tr>
      <w:tr w:rsidR="0072066C" w:rsidRPr="0072066C" w:rsidTr="0072066C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72066C" w:rsidRPr="0072066C" w:rsidTr="0072066C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110.9%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100%</w:t>
            </w:r>
          </w:p>
        </w:tc>
      </w:tr>
      <w:tr w:rsidR="0072066C" w:rsidRPr="0072066C" w:rsidTr="0072066C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1.3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1%</w:t>
            </w:r>
          </w:p>
        </w:tc>
      </w:tr>
      <w:tr w:rsidR="0072066C" w:rsidRPr="0072066C" w:rsidTr="0072066C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965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99%</w:t>
            </w:r>
          </w:p>
        </w:tc>
      </w:tr>
      <w:tr w:rsidR="0072066C" w:rsidRPr="0072066C" w:rsidTr="0072066C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72066C" w:rsidRPr="0072066C" w:rsidTr="0072066C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76%</w:t>
            </w:r>
          </w:p>
        </w:tc>
      </w:tr>
      <w:tr w:rsidR="0072066C" w:rsidRPr="0072066C" w:rsidTr="0072066C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81%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73%</w:t>
            </w:r>
          </w:p>
        </w:tc>
      </w:tr>
      <w:tr w:rsidR="0072066C" w:rsidRPr="0072066C" w:rsidTr="0072066C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3,466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26%</w:t>
            </w:r>
          </w:p>
        </w:tc>
      </w:tr>
      <w:tr w:rsidR="0072066C" w:rsidRPr="0072066C" w:rsidTr="0072066C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72066C" w:rsidRPr="0072066C" w:rsidTr="0072066C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1,430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237</w:t>
            </w:r>
          </w:p>
        </w:tc>
      </w:tr>
      <w:tr w:rsidR="0072066C" w:rsidRPr="0072066C" w:rsidTr="0072066C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446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770</w:t>
            </w:r>
          </w:p>
        </w:tc>
      </w:tr>
      <w:tr w:rsidR="0072066C" w:rsidRPr="0072066C" w:rsidTr="0072066C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29.4%</w:t>
            </w:r>
          </w:p>
        </w:tc>
      </w:tr>
    </w:tbl>
    <w:p w:rsidR="0072066C" w:rsidRDefault="0072066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72066C" w:rsidRPr="0072066C" w:rsidTr="0072066C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Manipur - Churachandpur -  Key Performance Indicators -Apr'15 to Mar'16</w:t>
            </w:r>
          </w:p>
        </w:tc>
      </w:tr>
      <w:tr w:rsidR="0072066C" w:rsidRPr="0072066C" w:rsidTr="0072066C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72066C" w:rsidRPr="0072066C" w:rsidTr="0072066C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11%</w:t>
            </w:r>
          </w:p>
        </w:tc>
      </w:tr>
      <w:tr w:rsidR="0072066C" w:rsidRPr="0072066C" w:rsidTr="0072066C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80%</w:t>
            </w:r>
          </w:p>
        </w:tc>
      </w:tr>
      <w:tr w:rsidR="0072066C" w:rsidRPr="0072066C" w:rsidTr="0072066C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0.1%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84%</w:t>
            </w:r>
          </w:p>
        </w:tc>
      </w:tr>
      <w:tr w:rsidR="0072066C" w:rsidRPr="0072066C" w:rsidTr="0072066C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1.7%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81%</w:t>
            </w:r>
          </w:p>
        </w:tc>
      </w:tr>
      <w:tr w:rsidR="0072066C" w:rsidRPr="0072066C" w:rsidTr="0072066C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72066C" w:rsidRPr="0072066C" w:rsidTr="0072066C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100%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 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27%</w:t>
            </w:r>
          </w:p>
        </w:tc>
      </w:tr>
      <w:tr w:rsidR="0072066C" w:rsidRPr="0072066C" w:rsidTr="0072066C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89%</w:t>
            </w:r>
          </w:p>
        </w:tc>
      </w:tr>
      <w:tr w:rsidR="0072066C" w:rsidRPr="0072066C" w:rsidTr="0072066C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69%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72066C" w:rsidRPr="0072066C" w:rsidTr="0072066C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72066C" w:rsidRPr="0072066C" w:rsidTr="0072066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521.32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14.5%</w:t>
            </w:r>
          </w:p>
        </w:tc>
      </w:tr>
      <w:tr w:rsidR="0072066C" w:rsidRPr="0072066C" w:rsidTr="0072066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46.25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21.3%</w:t>
            </w:r>
          </w:p>
        </w:tc>
      </w:tr>
      <w:tr w:rsidR="0072066C" w:rsidRPr="0072066C" w:rsidTr="0072066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716.39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4.8</w:t>
            </w:r>
          </w:p>
        </w:tc>
      </w:tr>
      <w:tr w:rsidR="0072066C" w:rsidRPr="0072066C" w:rsidTr="0072066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97%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15.09</w:t>
            </w:r>
          </w:p>
        </w:tc>
      </w:tr>
      <w:tr w:rsidR="0072066C" w:rsidRPr="0072066C" w:rsidTr="0072066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88%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72066C" w:rsidRDefault="0072066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72066C" w:rsidRPr="0072066C" w:rsidTr="0072066C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Manipur - Churachandpur</w:t>
            </w:r>
          </w:p>
        </w:tc>
      </w:tr>
      <w:tr w:rsidR="0072066C" w:rsidRPr="0072066C" w:rsidTr="0072066C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72066C" w:rsidRPr="0072066C" w:rsidTr="0072066C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288,807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4,703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4,275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4,232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49,097</w:t>
            </w:r>
          </w:p>
        </w:tc>
      </w:tr>
      <w:tr w:rsidR="0072066C" w:rsidRPr="0072066C" w:rsidTr="0072066C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72066C" w:rsidRDefault="0072066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72066C" w:rsidRPr="0072066C" w:rsidTr="0072066C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Manipur - Churachandpur - Deliveries - Apr'15 to Mar'16</w:t>
            </w:r>
          </w:p>
        </w:tc>
      </w:tr>
      <w:tr w:rsidR="0072066C" w:rsidRPr="0072066C" w:rsidTr="0072066C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288,807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4,275</w:t>
            </w:r>
          </w:p>
        </w:tc>
      </w:tr>
      <w:tr w:rsidR="0072066C" w:rsidRPr="0072066C" w:rsidTr="0072066C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 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Over Reported Deliveries</w:t>
            </w:r>
          </w:p>
        </w:tc>
      </w:tr>
      <w:tr w:rsidR="0072066C" w:rsidRPr="0072066C" w:rsidTr="0072066C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285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304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4,158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4,747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(472)</w:t>
            </w:r>
          </w:p>
        </w:tc>
      </w:tr>
      <w:tr w:rsidR="0072066C" w:rsidRPr="0072066C" w:rsidTr="0072066C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Over Reported Deliveries %</w:t>
            </w:r>
          </w:p>
        </w:tc>
      </w:tr>
      <w:tr w:rsidR="0072066C" w:rsidRPr="0072066C" w:rsidTr="0072066C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97%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111%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  <w:t>-11%</w:t>
            </w:r>
          </w:p>
        </w:tc>
      </w:tr>
    </w:tbl>
    <w:p w:rsidR="0072066C" w:rsidRDefault="0072066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32266" cy="3842426"/>
            <wp:effectExtent l="57150" t="0" r="63784" b="81874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521518" cy="2976664"/>
            <wp:effectExtent l="57150" t="0" r="50732" b="71336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72066C" w:rsidRPr="0072066C" w:rsidTr="0072066C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Manipur - Churachandpur - C sections &amp; Complicated Deliveries Apr'15 to Mar'16</w:t>
            </w:r>
          </w:p>
        </w:tc>
      </w:tr>
      <w:tr w:rsidR="0072066C" w:rsidRPr="0072066C" w:rsidTr="0072066C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72066C" w:rsidRPr="0072066C" w:rsidTr="0072066C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3,155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1,003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4,158</w:t>
            </w:r>
          </w:p>
        </w:tc>
      </w:tr>
      <w:tr w:rsidR="0072066C" w:rsidRPr="0072066C" w:rsidTr="0072066C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324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602</w:t>
            </w:r>
          </w:p>
        </w:tc>
      </w:tr>
      <w:tr w:rsidR="0072066C" w:rsidRPr="0072066C" w:rsidTr="0072066C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10.3%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27.7%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14.5%</w:t>
            </w:r>
          </w:p>
        </w:tc>
      </w:tr>
      <w:tr w:rsidR="0072066C" w:rsidRPr="0072066C" w:rsidTr="0072066C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</w:t>
            </w:r>
          </w:p>
        </w:tc>
      </w:tr>
      <w:tr w:rsidR="0072066C" w:rsidRPr="0072066C" w:rsidTr="0072066C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2.7%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2.1%</w:t>
            </w:r>
          </w:p>
        </w:tc>
      </w:tr>
    </w:tbl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  <w:r w:rsidRPr="0072066C">
        <w:rPr>
          <w:noProof/>
          <w:lang w:val="en-IN" w:eastAsia="en-IN"/>
        </w:rPr>
        <w:drawing>
          <wp:inline distT="0" distB="0" distL="0" distR="0">
            <wp:extent cx="6481972" cy="3161489"/>
            <wp:effectExtent l="57150" t="0" r="52178" b="77011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72066C" w:rsidRPr="0072066C" w:rsidTr="0072066C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Manipur - Churachandpur -  Facility wise percentage of C sections &amp; Complicated Deliveries Apr'15 to Mar'16</w:t>
            </w:r>
          </w:p>
        </w:tc>
      </w:tr>
      <w:tr w:rsidR="0072066C" w:rsidRPr="0072066C" w:rsidTr="0072066C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72066C" w:rsidRPr="0072066C" w:rsidTr="0072066C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                    </w:t>
            </w: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86</w:t>
            </w:r>
          </w:p>
        </w:tc>
      </w:tr>
      <w:tr w:rsidR="0072066C" w:rsidRPr="0072066C" w:rsidTr="0072066C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38.4%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61.6%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72066C" w:rsidRPr="0072066C" w:rsidTr="0072066C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602</w:t>
            </w:r>
          </w:p>
        </w:tc>
      </w:tr>
      <w:tr w:rsidR="0072066C" w:rsidRPr="0072066C" w:rsidTr="0072066C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53.8%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46.2%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72066C" w:rsidRPr="0072066C" w:rsidTr="0072066C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Manipur - Churachandpur - Complicated Pregnancies &amp; Deliveries Treated - Apr'15 to Mar'16</w:t>
            </w:r>
          </w:p>
        </w:tc>
      </w:tr>
      <w:tr w:rsidR="0072066C" w:rsidRPr="0072066C" w:rsidTr="0072066C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4,747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72066C" w:rsidRPr="0072066C" w:rsidTr="0072066C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72066C" w:rsidRPr="0072066C" w:rsidTr="0072066C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1.8%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602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</w:tr>
      <w:tr w:rsidR="0072066C" w:rsidRPr="0072066C" w:rsidTr="0072066C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72066C" w:rsidRPr="0072066C" w:rsidTr="0072066C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72066C" w:rsidRPr="0072066C" w:rsidTr="0072066C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111</w:t>
            </w:r>
          </w:p>
        </w:tc>
      </w:tr>
    </w:tbl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  <w:r w:rsidRPr="0072066C">
        <w:rPr>
          <w:noProof/>
          <w:lang w:val="en-IN" w:eastAsia="en-IN"/>
        </w:rPr>
        <w:drawing>
          <wp:inline distT="0" distB="0" distL="0" distR="0">
            <wp:extent cx="6491902" cy="3297677"/>
            <wp:effectExtent l="57150" t="0" r="61298" b="74173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72066C" w:rsidRPr="0072066C" w:rsidTr="0072066C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Manipur - Churachandpur  - JSY  Paid to Mothers  as % of reported deliveries - Apr'15 to Mar'16</w:t>
            </w:r>
          </w:p>
        </w:tc>
      </w:tr>
      <w:tr w:rsidR="0072066C" w:rsidRPr="0072066C" w:rsidTr="0072066C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72066C" w:rsidRPr="0072066C" w:rsidTr="0072066C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589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36.67%</w:t>
            </w:r>
          </w:p>
        </w:tc>
      </w:tr>
      <w:tr w:rsidR="0072066C" w:rsidRPr="0072066C" w:rsidTr="0072066C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3,155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1,409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44.66%</w:t>
            </w:r>
          </w:p>
        </w:tc>
      </w:tr>
      <w:tr w:rsidR="0072066C" w:rsidRPr="0072066C" w:rsidTr="0072066C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1,003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</w:tr>
    </w:tbl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81972" cy="2996119"/>
            <wp:effectExtent l="57150" t="0" r="52178" b="70931"/>
            <wp:docPr id="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34171" cy="3180945"/>
            <wp:effectExtent l="57150" t="0" r="61879" b="76605"/>
            <wp:docPr id="1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54897" cy="3443592"/>
            <wp:effectExtent l="57150" t="0" r="60203" b="80658"/>
            <wp:docPr id="1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72066C" w:rsidRPr="0072066C" w:rsidTr="0072066C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Manipur - Churachandpur - Management of Complications (Reflecting Quality of ANC)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r w:rsidRPr="00720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against Reported ANC Registration- Apr'15 to Mar'16</w:t>
            </w:r>
          </w:p>
        </w:tc>
      </w:tr>
      <w:tr w:rsidR="0072066C" w:rsidRPr="0072066C" w:rsidTr="0072066C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72066C" w:rsidRPr="0072066C" w:rsidTr="0072066C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0.1%</w:t>
            </w:r>
          </w:p>
        </w:tc>
      </w:tr>
      <w:tr w:rsidR="0072066C" w:rsidRPr="0072066C" w:rsidTr="0072066C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72066C" w:rsidRPr="0072066C" w:rsidTr="0072066C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2633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40.6%</w:t>
            </w:r>
          </w:p>
        </w:tc>
      </w:tr>
      <w:tr w:rsidR="0072066C" w:rsidRPr="0072066C" w:rsidTr="0072066C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066C" w:rsidRPr="0072066C" w:rsidRDefault="0072066C" w:rsidP="0072066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2066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1.7%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  <w:r w:rsidRPr="0072066C">
        <w:rPr>
          <w:noProof/>
          <w:lang w:val="en-IN" w:eastAsia="en-IN"/>
        </w:rPr>
        <w:lastRenderedPageBreak/>
        <w:drawing>
          <wp:inline distT="0" distB="0" distL="0" distR="0">
            <wp:extent cx="6471812" cy="3599234"/>
            <wp:effectExtent l="57150" t="0" r="62338" b="77416"/>
            <wp:docPr id="1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p w:rsidR="0072066C" w:rsidRDefault="0072066C" w:rsidP="009344D7">
      <w:pPr>
        <w:jc w:val="center"/>
        <w:rPr>
          <w:lang w:val="en-US"/>
        </w:rPr>
      </w:pPr>
    </w:p>
    <w:p w:rsidR="00B859B8" w:rsidRDefault="00B859B8" w:rsidP="009344D7">
      <w:pPr>
        <w:jc w:val="center"/>
        <w:rPr>
          <w:lang w:val="en-US"/>
        </w:rPr>
      </w:pPr>
    </w:p>
    <w:p w:rsidR="00B859B8" w:rsidRDefault="00B859B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4422" cy="3647872"/>
            <wp:effectExtent l="57150" t="0" r="50678" b="66878"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859B8" w:rsidRDefault="00B859B8" w:rsidP="009344D7">
      <w:pPr>
        <w:jc w:val="center"/>
        <w:rPr>
          <w:lang w:val="en-US"/>
        </w:rPr>
      </w:pPr>
    </w:p>
    <w:p w:rsidR="00B859B8" w:rsidRDefault="00B859B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71812" cy="3404681"/>
            <wp:effectExtent l="57150" t="0" r="62338" b="81469"/>
            <wp:docPr id="14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B859B8" w:rsidRDefault="00B859B8" w:rsidP="009344D7">
      <w:pPr>
        <w:jc w:val="center"/>
        <w:rPr>
          <w:lang w:val="en-US"/>
        </w:rPr>
      </w:pPr>
    </w:p>
    <w:p w:rsidR="00B859B8" w:rsidRDefault="00B859B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71812" cy="3764605"/>
            <wp:effectExtent l="57150" t="0" r="62338" b="83495"/>
            <wp:docPr id="15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EE641D" w:rsidRPr="00EE641D" w:rsidTr="00EE641D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Manipur - Churachandpur  - Births - Apr'15 to Mar'16</w:t>
            </w:r>
          </w:p>
        </w:tc>
      </w:tr>
      <w:tr w:rsidR="00EE641D" w:rsidRPr="00EE641D" w:rsidTr="00EE641D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EE641D" w:rsidRPr="00EE641D" w:rsidTr="00EE641D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2,413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2,328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4,741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1.3</w:t>
            </w:r>
          </w:p>
        </w:tc>
      </w:tr>
    </w:tbl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EE641D" w:rsidRPr="00EE641D" w:rsidTr="00EE641D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Manipur - Churachandpur  - Immunisation ( 0 to 11 months) - Apr'15 to Mar'16</w:t>
            </w:r>
          </w:p>
        </w:tc>
      </w:tr>
      <w:tr w:rsidR="00EE641D" w:rsidRPr="00EE641D" w:rsidTr="00EE641D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EE641D" w:rsidRPr="00EE641D" w:rsidTr="00EE641D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4,275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4,741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4,711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3,411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914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4,241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3,593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641D" w:rsidRPr="00EE641D" w:rsidRDefault="00EE641D" w:rsidP="00EE641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E641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3,450</w:t>
            </w:r>
          </w:p>
        </w:tc>
      </w:tr>
    </w:tbl>
    <w:p w:rsidR="00EE641D" w:rsidRDefault="00EE641D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52357" cy="3560324"/>
            <wp:effectExtent l="57150" t="0" r="62743" b="78226"/>
            <wp:docPr id="16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61882" cy="3492230"/>
            <wp:effectExtent l="57150" t="0" r="53218" b="70120"/>
            <wp:docPr id="17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</w:p>
    <w:p w:rsidR="00EE641D" w:rsidRDefault="00EE641D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81972" cy="3608961"/>
            <wp:effectExtent l="57150" t="0" r="52178" b="67689"/>
            <wp:docPr id="18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8220" w:type="dxa"/>
        <w:jc w:val="center"/>
        <w:tblLook w:val="04A0" w:firstRow="1" w:lastRow="0" w:firstColumn="1" w:lastColumn="0" w:noHBand="0" w:noVBand="1"/>
      </w:tblPr>
      <w:tblGrid>
        <w:gridCol w:w="2680"/>
        <w:gridCol w:w="2620"/>
        <w:gridCol w:w="2920"/>
      </w:tblGrid>
      <w:tr w:rsidR="00313233" w:rsidRPr="00313233" w:rsidTr="00313233">
        <w:trPr>
          <w:trHeight w:val="600"/>
          <w:jc w:val="center"/>
        </w:trPr>
        <w:tc>
          <w:tcPr>
            <w:tcW w:w="8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Manipur - Churachandpur - Immunisation - Dropouts - Apr'15 to Mar'16</w:t>
            </w:r>
          </w:p>
        </w:tc>
      </w:tr>
      <w:tr w:rsidR="00313233" w:rsidRPr="00313233" w:rsidTr="00313233">
        <w:trPr>
          <w:trHeight w:val="495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313233" w:rsidRPr="00313233" w:rsidTr="00313233">
        <w:trPr>
          <w:trHeight w:val="540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28%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24%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-5%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313233" w:rsidRPr="00313233" w:rsidTr="00313233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Manipur - Churachandpur  - Abortions - Apr'15 to Mar'16</w:t>
            </w:r>
          </w:p>
        </w:tc>
      </w:tr>
      <w:tr w:rsidR="00313233" w:rsidRPr="00313233" w:rsidTr="00313233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313233" w:rsidRPr="00313233" w:rsidTr="00313233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446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770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145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29.4%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  <w:r w:rsidRPr="00313233">
        <w:rPr>
          <w:noProof/>
          <w:lang w:val="en-IN" w:eastAsia="en-IN"/>
        </w:rPr>
        <w:drawing>
          <wp:inline distT="0" distB="0" distL="0" distR="0">
            <wp:extent cx="6495077" cy="4173166"/>
            <wp:effectExtent l="57150" t="0" r="58123" b="74984"/>
            <wp:docPr id="19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313233" w:rsidRPr="00313233" w:rsidTr="00313233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Manipur - Churachandpur   - RTI Cases - Apr'15 to Mar'16</w:t>
            </w:r>
          </w:p>
        </w:tc>
      </w:tr>
      <w:tr w:rsidR="00313233" w:rsidRPr="00313233" w:rsidTr="00313233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313233" w:rsidRPr="00313233" w:rsidTr="00313233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150,562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721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0.52%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780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  <w:r w:rsidRPr="00313233">
        <w:rPr>
          <w:noProof/>
          <w:lang w:val="en-IN" w:eastAsia="en-IN"/>
        </w:rPr>
        <w:drawing>
          <wp:inline distT="0" distB="0" distL="0" distR="0">
            <wp:extent cx="6481972" cy="3589507"/>
            <wp:effectExtent l="57150" t="0" r="52178" b="68093"/>
            <wp:docPr id="20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313233" w:rsidRPr="00313233" w:rsidTr="00313233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Manipur - Churachandpur -Sterilisations - Apr'15 to Mar'16</w:t>
            </w:r>
          </w:p>
        </w:tc>
      </w:tr>
      <w:tr w:rsidR="00313233" w:rsidRPr="00313233" w:rsidTr="00313233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313233" w:rsidRPr="00313233" w:rsidTr="00313233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9%</w:t>
            </w:r>
          </w:p>
        </w:tc>
      </w:tr>
      <w:tr w:rsidR="00313233" w:rsidRPr="00313233" w:rsidTr="00313233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72%</w:t>
            </w:r>
          </w:p>
        </w:tc>
      </w:tr>
      <w:tr w:rsidR="00313233" w:rsidRPr="00313233" w:rsidTr="00313233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19%</w:t>
            </w:r>
          </w:p>
        </w:tc>
      </w:tr>
      <w:tr w:rsidR="00313233" w:rsidRPr="00313233" w:rsidTr="00313233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</w:tr>
      <w:tr w:rsidR="00313233" w:rsidRPr="00313233" w:rsidTr="00313233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9%</w:t>
            </w:r>
          </w:p>
        </w:tc>
      </w:tr>
      <w:tr w:rsidR="00313233" w:rsidRPr="00313233" w:rsidTr="00313233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91%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313233" w:rsidRPr="00313233" w:rsidTr="00313233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Manipur - Churachandpur -FP Methods - Apr'15 to Mar'16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1,430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17%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52%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14%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18%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17%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1,193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83%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313233" w:rsidRPr="00313233" w:rsidTr="00313233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Manipur - Churachandpur - Post Partum Sterilisations - Apr'15 to Mar'16</w:t>
            </w:r>
          </w:p>
        </w:tc>
      </w:tr>
      <w:tr w:rsidR="00313233" w:rsidRPr="00313233" w:rsidTr="00313233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                   </w:t>
            </w: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sterisation Female</w:t>
            </w:r>
          </w:p>
        </w:tc>
      </w:tr>
      <w:tr w:rsidR="00313233" w:rsidRPr="00313233" w:rsidTr="00313233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4,158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0.0%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313233" w:rsidRPr="00313233" w:rsidTr="00313233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Manipur - Churachandpur - Post Partum IUCDs - Apr'15 to Mar'16</w:t>
            </w:r>
          </w:p>
        </w:tc>
      </w:tr>
      <w:tr w:rsidR="00313233" w:rsidRPr="00313233" w:rsidTr="00313233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insertedin public facilities</w:t>
            </w:r>
          </w:p>
        </w:tc>
      </w:tr>
      <w:tr w:rsidR="00313233" w:rsidRPr="00313233" w:rsidTr="00313233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4,158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0.4%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3.1%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  <w:r w:rsidRPr="00313233">
        <w:rPr>
          <w:noProof/>
          <w:lang w:val="en-IN" w:eastAsia="en-IN"/>
        </w:rPr>
        <w:drawing>
          <wp:inline distT="0" distB="0" distL="0" distR="0">
            <wp:extent cx="6481972" cy="2801566"/>
            <wp:effectExtent l="57150" t="0" r="52178" b="74984"/>
            <wp:docPr id="21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313233" w:rsidRPr="00313233" w:rsidTr="00313233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Manipur - Churachandpur - Facility wise % of Sterilisations &amp; IUDs - Apr'15 to Mar'16</w:t>
            </w:r>
          </w:p>
        </w:tc>
      </w:tr>
      <w:tr w:rsidR="00313233" w:rsidRPr="00313233" w:rsidTr="00313233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313233" w:rsidRPr="00313233" w:rsidTr="00313233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313233" w:rsidRPr="00313233" w:rsidTr="00313233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74.9%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25.1%</w:t>
            </w:r>
          </w:p>
        </w:tc>
      </w:tr>
      <w:tr w:rsidR="00313233" w:rsidRPr="00313233" w:rsidTr="00313233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313233" w:rsidRPr="00313233" w:rsidTr="00313233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0000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7.8%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70.9%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21.1%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313233" w:rsidRPr="00313233" w:rsidTr="00313233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Manipur - Churachandpur  - Unmet need  met by reported FP Methods - Apr'15 to Mar'16</w:t>
            </w:r>
          </w:p>
        </w:tc>
      </w:tr>
      <w:tr w:rsidR="00313233" w:rsidRPr="00313233" w:rsidTr="00313233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49,097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DLHS IV  - Manipur - Churachandpur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313233" w:rsidRPr="00313233" w:rsidTr="00313233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60.6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29,753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1,430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5%</w:t>
            </w:r>
          </w:p>
        </w:tc>
      </w:tr>
      <w:tr w:rsidR="00313233" w:rsidRPr="00313233" w:rsidTr="00313233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24.4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11,980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313233" w:rsidRPr="00313233" w:rsidTr="00313233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36.2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17,773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1,193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4%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313233" w:rsidRPr="00313233" w:rsidTr="00313233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Manipur - Churachandpur - Service Delivery - Apr'15 to Mar'16</w:t>
            </w:r>
          </w:p>
        </w:tc>
      </w:tr>
      <w:tr w:rsidR="00313233" w:rsidRPr="00313233" w:rsidTr="00313233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313233" w:rsidRPr="00313233" w:rsidTr="00313233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150,562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13,357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2,069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1,958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5,001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8,279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418</w:t>
            </w:r>
          </w:p>
        </w:tc>
      </w:tr>
      <w:tr w:rsidR="00313233" w:rsidRPr="00313233" w:rsidTr="00313233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313233" w:rsidRPr="00313233" w:rsidTr="00313233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521.3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46.2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716.4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1.3%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3.3%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5.50%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0.3%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313233" w:rsidRPr="00313233" w:rsidTr="00313233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Manipur - Churachandpur - Childhood Disease - Vaccine Preventable -Apr'15 to Mar'16</w:t>
            </w:r>
          </w:p>
        </w:tc>
      </w:tr>
      <w:tr w:rsidR="00313233" w:rsidRPr="00313233" w:rsidTr="00313233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313233" w:rsidRPr="00313233" w:rsidTr="00313233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72</w:t>
            </w:r>
          </w:p>
        </w:tc>
      </w:tr>
      <w:tr w:rsidR="00313233" w:rsidRPr="00313233" w:rsidTr="00313233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Manipur - Churachandpur 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2,856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1,313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313233" w:rsidRPr="00313233" w:rsidTr="00313233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Manipur - Churachandpur - Lab Services - Apr'15 to Mar'16</w:t>
            </w:r>
          </w:p>
        </w:tc>
      </w:tr>
      <w:tr w:rsidR="00313233" w:rsidRPr="00313233" w:rsidTr="00313233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313233" w:rsidRPr="00313233" w:rsidTr="00313233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288,807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7,960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7,695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3,465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149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25,172</w:t>
            </w:r>
          </w:p>
        </w:tc>
      </w:tr>
      <w:tr w:rsidR="00313233" w:rsidRPr="00313233" w:rsidTr="00313233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313233" w:rsidRPr="00313233" w:rsidTr="00313233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150,562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5.3%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0.9%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5.1%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1.9%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2.3%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0.10%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8.72%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center"/>
        <w:tblLook w:val="04A0" w:firstRow="1" w:lastRow="0" w:firstColumn="1" w:lastColumn="0" w:noHBand="0" w:noVBand="1"/>
      </w:tblPr>
      <w:tblGrid>
        <w:gridCol w:w="10480"/>
      </w:tblGrid>
      <w:tr w:rsidR="00313233" w:rsidRPr="00313233" w:rsidTr="00313233">
        <w:trPr>
          <w:trHeight w:val="1020"/>
          <w:jc w:val="center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Manipur - Churachandpur  - Mortality Data - Apr'15 to Mar'16</w:t>
            </w:r>
          </w:p>
        </w:tc>
      </w:tr>
      <w:tr w:rsidR="00313233" w:rsidRPr="00313233" w:rsidTr="00313233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3233" w:rsidRPr="00313233" w:rsidRDefault="00313233" w:rsidP="00313233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313233" w:rsidRPr="00313233" w:rsidTr="00313233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3233" w:rsidRPr="00313233" w:rsidRDefault="00313233" w:rsidP="00313233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313233" w:rsidRPr="00313233" w:rsidTr="00313233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3233" w:rsidRPr="00313233" w:rsidRDefault="00313233" w:rsidP="00313233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313233" w:rsidRPr="00313233" w:rsidTr="00313233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Manipur - Churachandpur  - Mortality  - Major Causes Group - Apr'15 to Mar'16</w:t>
            </w:r>
          </w:p>
        </w:tc>
      </w:tr>
      <w:tr w:rsidR="00313233" w:rsidRPr="00313233" w:rsidTr="00313233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313233" w:rsidRPr="00313233" w:rsidTr="00313233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30</w:t>
            </w:r>
          </w:p>
        </w:tc>
      </w:tr>
      <w:tr w:rsidR="00313233" w:rsidRPr="00313233" w:rsidTr="00313233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46</w:t>
            </w:r>
          </w:p>
        </w:tc>
      </w:tr>
      <w:tr w:rsidR="00313233" w:rsidRPr="00313233" w:rsidTr="00313233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</w:tr>
      <w:tr w:rsidR="00313233" w:rsidRPr="00313233" w:rsidTr="00313233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313233" w:rsidP="009344D7">
      <w:pPr>
        <w:jc w:val="center"/>
        <w:rPr>
          <w:lang w:val="en-US"/>
        </w:rPr>
      </w:pPr>
      <w:r w:rsidRPr="00313233">
        <w:rPr>
          <w:noProof/>
          <w:lang w:val="en-IN" w:eastAsia="en-IN"/>
        </w:rPr>
        <w:drawing>
          <wp:inline distT="0" distB="0" distL="0" distR="0">
            <wp:extent cx="6501427" cy="4134255"/>
            <wp:effectExtent l="57150" t="0" r="51773" b="75795"/>
            <wp:docPr id="22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313233" w:rsidRPr="00313233" w:rsidTr="00313233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Manipur - Churachandpur -  Still Births, Neonatal , Infant ,Under 5  and Maternal Deaths - Apr'15 to Mar'16</w:t>
            </w:r>
          </w:p>
        </w:tc>
      </w:tr>
      <w:tr w:rsidR="00313233" w:rsidRPr="00313233" w:rsidTr="00313233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313233" w:rsidRPr="00313233" w:rsidTr="00313233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4,741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4,275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29</w:t>
            </w:r>
          </w:p>
        </w:tc>
      </w:tr>
      <w:tr w:rsidR="00313233" w:rsidRPr="00313233" w:rsidTr="00313233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313233" w:rsidRPr="00313233" w:rsidTr="00313233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313233" w:rsidRPr="00313233" w:rsidTr="00313233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Manipur - Churachandpur -  Still Birth Rate, Perinatal,Neonatal 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Against Reported Live Births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     </w:t>
            </w: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Against  Estimated Live Births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    </w:t>
            </w: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1.27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1.40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7.38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6.12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6.78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10.34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11.46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11.4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12.63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313233" w:rsidRPr="00313233" w:rsidTr="00313233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0.00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313233" w:rsidRPr="00313233" w:rsidTr="00313233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313233" w:rsidRPr="00313233" w:rsidTr="00313233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Manipur - Churachandpur  - Infant &amp; Child Deaths - Apr'15 to Mar'16</w:t>
            </w:r>
          </w:p>
        </w:tc>
      </w:tr>
      <w:tr w:rsidR="00313233" w:rsidRPr="00313233" w:rsidTr="00313233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313233" w:rsidRPr="00313233" w:rsidTr="00313233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54</w:t>
            </w:r>
          </w:p>
        </w:tc>
      </w:tr>
      <w:tr w:rsidR="00313233" w:rsidRPr="00313233" w:rsidTr="00313233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50.0%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90.7%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9.3%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  <w:r w:rsidRPr="00313233">
        <w:rPr>
          <w:noProof/>
          <w:lang w:val="en-IN" w:eastAsia="en-IN"/>
        </w:rPr>
        <w:lastRenderedPageBreak/>
        <w:drawing>
          <wp:inline distT="0" distB="0" distL="0" distR="0">
            <wp:extent cx="6511993" cy="4182894"/>
            <wp:effectExtent l="57150" t="0" r="60257" b="84306"/>
            <wp:docPr id="23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313233" w:rsidRPr="00313233" w:rsidTr="00313233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Manipur - Churachandpur - Causes of Infant &amp; Child Deaths - Apr'15 to Mar'16 -  Total Deaths - 52</w:t>
            </w:r>
          </w:p>
        </w:tc>
      </w:tr>
      <w:tr w:rsidR="00313233" w:rsidRPr="00313233" w:rsidTr="00313233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313233" w:rsidRPr="00313233" w:rsidTr="00313233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</w:t>
            </w:r>
          </w:p>
        </w:tc>
      </w:tr>
      <w:tr w:rsidR="00313233" w:rsidRPr="00313233" w:rsidTr="00313233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313233" w:rsidRPr="00313233" w:rsidTr="00313233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313233" w:rsidRPr="00313233" w:rsidTr="00313233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</w:tr>
      <w:tr w:rsidR="00313233" w:rsidRPr="00313233" w:rsidTr="00313233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313233" w:rsidRPr="00313233" w:rsidTr="00313233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313233" w:rsidRPr="00313233" w:rsidTr="00313233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14</w:t>
            </w:r>
          </w:p>
        </w:tc>
      </w:tr>
    </w:tbl>
    <w:p w:rsidR="00313233" w:rsidRDefault="0031323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61882" cy="3842426"/>
            <wp:effectExtent l="57150" t="0" r="53218" b="81874"/>
            <wp:docPr id="25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13233" w:rsidRDefault="00313233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313233" w:rsidRDefault="00313233" w:rsidP="009344D7">
      <w:pPr>
        <w:jc w:val="center"/>
        <w:rPr>
          <w:lang w:val="en-US"/>
        </w:rPr>
      </w:pPr>
      <w:r w:rsidRPr="00313233">
        <w:rPr>
          <w:noProof/>
          <w:lang w:val="en-IN" w:eastAsia="en-IN"/>
        </w:rPr>
        <w:drawing>
          <wp:inline distT="0" distB="0" distL="0" distR="0">
            <wp:extent cx="6488673" cy="4136512"/>
            <wp:effectExtent l="57150" t="0" r="64527" b="73538"/>
            <wp:docPr id="26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313233" w:rsidRDefault="00313233" w:rsidP="009344D7">
      <w:pPr>
        <w:jc w:val="center"/>
        <w:rPr>
          <w:noProof/>
          <w:lang w:val="en-US" w:eastAsia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313233" w:rsidRPr="00313233" w:rsidTr="00313233">
        <w:trPr>
          <w:trHeight w:val="72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Manipur - Churachandpur  - Causes of deaths( above 6 yrs of age) -Apr'15 to Mar'16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</w:tr>
      <w:tr w:rsidR="00313233" w:rsidRPr="00313233" w:rsidTr="00313233">
        <w:trPr>
          <w:trHeight w:val="72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13233" w:rsidRPr="00313233" w:rsidRDefault="00313233" w:rsidP="003132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32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54</w:t>
            </w:r>
          </w:p>
        </w:tc>
      </w:tr>
    </w:tbl>
    <w:p w:rsidR="00313233" w:rsidRDefault="00313233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313233" w:rsidRDefault="00313233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32266" cy="4202349"/>
            <wp:effectExtent l="57150" t="0" r="63784" b="83901"/>
            <wp:docPr id="27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E575C" w:rsidRDefault="00FE575C" w:rsidP="009344D7">
      <w:pPr>
        <w:jc w:val="center"/>
        <w:rPr>
          <w:noProof/>
          <w:lang w:val="en-US" w:eastAsia="en-US"/>
        </w:rPr>
      </w:pPr>
    </w:p>
    <w:p w:rsidR="00FE575C" w:rsidRDefault="00FE575C" w:rsidP="009344D7">
      <w:pPr>
        <w:jc w:val="center"/>
        <w:rPr>
          <w:noProof/>
          <w:lang w:val="en-US" w:eastAsia="en-US"/>
        </w:rPr>
      </w:pPr>
    </w:p>
    <w:p w:rsidR="00313233" w:rsidRDefault="00313233" w:rsidP="009344D7">
      <w:pPr>
        <w:jc w:val="center"/>
        <w:rPr>
          <w:noProof/>
          <w:lang w:val="en-US" w:eastAsia="en-US"/>
        </w:rPr>
      </w:pPr>
    </w:p>
    <w:p w:rsidR="00313233" w:rsidRDefault="00313233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drawing>
          <wp:inline distT="0" distB="0" distL="0" distR="0">
            <wp:extent cx="6474352" cy="3998068"/>
            <wp:effectExtent l="57150" t="0" r="59798" b="78632"/>
            <wp:docPr id="28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FE575C" w:rsidRDefault="00FE575C" w:rsidP="005105D2">
      <w:pPr>
        <w:jc w:val="center"/>
        <w:rPr>
          <w:lang w:val="en-US"/>
        </w:rPr>
      </w:pPr>
    </w:p>
    <w:p w:rsidR="00FE575C" w:rsidRDefault="00FE575C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FE575C" w:rsidRPr="00967CDE" w:rsidRDefault="00CA50D0" w:rsidP="00967CDE">
      <w:pPr>
        <w:jc w:val="center"/>
        <w:rPr>
          <w:rFonts w:ascii="Calibri" w:hAnsi="Calibri" w:cs="Calibri"/>
          <w:b/>
          <w:i/>
          <w:szCs w:val="52"/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bookmarkStart w:id="0" w:name="_GoBack"/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575C" w:rsidRPr="00967CDE" w:rsidSect="009344D7">
      <w:headerReference w:type="default" r:id="rId34"/>
      <w:footerReference w:type="default" r:id="rId35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631" w:rsidRDefault="00BD1631">
      <w:r>
        <w:separator/>
      </w:r>
    </w:p>
  </w:endnote>
  <w:endnote w:type="continuationSeparator" w:id="0">
    <w:p w:rsidR="00BD1631" w:rsidRDefault="00BD1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233" w:rsidRPr="00B3059B" w:rsidRDefault="00967CDE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C42A43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4T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LoKbSmN66AiErtbCiOntWL2Wr63SGlq5aoA48UXy8G0rKQkbxJCRtn4IJ9/1kziCFHr2Of&#10;zo3tAiR0AJ2jHJe7HPzsEYXDp3Q+m6WgGh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CF&#10;o44T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83145D" w:rsidRPr="00B3059B">
      <w:rPr>
        <w:rFonts w:ascii="Verdana" w:hAnsi="Verdana"/>
        <w:noProof/>
        <w:lang w:val="en-US"/>
      </w:rPr>
      <w:fldChar w:fldCharType="begin"/>
    </w:r>
    <w:r w:rsidR="00313233" w:rsidRPr="00B3059B">
      <w:rPr>
        <w:rFonts w:ascii="Verdana" w:hAnsi="Verdana"/>
        <w:noProof/>
        <w:lang w:val="en-US"/>
      </w:rPr>
      <w:instrText xml:space="preserve"> PAGE </w:instrText>
    </w:r>
    <w:r w:rsidR="0083145D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26</w:t>
    </w:r>
    <w:r w:rsidR="0083145D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631" w:rsidRDefault="00BD1631">
      <w:r>
        <w:separator/>
      </w:r>
    </w:p>
  </w:footnote>
  <w:footnote w:type="continuationSeparator" w:id="0">
    <w:p w:rsidR="00BD1631" w:rsidRDefault="00BD16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233" w:rsidRPr="00B3059B" w:rsidRDefault="00313233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766C0"/>
    <w:rsid w:val="0009019E"/>
    <w:rsid w:val="000A0B9C"/>
    <w:rsid w:val="000A2D9C"/>
    <w:rsid w:val="000C34DE"/>
    <w:rsid w:val="000E2A20"/>
    <w:rsid w:val="000E628C"/>
    <w:rsid w:val="000E6E56"/>
    <w:rsid w:val="000F36F5"/>
    <w:rsid w:val="000F6BEE"/>
    <w:rsid w:val="001005AE"/>
    <w:rsid w:val="001139BD"/>
    <w:rsid w:val="00120A74"/>
    <w:rsid w:val="00123043"/>
    <w:rsid w:val="00170756"/>
    <w:rsid w:val="001A17BC"/>
    <w:rsid w:val="001B637C"/>
    <w:rsid w:val="001C1D8C"/>
    <w:rsid w:val="001D263D"/>
    <w:rsid w:val="001D32D2"/>
    <w:rsid w:val="001E3F37"/>
    <w:rsid w:val="001F5296"/>
    <w:rsid w:val="00203B85"/>
    <w:rsid w:val="00277ADB"/>
    <w:rsid w:val="002C3DAE"/>
    <w:rsid w:val="002D2E2F"/>
    <w:rsid w:val="002E3424"/>
    <w:rsid w:val="002E7BDF"/>
    <w:rsid w:val="002F1648"/>
    <w:rsid w:val="00302420"/>
    <w:rsid w:val="00313233"/>
    <w:rsid w:val="00351CAC"/>
    <w:rsid w:val="0035523D"/>
    <w:rsid w:val="00366328"/>
    <w:rsid w:val="00372D7A"/>
    <w:rsid w:val="003765E9"/>
    <w:rsid w:val="00395555"/>
    <w:rsid w:val="003A3F10"/>
    <w:rsid w:val="003A5185"/>
    <w:rsid w:val="003C54E0"/>
    <w:rsid w:val="003D31C0"/>
    <w:rsid w:val="003E603D"/>
    <w:rsid w:val="003F320B"/>
    <w:rsid w:val="00456B8A"/>
    <w:rsid w:val="004A03AF"/>
    <w:rsid w:val="004A61C2"/>
    <w:rsid w:val="004A73BF"/>
    <w:rsid w:val="004C4B7A"/>
    <w:rsid w:val="004D6E72"/>
    <w:rsid w:val="004F6D7D"/>
    <w:rsid w:val="004F6FD5"/>
    <w:rsid w:val="005105D2"/>
    <w:rsid w:val="00514EDD"/>
    <w:rsid w:val="0052309D"/>
    <w:rsid w:val="0054513B"/>
    <w:rsid w:val="0057154B"/>
    <w:rsid w:val="005929C2"/>
    <w:rsid w:val="00593186"/>
    <w:rsid w:val="005A57AA"/>
    <w:rsid w:val="005B496C"/>
    <w:rsid w:val="005B515C"/>
    <w:rsid w:val="005C150E"/>
    <w:rsid w:val="005C1D53"/>
    <w:rsid w:val="005D5995"/>
    <w:rsid w:val="005E5AF2"/>
    <w:rsid w:val="005F288A"/>
    <w:rsid w:val="00601203"/>
    <w:rsid w:val="00607EBC"/>
    <w:rsid w:val="00613870"/>
    <w:rsid w:val="00615785"/>
    <w:rsid w:val="00620AD1"/>
    <w:rsid w:val="00624168"/>
    <w:rsid w:val="00635DD5"/>
    <w:rsid w:val="00636C3E"/>
    <w:rsid w:val="006428D5"/>
    <w:rsid w:val="0065314E"/>
    <w:rsid w:val="00664743"/>
    <w:rsid w:val="00691695"/>
    <w:rsid w:val="006B053E"/>
    <w:rsid w:val="006C2168"/>
    <w:rsid w:val="006D0F71"/>
    <w:rsid w:val="006E4B20"/>
    <w:rsid w:val="006E6208"/>
    <w:rsid w:val="006E7749"/>
    <w:rsid w:val="006F24AB"/>
    <w:rsid w:val="006F7EA2"/>
    <w:rsid w:val="0072066C"/>
    <w:rsid w:val="00720A41"/>
    <w:rsid w:val="00721613"/>
    <w:rsid w:val="007240F0"/>
    <w:rsid w:val="00727C3B"/>
    <w:rsid w:val="007414F2"/>
    <w:rsid w:val="00757CA6"/>
    <w:rsid w:val="00767356"/>
    <w:rsid w:val="007717FC"/>
    <w:rsid w:val="00781004"/>
    <w:rsid w:val="00785EF6"/>
    <w:rsid w:val="007908CE"/>
    <w:rsid w:val="00791540"/>
    <w:rsid w:val="00794C10"/>
    <w:rsid w:val="00794D29"/>
    <w:rsid w:val="007D5AC1"/>
    <w:rsid w:val="007F319B"/>
    <w:rsid w:val="007F5F7B"/>
    <w:rsid w:val="00815DCC"/>
    <w:rsid w:val="00823C21"/>
    <w:rsid w:val="0083145D"/>
    <w:rsid w:val="008334AE"/>
    <w:rsid w:val="00845A3D"/>
    <w:rsid w:val="008477D0"/>
    <w:rsid w:val="00893C3E"/>
    <w:rsid w:val="008B57B3"/>
    <w:rsid w:val="008B616A"/>
    <w:rsid w:val="008D5AE9"/>
    <w:rsid w:val="008E3F49"/>
    <w:rsid w:val="008F5E28"/>
    <w:rsid w:val="008F7C0F"/>
    <w:rsid w:val="00900EF8"/>
    <w:rsid w:val="00911927"/>
    <w:rsid w:val="00914B5C"/>
    <w:rsid w:val="00916CC1"/>
    <w:rsid w:val="00932CC0"/>
    <w:rsid w:val="009344D7"/>
    <w:rsid w:val="00967CDE"/>
    <w:rsid w:val="00967D7F"/>
    <w:rsid w:val="00970E0C"/>
    <w:rsid w:val="00974919"/>
    <w:rsid w:val="00975E6F"/>
    <w:rsid w:val="00985A5C"/>
    <w:rsid w:val="009A1BBC"/>
    <w:rsid w:val="009D70E1"/>
    <w:rsid w:val="009F0369"/>
    <w:rsid w:val="00A02BBD"/>
    <w:rsid w:val="00A121BC"/>
    <w:rsid w:val="00A122B7"/>
    <w:rsid w:val="00A23308"/>
    <w:rsid w:val="00A3183B"/>
    <w:rsid w:val="00A37E8F"/>
    <w:rsid w:val="00A722A4"/>
    <w:rsid w:val="00A80198"/>
    <w:rsid w:val="00A85BD1"/>
    <w:rsid w:val="00AA637B"/>
    <w:rsid w:val="00AE0DFD"/>
    <w:rsid w:val="00B062B7"/>
    <w:rsid w:val="00B267F5"/>
    <w:rsid w:val="00B26C98"/>
    <w:rsid w:val="00B3059B"/>
    <w:rsid w:val="00B30918"/>
    <w:rsid w:val="00B62F80"/>
    <w:rsid w:val="00B8056B"/>
    <w:rsid w:val="00B859B8"/>
    <w:rsid w:val="00B85DCF"/>
    <w:rsid w:val="00BA3379"/>
    <w:rsid w:val="00BC182D"/>
    <w:rsid w:val="00BD1631"/>
    <w:rsid w:val="00BD426D"/>
    <w:rsid w:val="00BE34C5"/>
    <w:rsid w:val="00C04808"/>
    <w:rsid w:val="00C1241D"/>
    <w:rsid w:val="00C154FF"/>
    <w:rsid w:val="00C339D0"/>
    <w:rsid w:val="00C628F7"/>
    <w:rsid w:val="00C751CB"/>
    <w:rsid w:val="00C77283"/>
    <w:rsid w:val="00C80200"/>
    <w:rsid w:val="00C80930"/>
    <w:rsid w:val="00C875D7"/>
    <w:rsid w:val="00CA50D0"/>
    <w:rsid w:val="00CD33F3"/>
    <w:rsid w:val="00D14628"/>
    <w:rsid w:val="00D15799"/>
    <w:rsid w:val="00D278F8"/>
    <w:rsid w:val="00D3445C"/>
    <w:rsid w:val="00D73F26"/>
    <w:rsid w:val="00D83470"/>
    <w:rsid w:val="00D907D9"/>
    <w:rsid w:val="00D9193E"/>
    <w:rsid w:val="00DA3FC4"/>
    <w:rsid w:val="00DC25BD"/>
    <w:rsid w:val="00DD23FC"/>
    <w:rsid w:val="00DD7771"/>
    <w:rsid w:val="00E048B0"/>
    <w:rsid w:val="00E21A4C"/>
    <w:rsid w:val="00E256D8"/>
    <w:rsid w:val="00E2705C"/>
    <w:rsid w:val="00E55666"/>
    <w:rsid w:val="00E7425D"/>
    <w:rsid w:val="00E8190C"/>
    <w:rsid w:val="00EB4480"/>
    <w:rsid w:val="00EB79D4"/>
    <w:rsid w:val="00EE17E7"/>
    <w:rsid w:val="00EE6175"/>
    <w:rsid w:val="00EE641D"/>
    <w:rsid w:val="00EF242F"/>
    <w:rsid w:val="00F0441F"/>
    <w:rsid w:val="00F406CE"/>
    <w:rsid w:val="00F52B59"/>
    <w:rsid w:val="00F91AE0"/>
    <w:rsid w:val="00FB267F"/>
    <w:rsid w:val="00FB40E4"/>
    <w:rsid w:val="00FB435D"/>
    <w:rsid w:val="00FD1FEB"/>
    <w:rsid w:val="00FE506B"/>
    <w:rsid w:val="00FE575C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61E24958-37E4-4DDF-9EF0-82DE6C4DC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Manipur\Manipur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108"/>
          <c:y val="0.28711079296906966"/>
          <c:w val="0.59930686789150756"/>
          <c:h val="0.55127296587924846"/>
        </c:manualLayout>
      </c:layout>
      <c:pie3DChart>
        <c:varyColors val="1"/>
        <c:ser>
          <c:idx val="0"/>
          <c:order val="0"/>
          <c:tx>
            <c:strRef>
              <c:f>'Manipur-Churachandpur'!$AE$65</c:f>
              <c:strCache>
                <c:ptCount val="1"/>
                <c:pt idx="0">
                  <c:v>Manipur - Churachandpur 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7002412524606476E-2"/>
                  <c:y val="-2.9746831819272512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32127744717033E-2"/>
                  <c:y val="1.653877003747112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8848937528392069E-2"/>
                  <c:y val="1.9831221212848235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196661021170519E-3"/>
                  <c:y val="-2.515884495888793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Over Reported Deliveries %</c:v>
                </c:pt>
              </c:strCache>
            </c:strRef>
          </c:cat>
          <c:val>
            <c:numRef>
              <c:f>'Manipur-Churachandpur'!$AF$65:$AI$65</c:f>
              <c:numCache>
                <c:formatCode>0%</c:formatCode>
                <c:ptCount val="4"/>
                <c:pt idx="0">
                  <c:v>6.6671972230372759E-2</c:v>
                </c:pt>
                <c:pt idx="1">
                  <c:v>7.111677037906429E-2</c:v>
                </c:pt>
                <c:pt idx="2">
                  <c:v>0.97270898432943864</c:v>
                </c:pt>
                <c:pt idx="3">
                  <c:v>-0.11049772693887547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'Manipur-Churachandpur'!$AA$240</c:f>
              <c:strCache>
                <c:ptCount val="1"/>
                <c:pt idx="0">
                  <c:v>Manipur - Churachandpur 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'Manipur-Churachandpur'!$AA$241:$AA$245</c:f>
              <c:numCache>
                <c:formatCode>_(* #,##0_);_(* \(#,##0\);_(* "-"??_);_(@_)</c:formatCode>
                <c:ptCount val="5"/>
                <c:pt idx="0">
                  <c:v>4274.6598078010184</c:v>
                </c:pt>
                <c:pt idx="1">
                  <c:v>4741</c:v>
                </c:pt>
                <c:pt idx="2">
                  <c:v>4732</c:v>
                </c:pt>
                <c:pt idx="3">
                  <c:v>52</c:v>
                </c:pt>
                <c:pt idx="4">
                  <c:v>4714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707632"/>
        <c:axId val="1348708176"/>
      </c:barChart>
      <c:catAx>
        <c:axId val="134870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08176"/>
        <c:crosses val="autoZero"/>
        <c:auto val="1"/>
        <c:lblAlgn val="ctr"/>
        <c:lblOffset val="100"/>
        <c:noMultiLvlLbl val="0"/>
      </c:catAx>
      <c:valAx>
        <c:axId val="1348708176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0763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'Manipur-Churachandpur'!$AD$240</c:f>
              <c:strCache>
                <c:ptCount val="1"/>
                <c:pt idx="0">
                  <c:v>Manipur - Churachandpur 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'Manipur-Churachandpur'!$AD$241:$AD$244</c:f>
              <c:numCache>
                <c:formatCode>0%</c:formatCode>
                <c:ptCount val="4"/>
                <c:pt idx="0">
                  <c:v>1.1090941064708675</c:v>
                </c:pt>
                <c:pt idx="1">
                  <c:v>0.99810166631512365</c:v>
                </c:pt>
                <c:pt idx="2">
                  <c:v>1.0989010989010993E-2</c:v>
                </c:pt>
                <c:pt idx="3">
                  <c:v>0.99430499894537017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709808"/>
        <c:axId val="1348710352"/>
      </c:barChart>
      <c:catAx>
        <c:axId val="134870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10352"/>
        <c:crosses val="autoZero"/>
        <c:auto val="1"/>
        <c:lblAlgn val="ctr"/>
        <c:lblOffset val="100"/>
        <c:noMultiLvlLbl val="0"/>
      </c:catAx>
      <c:valAx>
        <c:axId val="134871035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0980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'Manipur-Churachandpur'!$AA$267</c:f>
              <c:strCache>
                <c:ptCount val="1"/>
                <c:pt idx="0">
                  <c:v>Manipur - Churachandpur 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'Manipur-Churachandpur'!$AA$268:$AA$273</c:f>
              <c:numCache>
                <c:formatCode>0%</c:formatCode>
                <c:ptCount val="6"/>
                <c:pt idx="0">
                  <c:v>1.1020760041308291</c:v>
                </c:pt>
                <c:pt idx="1">
                  <c:v>0.79795823606246163</c:v>
                </c:pt>
                <c:pt idx="2">
                  <c:v>0.21381818462652893</c:v>
                </c:pt>
                <c:pt idx="3">
                  <c:v>0.99212573413688065</c:v>
                </c:pt>
                <c:pt idx="4">
                  <c:v>0.84053472359203252</c:v>
                </c:pt>
                <c:pt idx="5">
                  <c:v>0.80708176910451235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712528"/>
        <c:axId val="1348656496"/>
      </c:barChart>
      <c:catAx>
        <c:axId val="134871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656496"/>
        <c:crosses val="autoZero"/>
        <c:auto val="1"/>
        <c:lblAlgn val="ctr"/>
        <c:lblOffset val="100"/>
        <c:noMultiLvlLbl val="0"/>
      </c:catAx>
      <c:valAx>
        <c:axId val="1348656496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1252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'Manipur-Churachandpur'!$AD$267</c:f>
              <c:strCache>
                <c:ptCount val="1"/>
                <c:pt idx="0">
                  <c:v>Manipur - Churachandpur 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'Manipur-Churachandpur'!$AD$268:$AD$273</c:f>
              <c:numCache>
                <c:formatCode>0%</c:formatCode>
                <c:ptCount val="6"/>
                <c:pt idx="0">
                  <c:v>0.99367222105041131</c:v>
                </c:pt>
                <c:pt idx="1">
                  <c:v>0.7194684665682346</c:v>
                </c:pt>
                <c:pt idx="2">
                  <c:v>0.19278633199746906</c:v>
                </c:pt>
                <c:pt idx="3">
                  <c:v>0.8945370175068551</c:v>
                </c:pt>
                <c:pt idx="4">
                  <c:v>0.75785699219573965</c:v>
                </c:pt>
                <c:pt idx="5">
                  <c:v>0.7276945792027002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5331120"/>
        <c:axId val="1205334928"/>
      </c:barChart>
      <c:catAx>
        <c:axId val="1205331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05334928"/>
        <c:crosses val="autoZero"/>
        <c:auto val="1"/>
        <c:lblAlgn val="ctr"/>
        <c:lblOffset val="100"/>
        <c:noMultiLvlLbl val="0"/>
      </c:catAx>
      <c:valAx>
        <c:axId val="1205334928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0533112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'Manipur-Churachandpur'!$Z$307</c:f>
              <c:strCache>
                <c:ptCount val="1"/>
                <c:pt idx="0">
                  <c:v>Manipur - Churachandpur 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'Manipur-Churachandpur'!$AA$307:$AC$307</c:f>
              <c:numCache>
                <c:formatCode>_(* #,##0_);_(* \(#,##0\);_(* "-"??_);_(@_)</c:formatCode>
                <c:ptCount val="3"/>
                <c:pt idx="0">
                  <c:v>949</c:v>
                </c:pt>
                <c:pt idx="1">
                  <c:v>916</c:v>
                </c:pt>
                <c:pt idx="2">
                  <c:v>817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5344176"/>
        <c:axId val="1205339280"/>
      </c:barChart>
      <c:catAx>
        <c:axId val="120534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/>
            </a:pPr>
            <a:endParaRPr lang="en-US"/>
          </a:p>
        </c:txPr>
        <c:crossAx val="1205339280"/>
        <c:crosses val="autoZero"/>
        <c:auto val="1"/>
        <c:lblAlgn val="ctr"/>
        <c:lblOffset val="100"/>
        <c:noMultiLvlLbl val="0"/>
      </c:catAx>
      <c:valAx>
        <c:axId val="1205339280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0534417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914"/>
          <c:y val="5.4248189718611957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35"/>
          <c:h val="0.61690140845071906"/>
        </c:manualLayout>
      </c:layout>
      <c:pie3DChart>
        <c:varyColors val="1"/>
        <c:ser>
          <c:idx val="0"/>
          <c:order val="0"/>
          <c:tx>
            <c:strRef>
              <c:f>'Manipur-Churachandpur'!$Z$335</c:f>
              <c:strCache>
                <c:ptCount val="1"/>
                <c:pt idx="0">
                  <c:v>Manipur - Churachandpur 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3038234403415261E-2"/>
                  <c:y val="-7.3270966471321156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43555001292382E-2"/>
                  <c:y val="0.11781258104977835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125667639468382E-3"/>
                  <c:y val="1.9982990855814863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737700291840522E-2"/>
                  <c:y val="-1.3321993903876539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'Manipur-Churachandpur'!$AA$335:$AD$335</c:f>
              <c:numCache>
                <c:formatCode>0%</c:formatCode>
                <c:ptCount val="4"/>
                <c:pt idx="0">
                  <c:v>0.32295438088341805</c:v>
                </c:pt>
                <c:pt idx="1">
                  <c:v>1.4482259232440266E-2</c:v>
                </c:pt>
                <c:pt idx="2">
                  <c:v>0.55756698044894948</c:v>
                </c:pt>
                <c:pt idx="3">
                  <c:v>0.10499637943519197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9"/>
          <c:h val="0.61690140845071983"/>
        </c:manualLayout>
      </c:layout>
      <c:pie3DChart>
        <c:varyColors val="1"/>
        <c:ser>
          <c:idx val="0"/>
          <c:order val="0"/>
          <c:tx>
            <c:strRef>
              <c:f>'Manipur-Churachandpur'!$Z$363</c:f>
              <c:strCache>
                <c:ptCount val="1"/>
                <c:pt idx="0">
                  <c:v>Manipur - Churachandpur 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5.6819128499783697E-2"/>
                  <c:y val="-1.0614270984845546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6500919781819495"/>
                  <c:y val="-7.865954851181508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'Manipur-Churachandpur'!$AA$363:$AB$363</c:f>
              <c:numCache>
                <c:formatCode>0%</c:formatCode>
                <c:ptCount val="2"/>
                <c:pt idx="0">
                  <c:v>7.5641025641025636E-2</c:v>
                </c:pt>
                <c:pt idx="1">
                  <c:v>0.92435897435897463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12"/>
          <c:h val="0.61690140845072006"/>
        </c:manualLayout>
      </c:layout>
      <c:pie3DChart>
        <c:varyColors val="1"/>
        <c:ser>
          <c:idx val="0"/>
          <c:order val="0"/>
          <c:tx>
            <c:strRef>
              <c:f>'Manipur-Churachandpur'!$AA$371</c:f>
              <c:strCache>
                <c:ptCount val="1"/>
                <c:pt idx="0">
                  <c:v>Manipur - Churachandpur 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9185605861919827E-3"/>
                  <c:y val="-9.0663578869817855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0307881613805209E-2"/>
                  <c:y val="-5.1291313501091888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75568175857594E-2"/>
                  <c:y val="4.5331789434908927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63352263786392E-2"/>
                  <c:y val="-1.3599536830472677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'Manipur-Churachandpur'!$AB$371:$AE$371</c:f>
              <c:numCache>
                <c:formatCode>0%</c:formatCode>
                <c:ptCount val="4"/>
                <c:pt idx="0">
                  <c:v>0.16574330528755454</c:v>
                </c:pt>
                <c:pt idx="1">
                  <c:v>0.51821008108893596</c:v>
                </c:pt>
                <c:pt idx="2">
                  <c:v>0.13857593392742279</c:v>
                </c:pt>
                <c:pt idx="3">
                  <c:v>0.17747067969608638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264479628856864"/>
          <c:y val="0.29967333896917342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'Manipur-Churachandpur'!$AE$453</c:f>
              <c:strCache>
                <c:ptCount val="1"/>
                <c:pt idx="0">
                  <c:v>Manipur - Churachandpur 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5987874661978072E-2"/>
                  <c:y val="-7.868140692821318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1540204942699507"/>
                  <c:y val="-1.64174682016469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20809416148178E-2"/>
                  <c:y val="1.8431373971852245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37814329069603E-2"/>
                  <c:y val="-0.1122734325773325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'Manipur-Churachandpur'!$AE$454:$AE$457</c:f>
              <c:numCache>
                <c:formatCode>0.0%</c:formatCode>
                <c:ptCount val="4"/>
                <c:pt idx="0">
                  <c:v>0.26315789473684226</c:v>
                </c:pt>
                <c:pt idx="1">
                  <c:v>0.40350877192982498</c:v>
                </c:pt>
                <c:pt idx="2">
                  <c:v>5.2631578947368432E-2</c:v>
                </c:pt>
                <c:pt idx="3">
                  <c:v>0.2807017543859649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096750718251694"/>
          <c:y val="0.31851584094648361"/>
          <c:w val="0.63706994156781194"/>
          <c:h val="0.55245602685604756"/>
        </c:manualLayout>
      </c:layout>
      <c:pie3DChart>
        <c:varyColors val="1"/>
        <c:ser>
          <c:idx val="0"/>
          <c:order val="0"/>
          <c:tx>
            <c:strRef>
              <c:f>'Manipur-Churachandpur'!$AB$478</c:f>
              <c:strCache>
                <c:ptCount val="1"/>
                <c:pt idx="0">
                  <c:v>Infant &amp; Child Deaths against reported Infant &amp; Child deaths - Manipur - Churachandpur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1701486779853732E-2"/>
                  <c:y val="-3.0361754326071848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6308425085837799E-2"/>
                  <c:y val="0.17913435052382401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0.16698964879339534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3.0361754326071848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'Manipur-Churachandpur'!$AB$479:$AB$483</c:f>
              <c:numCache>
                <c:formatCode>0.0%</c:formatCode>
                <c:ptCount val="5"/>
                <c:pt idx="0">
                  <c:v>3.7037037037037056E-2</c:v>
                </c:pt>
                <c:pt idx="1">
                  <c:v>0.5</c:v>
                </c:pt>
                <c:pt idx="2">
                  <c:v>0</c:v>
                </c:pt>
                <c:pt idx="3">
                  <c:v>0.37037037037037068</c:v>
                </c:pt>
                <c:pt idx="4">
                  <c:v>9.2592592592592712E-2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2775249583"/>
          <c:y val="0.33404240451727191"/>
          <c:w val="0.59930686789150756"/>
          <c:h val="0.55127296587924812"/>
        </c:manualLayout>
      </c:layout>
      <c:pie3DChart>
        <c:varyColors val="1"/>
        <c:ser>
          <c:idx val="0"/>
          <c:order val="0"/>
          <c:tx>
            <c:strRef>
              <c:f>'Manipur-Churachandpur'!$AE$69</c:f>
              <c:strCache>
                <c:ptCount val="1"/>
                <c:pt idx="0">
                  <c:v>Manipur - Churachandpur 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2590028885912793E-2"/>
                  <c:y val="-3.591470182728047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886441162931774E-2"/>
                  <c:y val="1.369721271866765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5685571978793965E-2"/>
                  <c:y val="-8.1063902408871166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81044811959426E-3"/>
                  <c:y val="-3.591470182728047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'Manipur-Churachandpur'!$AF$69:$AI$69</c:f>
              <c:numCache>
                <c:formatCode>0.0%</c:formatCode>
                <c:ptCount val="4"/>
                <c:pt idx="0">
                  <c:v>6.0037918685485567E-2</c:v>
                </c:pt>
                <c:pt idx="1">
                  <c:v>6.4040446597851269E-2</c:v>
                </c:pt>
                <c:pt idx="2">
                  <c:v>0.6646302928165162</c:v>
                </c:pt>
                <c:pt idx="3">
                  <c:v>0.21129134190014753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579889573966232"/>
          <c:y val="0.31475921722370198"/>
          <c:w val="0.62932873116531685"/>
          <c:h val="0.53379167224040314"/>
        </c:manualLayout>
      </c:layout>
      <c:pie3DChart>
        <c:varyColors val="1"/>
        <c:ser>
          <c:idx val="0"/>
          <c:order val="0"/>
          <c:tx>
            <c:strRef>
              <c:f>'Manipur-Churachandpur'!$AB$519</c:f>
              <c:strCache>
                <c:ptCount val="1"/>
                <c:pt idx="0">
                  <c:v>Manipur - Churachandpur 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4181781716224475E-2"/>
                  <c:y val="-5.862155835922406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164431971985851E-2"/>
                  <c:y val="-7.017051206711590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1359678186633564E-2"/>
                  <c:y val="-4.071620377334532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8721409645053872E-2"/>
                  <c:y val="5.180581226548004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361723720736113E-3"/>
                  <c:y val="5.805368795651503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6478493417242874E-2"/>
                  <c:y val="1.958580334403319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2252340726741857E-2"/>
                  <c:y val="-0.1102652334748932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'Manipur-Churachandpur'!$AB$520:$AB$527</c:f>
              <c:numCache>
                <c:formatCode>0.0%</c:formatCode>
                <c:ptCount val="8"/>
                <c:pt idx="0">
                  <c:v>5.7692307692307723E-2</c:v>
                </c:pt>
                <c:pt idx="1">
                  <c:v>0.17307692307692316</c:v>
                </c:pt>
                <c:pt idx="2">
                  <c:v>0.15384615384615397</c:v>
                </c:pt>
                <c:pt idx="3">
                  <c:v>0.17307692307692316</c:v>
                </c:pt>
                <c:pt idx="4">
                  <c:v>1.9230769230769253E-2</c:v>
                </c:pt>
                <c:pt idx="5">
                  <c:v>1.9230769230769253E-2</c:v>
                </c:pt>
                <c:pt idx="6">
                  <c:v>0</c:v>
                </c:pt>
                <c:pt idx="7" formatCode="0%">
                  <c:v>0.40384615384615385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221959030995701"/>
          <c:y val="0.30154204287301034"/>
          <c:w val="0.6790720478274207"/>
          <c:h val="0.57944001997833294"/>
        </c:manualLayout>
      </c:layout>
      <c:pie3DChart>
        <c:varyColors val="1"/>
        <c:ser>
          <c:idx val="0"/>
          <c:order val="0"/>
          <c:tx>
            <c:strRef>
              <c:f>'Manipur-Churachandpur'!$AB$543</c:f>
              <c:strCache>
                <c:ptCount val="1"/>
                <c:pt idx="0">
                  <c:v>Manipur - Churachandpur 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7634270705336074E-2"/>
                  <c:y val="-7.33198427963822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007532409532134E-2"/>
                  <c:y val="-0.1002620544059198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5225540487857844"/>
                  <c:y val="-1.481524124292255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0376324386476603E-2"/>
                  <c:y val="-6.864862746767495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749261008384283E-2"/>
                  <c:y val="-4.384102000456677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7748197551334682E-2"/>
                  <c:y val="-8.054242407823804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'Manipur-Churachandpur'!$AB$544:$AB$550</c:f>
              <c:numCache>
                <c:formatCode>0.0%</c:formatCode>
                <c:ptCount val="7"/>
                <c:pt idx="0">
                  <c:v>9.677419354838715E-2</c:v>
                </c:pt>
                <c:pt idx="1">
                  <c:v>0.29032258064516148</c:v>
                </c:pt>
                <c:pt idx="2">
                  <c:v>0.25806451612903231</c:v>
                </c:pt>
                <c:pt idx="3">
                  <c:v>0.29032258064516148</c:v>
                </c:pt>
                <c:pt idx="4">
                  <c:v>3.2258064516129052E-2</c:v>
                </c:pt>
                <c:pt idx="5">
                  <c:v>3.2258064516129052E-2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819791345693737"/>
          <c:y val="0.32050955310946372"/>
          <c:w val="0.49861261956517361"/>
          <c:h val="0.46949503718039609"/>
        </c:manualLayout>
      </c:layout>
      <c:pie3DChart>
        <c:varyColors val="1"/>
        <c:ser>
          <c:idx val="0"/>
          <c:order val="0"/>
          <c:tx>
            <c:strRef>
              <c:f>'Manipur-Churachandpur'!$AB$636</c:f>
              <c:strCache>
                <c:ptCount val="1"/>
                <c:pt idx="0">
                  <c:v>Manipur - Churachandpur 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7215789894261233"/>
                  <c:y val="-8.001001344724105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970359123829769"/>
                  <c:y val="-0.1337573342908931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955425661811873E-2"/>
                  <c:y val="-0.1582705291730886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0473089887762732E-2"/>
                  <c:y val="-8.89381153255000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3564948961998773E-2"/>
                  <c:y val="-8.765074009797854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8836291907082273E-2"/>
                  <c:y val="-1.42022949545599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7460101929864246E-2"/>
                  <c:y val="6.129095893748948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5192263504027994E-2"/>
                  <c:y val="5.46025568081090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0235954172293289E-2"/>
                  <c:y val="8.578821035568444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8367816256355068E-2"/>
                  <c:y val="-6.586911272719138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'Manipur-Churachandpur'!$AB$637:$AB$649</c:f>
              <c:numCache>
                <c:formatCode>0.0%</c:formatCode>
                <c:ptCount val="13"/>
                <c:pt idx="0">
                  <c:v>8.1632653061224497E-2</c:v>
                </c:pt>
                <c:pt idx="1">
                  <c:v>2.0408163265306135E-2</c:v>
                </c:pt>
                <c:pt idx="2">
                  <c:v>4.0816326530612297E-2</c:v>
                </c:pt>
                <c:pt idx="3">
                  <c:v>0</c:v>
                </c:pt>
                <c:pt idx="4">
                  <c:v>8.1632653061224497E-2</c:v>
                </c:pt>
                <c:pt idx="5">
                  <c:v>0</c:v>
                </c:pt>
                <c:pt idx="6">
                  <c:v>0.12244897959183669</c:v>
                </c:pt>
                <c:pt idx="7">
                  <c:v>2.0408163265306135E-2</c:v>
                </c:pt>
                <c:pt idx="8">
                  <c:v>8.1632653061224497E-2</c:v>
                </c:pt>
                <c:pt idx="9">
                  <c:v>4.0816326530612297E-2</c:v>
                </c:pt>
                <c:pt idx="10">
                  <c:v>0</c:v>
                </c:pt>
                <c:pt idx="11">
                  <c:v>0.12244897959183669</c:v>
                </c:pt>
                <c:pt idx="12">
                  <c:v>0.38775510204081631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747094998850842"/>
          <c:y val="0.39039706178084066"/>
          <c:w val="0.49085406539527099"/>
          <c:h val="0.43577698028147616"/>
        </c:manualLayout>
      </c:layout>
      <c:pie3DChart>
        <c:varyColors val="1"/>
        <c:ser>
          <c:idx val="0"/>
          <c:order val="0"/>
          <c:tx>
            <c:strRef>
              <c:f>'Manipur-Churachandpur'!$AB$666</c:f>
              <c:strCache>
                <c:ptCount val="1"/>
                <c:pt idx="0">
                  <c:v>Manipur - Churachandpur 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layout>
                <c:manualLayout>
                  <c:x val="-0.25540926721315138"/>
                  <c:y val="-0.1623436619887404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1209208272889702E-2"/>
                  <c:y val="-0.111247732654872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3796259455772649E-3"/>
                  <c:y val="-0.2021461365839702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322438446349542"/>
                  <c:y val="-0.1357615728396815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0447816244776325E-2"/>
                  <c:y val="-0.1319254700020109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2005216892748496"/>
                  <c:y val="-1.98500875923070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7758435129878715E-2"/>
                  <c:y val="9.410970498750895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2.0731804511092397E-2"/>
                  <c:y val="6.891828753287841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0.1871941778883818"/>
                  <c:y val="5.877338754618480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5640712769401497E-2"/>
                  <c:y val="-0.1712359569672152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0.12466081547620526"/>
                  <c:y val="-5.87126081897557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'Manipur-Churachandpur'!$AB$667:$AB$680</c:f>
              <c:numCache>
                <c:formatCode>0.0%</c:formatCode>
                <c:ptCount val="14"/>
                <c:pt idx="0">
                  <c:v>7.407407407407407E-2</c:v>
                </c:pt>
                <c:pt idx="1">
                  <c:v>1.8518518518518528E-2</c:v>
                </c:pt>
                <c:pt idx="2">
                  <c:v>3.7037037037037056E-2</c:v>
                </c:pt>
                <c:pt idx="3">
                  <c:v>0</c:v>
                </c:pt>
                <c:pt idx="4">
                  <c:v>7.407407407407407E-2</c:v>
                </c:pt>
                <c:pt idx="5">
                  <c:v>0</c:v>
                </c:pt>
                <c:pt idx="6">
                  <c:v>0.1111111111111111</c:v>
                </c:pt>
                <c:pt idx="7">
                  <c:v>1.8518518518518528E-2</c:v>
                </c:pt>
                <c:pt idx="8">
                  <c:v>7.407407407407407E-2</c:v>
                </c:pt>
                <c:pt idx="9">
                  <c:v>3.7037037037037056E-2</c:v>
                </c:pt>
                <c:pt idx="10">
                  <c:v>0</c:v>
                </c:pt>
                <c:pt idx="11">
                  <c:v>0.1111111111111111</c:v>
                </c:pt>
                <c:pt idx="12">
                  <c:v>0.35185185185185203</c:v>
                </c:pt>
                <c:pt idx="13">
                  <c:v>9.2592592592592712E-2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9"/>
          <c:h val="0.6169014084507185"/>
        </c:manualLayout>
      </c:layout>
      <c:pie3DChart>
        <c:varyColors val="1"/>
        <c:ser>
          <c:idx val="0"/>
          <c:order val="0"/>
          <c:tx>
            <c:strRef>
              <c:f>'Manipur-Churachandpur'!$AI$98</c:f>
              <c:strCache>
                <c:ptCount val="1"/>
                <c:pt idx="0">
                  <c:v>Manipur - Churachandpur 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175568175857594E-2"/>
                  <c:y val="-1.2051283430054629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344387171064608E-2"/>
                  <c:y val="0.10066933650567818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8167613189319566E-2"/>
                  <c:y val="-4.0170944766848786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'Manipur-Churachandpur'!$AJ$98:$AL$98</c:f>
              <c:numCache>
                <c:formatCode>0.0%</c:formatCode>
                <c:ptCount val="3"/>
                <c:pt idx="0">
                  <c:v>0.14478114478114493</c:v>
                </c:pt>
                <c:pt idx="1">
                  <c:v>2.0683020683020702E-2</c:v>
                </c:pt>
                <c:pt idx="2">
                  <c:v>0.83453583453583502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12"/>
          <c:h val="0.61690140845071884"/>
        </c:manualLayout>
      </c:layout>
      <c:pie3DChart>
        <c:varyColors val="1"/>
        <c:ser>
          <c:idx val="0"/>
          <c:order val="0"/>
          <c:tx>
            <c:strRef>
              <c:f>'Manipur-Churachandpur'!$AI$103</c:f>
              <c:strCache>
                <c:ptCount val="1"/>
                <c:pt idx="0">
                  <c:v>Manipur - Churachandpur 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8688501459202586E-3"/>
                  <c:y val="3.080956685569873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303179869320311E-3"/>
                  <c:y val="-4.003727472399513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'Manipur-Churachandpur'!$AJ$102:$AK$102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'Manipur-Churachandpur'!$AJ$103:$AK$103</c:f>
              <c:numCache>
                <c:formatCode>0%</c:formatCode>
                <c:ptCount val="2"/>
                <c:pt idx="0">
                  <c:v>0.66907166907166904</c:v>
                </c:pt>
                <c:pt idx="1">
                  <c:v>0.33092833092833113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'Manipur-Churachandpur'!$AA$153</c:f>
              <c:strCache>
                <c:ptCount val="1"/>
                <c:pt idx="0">
                  <c:v>Manipur - Churachandpur 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'Manipur-Churachandpur'!$AB$153:$AD$153</c:f>
              <c:numCache>
                <c:formatCode>0%</c:formatCode>
                <c:ptCount val="3"/>
                <c:pt idx="0">
                  <c:v>0.36672325976230902</c:v>
                </c:pt>
                <c:pt idx="1">
                  <c:v>0.4465927099841524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697296"/>
        <c:axId val="1348697840"/>
      </c:barChart>
      <c:catAx>
        <c:axId val="134869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697840"/>
        <c:crosses val="autoZero"/>
        <c:auto val="1"/>
        <c:lblAlgn val="ctr"/>
        <c:lblOffset val="100"/>
        <c:noMultiLvlLbl val="0"/>
      </c:catAx>
      <c:valAx>
        <c:axId val="134869784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69729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'Manipur-Churachandpur'!$AD$172</c:f>
              <c:strCache>
                <c:ptCount val="1"/>
                <c:pt idx="0">
                  <c:v>Manipur - Churachandpur 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'Manipur-Churachandpur'!$AD$173:$AD$180</c:f>
              <c:numCache>
                <c:formatCode>_(* #,##0_);_(* \(#,##0\);_(* "-"??_);_(@_)</c:formatCode>
                <c:ptCount val="8"/>
                <c:pt idx="0">
                  <c:v>4702.5425505673438</c:v>
                </c:pt>
                <c:pt idx="1">
                  <c:v>6489</c:v>
                </c:pt>
                <c:pt idx="2">
                  <c:v>4180</c:v>
                </c:pt>
                <c:pt idx="3">
                  <c:v>5489</c:v>
                </c:pt>
                <c:pt idx="4">
                  <c:v>4436</c:v>
                </c:pt>
                <c:pt idx="5">
                  <c:v>2810</c:v>
                </c:pt>
                <c:pt idx="6">
                  <c:v>2726</c:v>
                </c:pt>
                <c:pt idx="7">
                  <c:v>4424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700560"/>
        <c:axId val="1348684240"/>
      </c:barChart>
      <c:catAx>
        <c:axId val="134870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684240"/>
        <c:crosses val="autoZero"/>
        <c:auto val="1"/>
        <c:lblAlgn val="ctr"/>
        <c:lblOffset val="100"/>
        <c:noMultiLvlLbl val="0"/>
      </c:catAx>
      <c:valAx>
        <c:axId val="1348684240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0056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'Manipur-Churachandpur'!$AG$172</c:f>
              <c:strCache>
                <c:ptCount val="1"/>
                <c:pt idx="0">
                  <c:v>Manipur - Churachandpur 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'Manipur-Churachandpur'!$AG$173:$AG$179</c:f>
              <c:numCache>
                <c:formatCode>0%</c:formatCode>
                <c:ptCount val="7"/>
                <c:pt idx="0">
                  <c:v>1.3798918202701063</c:v>
                </c:pt>
                <c:pt idx="1">
                  <c:v>0.64416705193404222</c:v>
                </c:pt>
                <c:pt idx="2">
                  <c:v>0.84589304977654489</c:v>
                </c:pt>
                <c:pt idx="3">
                  <c:v>0.68361843119124677</c:v>
                </c:pt>
                <c:pt idx="4">
                  <c:v>0.43304053012790888</c:v>
                </c:pt>
                <c:pt idx="5">
                  <c:v>0.42009554630913853</c:v>
                </c:pt>
                <c:pt idx="6">
                  <c:v>0.68176914778856523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702192"/>
        <c:axId val="1348702736"/>
      </c:barChart>
      <c:catAx>
        <c:axId val="1348702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02736"/>
        <c:crosses val="autoZero"/>
        <c:auto val="1"/>
        <c:lblAlgn val="ctr"/>
        <c:lblOffset val="100"/>
        <c:noMultiLvlLbl val="0"/>
      </c:catAx>
      <c:valAx>
        <c:axId val="134870273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0219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Manipur - Churachandpur - Management of Complications (Reflecting Quality of ANC) against Reported ANC Registration- Apr'15 to Mar'16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'Manipur-Churachandpur'!$AA$220</c:f>
              <c:strCache>
                <c:ptCount val="1"/>
                <c:pt idx="0">
                  <c:v>Manipur - Churachandpur 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'Manipur-Churachandpur'!$AA$221:$AA$224</c:f>
              <c:numCache>
                <c:formatCode>0.0%</c:formatCode>
                <c:ptCount val="4"/>
                <c:pt idx="0">
                  <c:v>7.7053475111727593E-4</c:v>
                </c:pt>
                <c:pt idx="1">
                  <c:v>0</c:v>
                </c:pt>
                <c:pt idx="2">
                  <c:v>0.40576359993835731</c:v>
                </c:pt>
                <c:pt idx="3">
                  <c:v>1.7105871474803521E-2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704368"/>
        <c:axId val="1348688048"/>
      </c:barChart>
      <c:catAx>
        <c:axId val="134870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688048"/>
        <c:crosses val="autoZero"/>
        <c:auto val="1"/>
        <c:lblAlgn val="ctr"/>
        <c:lblOffset val="100"/>
        <c:noMultiLvlLbl val="0"/>
      </c:catAx>
      <c:valAx>
        <c:axId val="134868804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0436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75"/>
          <c:w val="0.84225977370806182"/>
          <c:h val="0.6714360704912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'Manipur-Churachandpur'!$Z$228</c:f>
              <c:strCache>
                <c:ptCount val="1"/>
                <c:pt idx="0">
                  <c:v>Manipur - Churachandpur 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'Manipur-Churachandpur'!$AA$227:$AB$227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'Manipur-Churachandpur'!$AA$228:$AB$228</c:f>
              <c:numCache>
                <c:formatCode>0%</c:formatCode>
                <c:ptCount val="2"/>
                <c:pt idx="0">
                  <c:v>1.018959342742785</c:v>
                </c:pt>
                <c:pt idx="1">
                  <c:v>0.11038550663576992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48706000"/>
        <c:axId val="1348706544"/>
      </c:barChart>
      <c:catAx>
        <c:axId val="134870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06544"/>
        <c:crosses val="autoZero"/>
        <c:auto val="1"/>
        <c:lblAlgn val="ctr"/>
        <c:lblOffset val="100"/>
        <c:noMultiLvlLbl val="0"/>
      </c:catAx>
      <c:valAx>
        <c:axId val="1348706544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48706000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00A11-D7B8-4C46-8A09-F4A297BBC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26</Pages>
  <Words>2451</Words>
  <Characters>13972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16391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2016-08-17T10:02:00Z</dcterms:created>
  <dcterms:modified xsi:type="dcterms:W3CDTF">2016-08-17T10:02:00Z</dcterms:modified>
</cp:coreProperties>
</file>