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 wp14:anchorId="1B5C2379" wp14:editId="38C986F7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</w:t>
      </w:r>
      <w:r w:rsidR="00507BBA">
        <w:rPr>
          <w:noProof/>
          <w:lang w:val="en-US" w:eastAsia="en-US"/>
        </w:rPr>
        <w:t xml:space="preserve"> </w:t>
      </w:r>
      <w:r w:rsidR="006428D5">
        <w:rPr>
          <w:noProof/>
          <w:lang w:val="en-US" w:eastAsia="en-US"/>
        </w:rPr>
        <w:t xml:space="preserve">                                       </w:t>
      </w:r>
      <w:r w:rsidR="008B616A">
        <w:rPr>
          <w:noProof/>
          <w:lang w:val="en-IN" w:eastAsia="en-IN"/>
        </w:rPr>
        <w:drawing>
          <wp:inline distT="0" distB="0" distL="0" distR="0" wp14:anchorId="264B7970" wp14:editId="387E9102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C9607E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82D" w:rsidRPr="000E6E56" w:rsidRDefault="00BC182D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BC182D" w:rsidRPr="002F1648" w:rsidRDefault="00643333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643333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Jharkhand</w:t>
                            </w:r>
                            <w:r w:rsidR="000A2D9C" w:rsidRPr="000A2D9C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DC25BD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-</w:t>
                            </w:r>
                            <w:r w:rsidR="007546D5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7546D5" w:rsidRPr="007546D5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Khunti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C25BD" w:rsidRDefault="00DC25B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Pr="00EE6175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c+g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BC182D" w:rsidRPr="000E6E56" w:rsidRDefault="00BC182D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BC182D" w:rsidRPr="002F1648" w:rsidRDefault="00643333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643333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Jharkhand</w:t>
                      </w:r>
                      <w:r w:rsidR="000A2D9C" w:rsidRPr="000A2D9C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DC25BD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-</w:t>
                      </w:r>
                      <w:r w:rsidR="007546D5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7546D5" w:rsidRPr="007546D5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Khunti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C25BD" w:rsidRDefault="00DC25B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Pr="00EE6175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897808" w:rsidRPr="00897808" w:rsidTr="00897808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Jharkhand - Khunti - Apr'15 to Mar'16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75% -  Total reported : 11256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22% - Total reported  : 2447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74 % - Total reported  : 8283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70% Total reported :9527 , Home Deliveries : 2609, Institutional Deliveries (Pub) : 6149, Institutional Deliveries (Pvt) : 769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51%  - Total reported : 6918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2.25% -  Reported C-Section Deliveries :156; in public facility : 79 and in private facility : 77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74% -Total Visited: 1918 Total Home Deliveries : 2609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72 %  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949; Male Live Births : 4589 and Female Live Births : 4356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8 % 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(11,612 ) given is more than BCG (9,997) by   16.2%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83.70%  Total fully immunised infants ( BCG,3 doses of OPV, DPT &amp; Measles) : 11395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970 ; Male sterilisation :16.70%  ( 162 ) ; Female sterilisation : 83.30%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</w:t>
            </w: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( 808 )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5305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280065 which is 495.2 OPD per 1000 population ; Total IPD reported = 8994 which is 15.9 IPD per 1000 population</w:t>
            </w:r>
          </w:p>
        </w:tc>
      </w:tr>
      <w:tr w:rsidR="00897808" w:rsidRPr="00897808" w:rsidTr="00897808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48; Under 5 deaths = 67; Maternal Deaths = 15 and Deaths due to other causes = 313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897808" w:rsidRPr="00897808" w:rsidTr="00897808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Khunti-  Summary -Apr'15 to Mar'16</w:t>
            </w:r>
          </w:p>
        </w:tc>
      </w:tr>
      <w:tr w:rsidR="00897808" w:rsidRPr="00897808" w:rsidTr="00897808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897808" w:rsidRPr="00897808" w:rsidTr="00897808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90%</w:t>
            </w:r>
          </w:p>
        </w:tc>
      </w:tr>
      <w:tr w:rsidR="00897808" w:rsidRPr="00897808" w:rsidTr="00897808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71%</w:t>
            </w:r>
          </w:p>
        </w:tc>
      </w:tr>
      <w:tr w:rsidR="00897808" w:rsidRPr="00897808" w:rsidTr="00897808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897808" w:rsidRPr="00897808" w:rsidTr="00897808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19.2%</w:t>
            </w:r>
          </w:p>
        </w:tc>
      </w:tr>
      <w:tr w:rsidR="00897808" w:rsidRPr="00897808" w:rsidTr="00897808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50.8%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27.4%</w:t>
            </w:r>
          </w:p>
        </w:tc>
      </w:tr>
      <w:tr w:rsidR="00897808" w:rsidRPr="00897808" w:rsidTr="00897808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2.3%</w:t>
            </w:r>
          </w:p>
        </w:tc>
      </w:tr>
      <w:tr w:rsidR="00897808" w:rsidRPr="00897808" w:rsidTr="00897808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897808" w:rsidRPr="00897808" w:rsidTr="00897808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</w:tr>
      <w:tr w:rsidR="00897808" w:rsidRPr="00897808" w:rsidTr="00897808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8%</w:t>
            </w:r>
          </w:p>
        </w:tc>
      </w:tr>
      <w:tr w:rsidR="00897808" w:rsidRPr="00897808" w:rsidTr="00897808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</w:tr>
      <w:tr w:rsidR="00897808" w:rsidRPr="00897808" w:rsidTr="00897808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897808" w:rsidRPr="00897808" w:rsidTr="00897808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130%</w:t>
            </w:r>
          </w:p>
        </w:tc>
      </w:tr>
      <w:tr w:rsidR="00897808" w:rsidRPr="00897808" w:rsidTr="00897808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127%</w:t>
            </w:r>
          </w:p>
        </w:tc>
      </w:tr>
      <w:tr w:rsidR="00897808" w:rsidRPr="00897808" w:rsidTr="00897808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6,786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135%</w:t>
            </w:r>
          </w:p>
        </w:tc>
      </w:tr>
      <w:tr w:rsidR="00897808" w:rsidRPr="00897808" w:rsidTr="00897808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897808" w:rsidRPr="00897808" w:rsidTr="00897808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8,289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970</w:t>
            </w:r>
          </w:p>
        </w:tc>
      </w:tr>
      <w:tr w:rsidR="00897808" w:rsidRPr="00897808" w:rsidTr="00897808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366</w:t>
            </w:r>
          </w:p>
        </w:tc>
      </w:tr>
      <w:tr w:rsidR="00897808" w:rsidRPr="00897808" w:rsidTr="00897808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7.5%</w:t>
            </w:r>
          </w:p>
        </w:tc>
      </w:tr>
    </w:tbl>
    <w:p w:rsidR="00897808" w:rsidRDefault="0089780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897808" w:rsidRPr="00897808" w:rsidTr="00897808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Khunti-  Key Performance Indicators -Apr'15 to Mar'16</w:t>
            </w:r>
          </w:p>
        </w:tc>
      </w:tr>
      <w:tr w:rsidR="00897808" w:rsidRPr="00897808" w:rsidTr="00897808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897808" w:rsidRPr="00897808" w:rsidTr="00897808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38%</w:t>
            </w:r>
          </w:p>
        </w:tc>
      </w:tr>
      <w:tr w:rsidR="00897808" w:rsidRPr="00897808" w:rsidTr="00897808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12%</w:t>
            </w:r>
          </w:p>
        </w:tc>
      </w:tr>
      <w:tr w:rsidR="00897808" w:rsidRPr="00897808" w:rsidTr="00897808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85%</w:t>
            </w:r>
          </w:p>
        </w:tc>
      </w:tr>
      <w:tr w:rsidR="00897808" w:rsidRPr="00897808" w:rsidTr="00897808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1.1%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84%</w:t>
            </w:r>
          </w:p>
        </w:tc>
      </w:tr>
      <w:tr w:rsidR="00897808" w:rsidRPr="00897808" w:rsidTr="00897808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897808" w:rsidRPr="00897808" w:rsidTr="00897808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50%</w:t>
            </w:r>
          </w:p>
        </w:tc>
      </w:tr>
      <w:tr w:rsidR="00897808" w:rsidRPr="00897808" w:rsidTr="00897808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93%</w:t>
            </w:r>
          </w:p>
        </w:tc>
      </w:tr>
      <w:tr w:rsidR="00897808" w:rsidRPr="00897808" w:rsidTr="00897808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74%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97808" w:rsidRPr="00897808" w:rsidTr="00897808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897808" w:rsidRPr="00897808" w:rsidTr="00897808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495.24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2.3%</w:t>
            </w:r>
          </w:p>
        </w:tc>
      </w:tr>
      <w:tr w:rsidR="00897808" w:rsidRPr="00897808" w:rsidTr="00897808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15.90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10.0%</w:t>
            </w:r>
          </w:p>
        </w:tc>
      </w:tr>
      <w:tr w:rsidR="00897808" w:rsidRPr="00897808" w:rsidTr="00897808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7.96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10.1</w:t>
            </w:r>
          </w:p>
        </w:tc>
      </w:tr>
      <w:tr w:rsidR="00897808" w:rsidRPr="00897808" w:rsidTr="00897808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55.18</w:t>
            </w:r>
          </w:p>
        </w:tc>
      </w:tr>
      <w:tr w:rsidR="00897808" w:rsidRPr="00897808" w:rsidTr="00897808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897808" w:rsidRDefault="0089780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97808" w:rsidRDefault="00897808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897808" w:rsidRPr="00897808" w:rsidTr="00897808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Jharkhand - Khunti</w:t>
            </w:r>
          </w:p>
        </w:tc>
      </w:tr>
      <w:tr w:rsidR="00897808" w:rsidRPr="00897808" w:rsidTr="0089780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897808" w:rsidRPr="00897808" w:rsidTr="00897808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565,517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14,976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13,615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13,206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96,138</w:t>
            </w:r>
          </w:p>
        </w:tc>
      </w:tr>
      <w:tr w:rsidR="00897808" w:rsidRPr="00897808" w:rsidTr="00897808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7808" w:rsidRPr="00897808" w:rsidRDefault="00897808" w:rsidP="0089780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89780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897808" w:rsidRDefault="00897808" w:rsidP="009344D7">
      <w:pPr>
        <w:jc w:val="center"/>
        <w:rPr>
          <w:lang w:val="en-US"/>
        </w:rPr>
      </w:pPr>
    </w:p>
    <w:p w:rsidR="00897808" w:rsidRDefault="00897808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C43745" w:rsidRPr="00C43745" w:rsidTr="00C43745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Deliveries - Apr'15 to Mar'16</w:t>
            </w:r>
          </w:p>
        </w:tc>
      </w:tr>
      <w:tr w:rsidR="00C43745" w:rsidRPr="00C43745" w:rsidTr="00C4374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565,517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13,615</w:t>
            </w:r>
          </w:p>
        </w:tc>
      </w:tr>
      <w:tr w:rsidR="00C43745" w:rsidRPr="00C43745" w:rsidTr="00C43745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C43745" w:rsidRPr="00C43745" w:rsidTr="00C43745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416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2,193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6,918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9,527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4,088</w:t>
            </w:r>
          </w:p>
        </w:tc>
      </w:tr>
      <w:tr w:rsidR="00C43745" w:rsidRPr="00C43745" w:rsidTr="00C43745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C43745" w:rsidRPr="00C43745" w:rsidTr="00C43745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51%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70%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30%</w:t>
            </w:r>
          </w:p>
        </w:tc>
      </w:tr>
    </w:tbl>
    <w:p w:rsidR="00897808" w:rsidRDefault="00897808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AC2A75E" wp14:editId="1297CEBE">
            <wp:extent cx="6468894" cy="4046706"/>
            <wp:effectExtent l="57150" t="0" r="46355" b="8763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2D781DE" wp14:editId="77AF4E75">
            <wp:extent cx="6468893" cy="2918298"/>
            <wp:effectExtent l="57150" t="0" r="46355" b="920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C43745" w:rsidRPr="00C43745" w:rsidTr="00C43745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Khunti- C sections &amp; Complicated Deliveries Apr'15 to Mar'16</w:t>
            </w:r>
          </w:p>
        </w:tc>
      </w:tr>
      <w:tr w:rsidR="00C43745" w:rsidRPr="00C43745" w:rsidTr="00C43745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6,149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6,918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156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1.3%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2.3%</w:t>
            </w:r>
          </w:p>
        </w:tc>
      </w:tr>
      <w:tr w:rsidR="00C43745" w:rsidRPr="00C43745" w:rsidTr="00C43745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</w:t>
            </w:r>
          </w:p>
        </w:tc>
      </w:tr>
      <w:tr w:rsidR="00C43745" w:rsidRPr="00C43745" w:rsidTr="00C43745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0.5%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D1709FE" wp14:editId="5BC8DD8F">
            <wp:extent cx="6488349" cy="3073940"/>
            <wp:effectExtent l="57150" t="0" r="46355" b="8890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C43745" w:rsidRPr="00C43745" w:rsidTr="00C43745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Khunti-  Facility wise percentage of C sections &amp; Complicated Deliveries Apr'15 to Mar'16</w:t>
            </w:r>
          </w:p>
        </w:tc>
      </w:tr>
      <w:tr w:rsidR="00C43745" w:rsidRPr="00C43745" w:rsidTr="00C43745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C43745" w:rsidRPr="00C43745" w:rsidTr="00C43745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</w:t>
            </w: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</w:t>
            </w:r>
          </w:p>
        </w:tc>
      </w:tr>
      <w:tr w:rsidR="00C43745" w:rsidRPr="00C43745" w:rsidTr="00C43745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92.1%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7.9%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43745" w:rsidRPr="00C43745" w:rsidTr="00C43745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156</w:t>
            </w:r>
          </w:p>
        </w:tc>
      </w:tr>
      <w:tr w:rsidR="00C43745" w:rsidRPr="00C43745" w:rsidTr="00C43745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21.8%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28.8%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49.4%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C43745" w:rsidRPr="00C43745" w:rsidTr="00C43745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Khunti- Complicated Pregnancies &amp; Deliveries Treated - Apr'15 to Mar'16</w:t>
            </w:r>
          </w:p>
        </w:tc>
      </w:tr>
      <w:tr w:rsidR="00C43745" w:rsidRPr="00C43745" w:rsidTr="00C43745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9,527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C43745" w:rsidRPr="00C43745" w:rsidTr="00C43745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C43745" w:rsidRPr="00C43745" w:rsidTr="00C43745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38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0.3%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156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122</w:t>
            </w:r>
          </w:p>
        </w:tc>
      </w:tr>
      <w:tr w:rsidR="00C43745" w:rsidRPr="00C43745" w:rsidTr="00C43745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C43745" w:rsidRPr="00C43745" w:rsidTr="00C43745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43745" w:rsidRPr="00C43745" w:rsidTr="00C43745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123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4CDD3622" wp14:editId="704B3628">
            <wp:extent cx="6439711" cy="3278221"/>
            <wp:effectExtent l="57150" t="0" r="37465" b="939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C43745" w:rsidRPr="00C43745" w:rsidTr="00C43745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 - JSY  Paid to Mothers  as % of reported deliveries - Apr'15 to Mar'16</w:t>
            </w:r>
          </w:p>
        </w:tc>
      </w:tr>
      <w:tr w:rsidR="00C43745" w:rsidRPr="00C43745" w:rsidTr="00C43745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2,609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1.53%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6,149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3,696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60.11%</w:t>
            </w:r>
          </w:p>
        </w:tc>
      </w:tr>
      <w:tr w:rsidR="00C43745" w:rsidRPr="00C43745" w:rsidTr="00C43745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08D2B364" wp14:editId="30A4BB03">
            <wp:extent cx="6468893" cy="2723745"/>
            <wp:effectExtent l="57150" t="0" r="46355" b="9588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6D1489F8" wp14:editId="3A48E6F0">
            <wp:extent cx="6468894" cy="3307405"/>
            <wp:effectExtent l="57150" t="0" r="46355" b="10287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CC8F334" wp14:editId="6A55FBA7">
            <wp:extent cx="6459166" cy="3754877"/>
            <wp:effectExtent l="57150" t="0" r="37465" b="9334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C43745" w:rsidRPr="00C43745" w:rsidTr="00C43745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Management of Complications (Reflecting Quality of ANC )against Reported ANC Registration- Apr'15 to Mar'16</w:t>
            </w:r>
          </w:p>
        </w:tc>
      </w:tr>
      <w:tr w:rsidR="00C43745" w:rsidRPr="00C43745" w:rsidTr="00C43745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C43745" w:rsidRPr="00C43745" w:rsidTr="00C43745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2.2%</w:t>
            </w:r>
          </w:p>
        </w:tc>
      </w:tr>
      <w:tr w:rsidR="00C43745" w:rsidRPr="00C43745" w:rsidTr="00C43745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C43745" w:rsidRPr="00C43745" w:rsidTr="00C43745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34.9%</w:t>
            </w:r>
          </w:p>
        </w:tc>
      </w:tr>
      <w:tr w:rsidR="00C43745" w:rsidRPr="00C43745" w:rsidTr="00C43745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1.1%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EDBB001" wp14:editId="78F51371">
            <wp:extent cx="6498077" cy="3443592"/>
            <wp:effectExtent l="57150" t="0" r="36195" b="10033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37E8FE99" wp14:editId="1FAD8AAA">
            <wp:extent cx="6488349" cy="3628417"/>
            <wp:effectExtent l="57150" t="0" r="46355" b="8636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6E6C4CA" wp14:editId="1BE7275F">
            <wp:extent cx="6478621" cy="3579779"/>
            <wp:effectExtent l="57150" t="0" r="36830" b="9715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80EA56F" wp14:editId="1C25D470">
            <wp:extent cx="6468894" cy="3793787"/>
            <wp:effectExtent l="57150" t="0" r="46355" b="9271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C43745" w:rsidRPr="00C43745" w:rsidTr="00C43745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Khunti - Births - Apr'15 to Mar'16</w:t>
            </w:r>
          </w:p>
        </w:tc>
      </w:tr>
      <w:tr w:rsidR="00C43745" w:rsidRPr="00C43745" w:rsidTr="00C43745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C43745" w:rsidRPr="00C43745" w:rsidTr="00C43745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4,589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4,356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8,945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13.6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C43745" w:rsidRDefault="00C43745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C43745" w:rsidRPr="00C43745" w:rsidTr="00C43745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 - Immunisation ( 0 to 11 months) - Apr'15 to Mar'16</w:t>
            </w:r>
          </w:p>
        </w:tc>
      </w:tr>
      <w:tr w:rsidR="00C43745" w:rsidRPr="00C43745" w:rsidTr="00C43745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C43745" w:rsidRPr="00C43745" w:rsidTr="00C43745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13,615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8,945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9,997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1,696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9,487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10,977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11,612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3745" w:rsidRPr="00C43745" w:rsidRDefault="00C43745" w:rsidP="00C4374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437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11,395</w:t>
            </w:r>
          </w:p>
        </w:tc>
      </w:tr>
    </w:tbl>
    <w:p w:rsidR="00C43745" w:rsidRDefault="00C43745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3E69AD8C" wp14:editId="16668501">
            <wp:extent cx="6420255" cy="3608961"/>
            <wp:effectExtent l="57150" t="0" r="38100" b="8699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ECE314C" wp14:editId="5B4CAE4A">
            <wp:extent cx="6449438" cy="3715966"/>
            <wp:effectExtent l="57150" t="0" r="46990" b="9461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37ED4E95" wp14:editId="20FF7808">
            <wp:extent cx="6498077" cy="3881336"/>
            <wp:effectExtent l="57150" t="0" r="36195" b="10033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CC00B4" w:rsidRPr="00CC00B4" w:rsidTr="00CC00B4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Khunti- Adverse Event Following Immunisation(AEFI) - Apr'15 to Mar'16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72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CC00B4" w:rsidRPr="00CC00B4" w:rsidTr="00CC00B4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Immunisation - Dropouts - Apr'15 to Mar'16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CC00B4" w:rsidRPr="00CC00B4" w:rsidTr="00CC00B4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83%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-16%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-585%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CC00B4" w:rsidRPr="00CC00B4" w:rsidTr="00CC00B4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 - Abortions - Apr'15 to Mar'16</w:t>
            </w:r>
          </w:p>
        </w:tc>
      </w:tr>
      <w:tr w:rsidR="00CC00B4" w:rsidRPr="00CC00B4" w:rsidTr="00CC00B4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CC00B4" w:rsidRPr="00CC00B4" w:rsidTr="00CC00B4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366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650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7.5%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0309B916" wp14:editId="3F7E1CAF">
            <wp:extent cx="6478621" cy="3638145"/>
            <wp:effectExtent l="57150" t="0" r="36830" b="9588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CC00B4" w:rsidRPr="00CC00B4" w:rsidTr="00CC00B4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  - RTI Cases - Apr'15 to Mar'16</w:t>
            </w: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CC00B4" w:rsidRPr="00CC00B4" w:rsidTr="00CC00B4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280,065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1,058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0.38%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1,058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7424B5E3" wp14:editId="391A66CB">
            <wp:extent cx="6429983" cy="3064213"/>
            <wp:effectExtent l="57150" t="0" r="28575" b="984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CC00B4" w:rsidRPr="00CC00B4" w:rsidTr="00CC00B4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Khunti-Sterilisations - Apr'15 to Mar'16</w:t>
            </w:r>
          </w:p>
        </w:tc>
      </w:tr>
      <w:tr w:rsidR="00CC00B4" w:rsidRPr="00CC00B4" w:rsidTr="00CC00B4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17%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83%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17%</w:t>
            </w:r>
          </w:p>
        </w:tc>
      </w:tr>
      <w:tr w:rsidR="00CC00B4" w:rsidRPr="00CC00B4" w:rsidTr="00CC00B4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83%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CC00B4" w:rsidRPr="00CC00B4" w:rsidTr="00CC00B4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Jharkhand - Khunti-FP Methods - Apr'15 to Mar'16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8,289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12%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5,305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64%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13%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12%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12%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7,319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CC00B4" w:rsidRPr="00CC00B4" w:rsidTr="00CC00B4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Khunti- Post Partum Sterilisations - Apr'15 to Mar'16</w:t>
            </w:r>
          </w:p>
        </w:tc>
      </w:tr>
      <w:tr w:rsidR="00CC00B4" w:rsidRPr="00CC00B4" w:rsidTr="00CC00B4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 </w:t>
            </w: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sterilisation Female</w:t>
            </w:r>
          </w:p>
        </w:tc>
      </w:tr>
      <w:tr w:rsidR="00CC00B4" w:rsidRPr="00CC00B4" w:rsidTr="00CC00B4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6,918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808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0.9%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CC00B4" w:rsidRPr="00CC00B4" w:rsidTr="00CC00B4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Khunti- Post Partum IUCDs - Apr'15 to Mar'16</w:t>
            </w:r>
          </w:p>
        </w:tc>
      </w:tr>
      <w:tr w:rsidR="00CC00B4" w:rsidRPr="00CC00B4" w:rsidTr="00CC00B4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 in public facilities</w:t>
            </w:r>
          </w:p>
        </w:tc>
      </w:tr>
      <w:tr w:rsidR="00CC00B4" w:rsidRPr="00CC00B4" w:rsidTr="00CC00B4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6,918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5179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895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12.9%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17.3%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777B3C4A" wp14:editId="63BFC6E7">
            <wp:extent cx="6459166" cy="2772383"/>
            <wp:effectExtent l="57150" t="0" r="37465" b="857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CC00B4" w:rsidRPr="00CC00B4" w:rsidTr="00CC00B4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Khunti- Facility wise % of Sterilisations &amp; IUDs - Apr'15 to Mar'16</w:t>
            </w:r>
          </w:p>
        </w:tc>
      </w:tr>
      <w:tr w:rsidR="00CC00B4" w:rsidRPr="00CC00B4" w:rsidTr="00CC00B4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CC00B4" w:rsidRPr="00CC00B4" w:rsidTr="00CC00B4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71.0%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0000"/>
            <w:vAlign w:val="center"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95.8%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CC00B4" w:rsidRPr="00CC00B4" w:rsidTr="00CC00B4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57.1%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42.9%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CC00B4" w:rsidRPr="00CC00B4" w:rsidTr="00CC00B4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57.8%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29.2%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2.4%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CC00B4" w:rsidRPr="00CC00B4" w:rsidTr="00CC00B4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 - Unmet need  met by reported FP Methods - Apr'15 to Mar'16</w:t>
            </w:r>
          </w:p>
        </w:tc>
      </w:tr>
      <w:tr w:rsidR="00CC00B4" w:rsidRPr="00CC00B4" w:rsidTr="00CC00B4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96,138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AHS - 2012 - 13  - Jharkhand - Khunti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21,439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8,289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39%</w:t>
            </w:r>
          </w:p>
        </w:tc>
      </w:tr>
      <w:tr w:rsidR="00CC00B4" w:rsidRPr="00CC00B4" w:rsidTr="00CC00B4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10,383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CC00B4" w:rsidRPr="00CC00B4" w:rsidTr="00CC00B4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11,056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7,319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CC00B4" w:rsidRPr="00CC00B4" w:rsidTr="00CC00B4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Service Delivery - Apr'15 to Mar'16</w:t>
            </w:r>
          </w:p>
        </w:tc>
      </w:tr>
      <w:tr w:rsidR="00CC00B4" w:rsidRPr="00CC00B4" w:rsidTr="00CC00B4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CC00B4" w:rsidRPr="00CC00B4" w:rsidTr="00CC00B4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280,065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8,994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2,892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3,996</w:t>
            </w:r>
          </w:p>
        </w:tc>
      </w:tr>
      <w:tr w:rsidR="00CC00B4" w:rsidRPr="00CC00B4" w:rsidTr="00CC00B4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CC00B4" w:rsidRPr="00CC00B4" w:rsidTr="00CC00B4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495.2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1.4%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CC00B4" w:rsidRPr="00CC00B4" w:rsidTr="00CC00B4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Khunti- Childhood Disease - Vaccine Preventable -Apr'15 to Mar'16</w:t>
            </w:r>
          </w:p>
        </w:tc>
      </w:tr>
      <w:tr w:rsidR="00CC00B4" w:rsidRPr="00CC00B4" w:rsidTr="00CC00B4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CC00B4" w:rsidRPr="00CC00B4" w:rsidTr="00CC00B4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</w:t>
            </w:r>
          </w:p>
        </w:tc>
      </w:tr>
      <w:tr w:rsidR="00CC00B4" w:rsidRPr="00CC00B4" w:rsidTr="00CC00B4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Jharkhand - Khunti-Childhood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1,804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2,126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CC00B4" w:rsidRPr="00CC00B4" w:rsidTr="00CC00B4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Lab Services - Apr'15 to Mar'16</w:t>
            </w:r>
          </w:p>
        </w:tc>
      </w:tr>
      <w:tr w:rsidR="00CC00B4" w:rsidRPr="00CC00B4" w:rsidTr="00CC00B4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CC00B4" w:rsidRPr="00CC00B4" w:rsidTr="00CC00B4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565,517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14,974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4,419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3,676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906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33,118</w:t>
            </w:r>
          </w:p>
        </w:tc>
      </w:tr>
      <w:tr w:rsidR="00CC00B4" w:rsidRPr="00CC00B4" w:rsidTr="00CC00B4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CC00B4" w:rsidRPr="00CC00B4" w:rsidTr="00CC00B4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280,065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5.3%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2.7%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1.6%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1.3%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0.32%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5.86%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CC00B4" w:rsidRPr="00CC00B4" w:rsidTr="00CC00B4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Jharkhand - Khunti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  <w:r w:rsidRPr="00CC00B4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</w:t>
            </w:r>
          </w:p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CC00B4" w:rsidRPr="00CC00B4" w:rsidTr="00CC00B4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00B4" w:rsidRPr="00CC00B4" w:rsidRDefault="00CC00B4" w:rsidP="00CC00B4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CC00B4" w:rsidRPr="00CC00B4" w:rsidTr="00CC00B4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00B4" w:rsidRPr="00CC00B4" w:rsidRDefault="00CC00B4" w:rsidP="00CC00B4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CC00B4" w:rsidRPr="00CC00B4" w:rsidTr="00CC00B4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00B4" w:rsidRPr="00CC00B4" w:rsidRDefault="00CC00B4" w:rsidP="00CC00B4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CC00B4" w:rsidRPr="00CC00B4" w:rsidTr="00CC00B4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 - Mortality  - Major Causes Group - Apr'15 to Mar'16</w:t>
            </w:r>
          </w:p>
        </w:tc>
      </w:tr>
      <w:tr w:rsidR="00CC00B4" w:rsidRPr="00CC00B4" w:rsidTr="00CC00B4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CC00B4" w:rsidRPr="00CC00B4" w:rsidTr="00CC00B4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201</w:t>
            </w:r>
          </w:p>
        </w:tc>
      </w:tr>
      <w:tr w:rsidR="00CC00B4" w:rsidRPr="00CC00B4" w:rsidTr="00CC00B4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</w:t>
            </w:r>
          </w:p>
        </w:tc>
      </w:tr>
      <w:tr w:rsidR="00CC00B4" w:rsidRPr="00CC00B4" w:rsidTr="00CC00B4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</w:t>
            </w:r>
          </w:p>
        </w:tc>
      </w:tr>
      <w:tr w:rsidR="00CC00B4" w:rsidRPr="00CC00B4" w:rsidTr="00CC00B4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223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341FEA59" wp14:editId="39532D84">
            <wp:extent cx="6439711" cy="3988340"/>
            <wp:effectExtent l="57150" t="0" r="37465" b="8890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CC00B4" w:rsidRPr="00CC00B4" w:rsidTr="00CC00B4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Khunti-  Still Births, Neonatal , Infant ,Under 5  and Maternal Deaths - Apr'15 to Mar'16</w:t>
            </w:r>
          </w:p>
        </w:tc>
      </w:tr>
      <w:tr w:rsidR="00CC00B4" w:rsidRPr="00CC00B4" w:rsidTr="00CC00B4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CC00B4" w:rsidRPr="00CC00B4" w:rsidTr="00CC00B4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8,945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13,615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</w:tr>
      <w:tr w:rsidR="00CC00B4" w:rsidRPr="00CC00B4" w:rsidTr="00CC00B4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CC00B4" w:rsidRPr="00CC00B4" w:rsidTr="00CC00B4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</w:tr>
      <w:tr w:rsidR="00CC00B4" w:rsidRPr="00CC00B4" w:rsidTr="00CC00B4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Jharkhand - Khunti-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</w:t>
            </w: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</w:t>
            </w: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8.96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15.54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2.01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1.32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3.53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7.5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4.92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CC00B4" w:rsidRPr="00CC00B4" w:rsidTr="00CC00B4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167.69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110.18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CC00B4" w:rsidRPr="00CC00B4" w:rsidTr="00CC00B4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 - Infant &amp; Child Deaths - Apr'15 to Mar'16</w:t>
            </w:r>
          </w:p>
        </w:tc>
      </w:tr>
      <w:tr w:rsidR="00CC00B4" w:rsidRPr="00CC00B4" w:rsidTr="00CC00B4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CC00B4" w:rsidRPr="00CC00B4" w:rsidTr="00CC00B4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</w:t>
            </w:r>
          </w:p>
        </w:tc>
      </w:tr>
      <w:tr w:rsidR="00CC00B4" w:rsidRPr="00CC00B4" w:rsidTr="00CC00B4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19.4%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1.5%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44.8%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71.6%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E659F5B" wp14:editId="4C953E5C">
            <wp:extent cx="6498077" cy="4289898"/>
            <wp:effectExtent l="57150" t="0" r="36195" b="9207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CC00B4" w:rsidRPr="00CC00B4" w:rsidTr="00CC00B4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Jharkhand - Khunti- Causes of Infant &amp; Child Deaths - Apr'15 to Mar'16 -  Total Deaths - 63</w:t>
            </w:r>
          </w:p>
        </w:tc>
      </w:tr>
      <w:tr w:rsidR="00CC00B4" w:rsidRPr="00CC00B4" w:rsidTr="00CC00B4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CC00B4" w:rsidRPr="00CC00B4" w:rsidTr="00CC00B4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CC00B4" w:rsidRPr="00CC00B4" w:rsidTr="00CC00B4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CC00B4" w:rsidRPr="00CC00B4" w:rsidTr="00CC00B4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</w:t>
            </w:r>
          </w:p>
        </w:tc>
      </w:tr>
      <w:tr w:rsidR="00CC00B4" w:rsidRPr="00CC00B4" w:rsidTr="00CC00B4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CC00B4" w:rsidRPr="00CC00B4" w:rsidTr="00CC00B4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CC00B4" w:rsidRPr="00CC00B4" w:rsidTr="00CC00B4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35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22B573C" wp14:editId="517EF72C">
            <wp:extent cx="6488349" cy="3852153"/>
            <wp:effectExtent l="57150" t="0" r="46355" b="9144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5C5A4DB1" wp14:editId="0F63723E">
            <wp:extent cx="6527260" cy="4134255"/>
            <wp:effectExtent l="57150" t="0" r="45085" b="952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CC00B4" w:rsidRPr="00CC00B4" w:rsidTr="00CC00B4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Jharkhand - Khunti Maternal Deaths &amp; Causes-Apr'15 to Mar'16</w:t>
            </w:r>
          </w:p>
        </w:tc>
      </w:tr>
      <w:tr w:rsidR="00CC00B4" w:rsidRPr="00CC00B4" w:rsidTr="00CC00B4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CC00B4" w:rsidRPr="00CC00B4" w:rsidTr="00CC00B4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14.3%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14.3%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28.6%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42.9%</w:t>
            </w:r>
          </w:p>
        </w:tc>
      </w:tr>
      <w:tr w:rsidR="00CC00B4" w:rsidRPr="00CC00B4" w:rsidTr="00CC00B4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CC00B4" w:rsidRPr="00CC00B4" w:rsidTr="00CC00B4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C814F78" wp14:editId="4FB42002">
            <wp:extent cx="6517532" cy="3015575"/>
            <wp:effectExtent l="57150" t="0" r="36195" b="9017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C00B4" w:rsidRDefault="00CC00B4" w:rsidP="009344D7">
      <w:pPr>
        <w:jc w:val="center"/>
        <w:rPr>
          <w:lang w:val="en-US"/>
        </w:rPr>
      </w:pPr>
    </w:p>
    <w:p w:rsidR="00CC00B4" w:rsidRDefault="00CC00B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6013B0C" wp14:editId="546665A8">
            <wp:extent cx="6468894" cy="2996119"/>
            <wp:effectExtent l="57150" t="0" r="46355" b="9017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CC00B4" w:rsidRPr="00CC00B4" w:rsidTr="00CC00B4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Jharkhand - Khunti - Causes of deaths( above 6 yrs of age) -Apr'15 to Mar'16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156</w:t>
            </w:r>
          </w:p>
        </w:tc>
      </w:tr>
      <w:tr w:rsidR="00CC00B4" w:rsidRPr="00CC00B4" w:rsidTr="00CC00B4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C00B4" w:rsidRPr="00CC00B4" w:rsidRDefault="00CC00B4" w:rsidP="00CC00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C00B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313</w:t>
            </w:r>
          </w:p>
        </w:tc>
      </w:tr>
    </w:tbl>
    <w:p w:rsidR="00CC00B4" w:rsidRDefault="00CC00B4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CC00B4" w:rsidRDefault="00CC00B4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633F40C" wp14:editId="20564D7D">
            <wp:extent cx="6478621" cy="4114800"/>
            <wp:effectExtent l="57150" t="0" r="36830" b="952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C00B4" w:rsidRDefault="00CC00B4" w:rsidP="009344D7">
      <w:pPr>
        <w:jc w:val="center"/>
        <w:rPr>
          <w:noProof/>
          <w:lang w:val="en-US" w:eastAsia="en-US"/>
        </w:rPr>
      </w:pPr>
    </w:p>
    <w:p w:rsidR="00CC00B4" w:rsidRDefault="00CC00B4" w:rsidP="009344D7">
      <w:pPr>
        <w:jc w:val="center"/>
        <w:rPr>
          <w:noProof/>
          <w:lang w:val="en-US" w:eastAsia="en-US"/>
        </w:rPr>
      </w:pPr>
    </w:p>
    <w:p w:rsidR="00CC00B4" w:rsidRDefault="00CC00B4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 wp14:anchorId="6B98B4A6" wp14:editId="2FD3A6C1">
            <wp:extent cx="6507804" cy="4299625"/>
            <wp:effectExtent l="57150" t="0" r="45720" b="10096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C00B4" w:rsidRDefault="00CC00B4" w:rsidP="005105D2">
      <w:pPr>
        <w:jc w:val="center"/>
        <w:rPr>
          <w:lang w:val="en-US"/>
        </w:rPr>
      </w:pPr>
    </w:p>
    <w:p w:rsidR="00CC00B4" w:rsidRDefault="00CC00B4" w:rsidP="005105D2">
      <w:pPr>
        <w:jc w:val="center"/>
        <w:rPr>
          <w:lang w:val="en-US"/>
        </w:rPr>
      </w:pPr>
    </w:p>
    <w:p w:rsidR="00CC00B4" w:rsidRDefault="00CC00B4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DA5" w:rsidRDefault="00043DA5">
      <w:r>
        <w:separator/>
      </w:r>
    </w:p>
  </w:endnote>
  <w:endnote w:type="continuationSeparator" w:id="0">
    <w:p w:rsidR="00043DA5" w:rsidRDefault="00043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C9607E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30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2D141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Q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Ba&#10;NPmQ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C154FF" w:rsidRPr="00B3059B">
      <w:rPr>
        <w:rFonts w:ascii="Verdana" w:hAnsi="Verdana"/>
        <w:noProof/>
        <w:lang w:val="en-US"/>
      </w:rPr>
      <w:fldChar w:fldCharType="begin"/>
    </w:r>
    <w:r w:rsidR="00BC182D" w:rsidRPr="00B3059B">
      <w:rPr>
        <w:rFonts w:ascii="Verdana" w:hAnsi="Verdana"/>
        <w:noProof/>
        <w:lang w:val="en-US"/>
      </w:rPr>
      <w:instrText xml:space="preserve"> PAGE </w:instrText>
    </w:r>
    <w:r w:rsidR="00C154FF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C154FF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DA5" w:rsidRDefault="00043DA5">
      <w:r>
        <w:separator/>
      </w:r>
    </w:p>
  </w:footnote>
  <w:footnote w:type="continuationSeparator" w:id="0">
    <w:p w:rsidR="00043DA5" w:rsidRDefault="00043D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BC182D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43DA5"/>
    <w:rsid w:val="000766C0"/>
    <w:rsid w:val="000A0B9C"/>
    <w:rsid w:val="000A2D9C"/>
    <w:rsid w:val="000E628C"/>
    <w:rsid w:val="000E6E56"/>
    <w:rsid w:val="000F36F5"/>
    <w:rsid w:val="001139BD"/>
    <w:rsid w:val="00120A74"/>
    <w:rsid w:val="00123043"/>
    <w:rsid w:val="00170756"/>
    <w:rsid w:val="001A17BC"/>
    <w:rsid w:val="001C1D8C"/>
    <w:rsid w:val="001D263D"/>
    <w:rsid w:val="001D32D2"/>
    <w:rsid w:val="001F5296"/>
    <w:rsid w:val="00203B85"/>
    <w:rsid w:val="00277ADB"/>
    <w:rsid w:val="002A6A5B"/>
    <w:rsid w:val="002C3DAE"/>
    <w:rsid w:val="002D2E2F"/>
    <w:rsid w:val="002E3424"/>
    <w:rsid w:val="002E7BDF"/>
    <w:rsid w:val="002F1648"/>
    <w:rsid w:val="00302420"/>
    <w:rsid w:val="00366328"/>
    <w:rsid w:val="00372D7A"/>
    <w:rsid w:val="003765E9"/>
    <w:rsid w:val="00395555"/>
    <w:rsid w:val="003A3F10"/>
    <w:rsid w:val="003A5185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07BBA"/>
    <w:rsid w:val="005105D2"/>
    <w:rsid w:val="0054513B"/>
    <w:rsid w:val="005929C2"/>
    <w:rsid w:val="00593186"/>
    <w:rsid w:val="005A57AA"/>
    <w:rsid w:val="005B496C"/>
    <w:rsid w:val="005B515C"/>
    <w:rsid w:val="005C150E"/>
    <w:rsid w:val="005D5995"/>
    <w:rsid w:val="005F288A"/>
    <w:rsid w:val="00607EBC"/>
    <w:rsid w:val="00613870"/>
    <w:rsid w:val="00615785"/>
    <w:rsid w:val="00620AD1"/>
    <w:rsid w:val="00624168"/>
    <w:rsid w:val="006428D5"/>
    <w:rsid w:val="00643333"/>
    <w:rsid w:val="0065314E"/>
    <w:rsid w:val="00664743"/>
    <w:rsid w:val="00691695"/>
    <w:rsid w:val="006B053E"/>
    <w:rsid w:val="006C2168"/>
    <w:rsid w:val="006D0F71"/>
    <w:rsid w:val="006E4B20"/>
    <w:rsid w:val="006E7749"/>
    <w:rsid w:val="006F24AB"/>
    <w:rsid w:val="006F7EA2"/>
    <w:rsid w:val="00721613"/>
    <w:rsid w:val="007240F0"/>
    <w:rsid w:val="007414F2"/>
    <w:rsid w:val="007546D5"/>
    <w:rsid w:val="00757CA6"/>
    <w:rsid w:val="00767356"/>
    <w:rsid w:val="007717FC"/>
    <w:rsid w:val="00785EF6"/>
    <w:rsid w:val="007908CE"/>
    <w:rsid w:val="00791540"/>
    <w:rsid w:val="00794C10"/>
    <w:rsid w:val="00794D29"/>
    <w:rsid w:val="007D5AC1"/>
    <w:rsid w:val="00815DCC"/>
    <w:rsid w:val="00823C21"/>
    <w:rsid w:val="008477D0"/>
    <w:rsid w:val="00893C3E"/>
    <w:rsid w:val="00897808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5E6F"/>
    <w:rsid w:val="00985A5C"/>
    <w:rsid w:val="009A1BBC"/>
    <w:rsid w:val="00A02BBD"/>
    <w:rsid w:val="00A121BC"/>
    <w:rsid w:val="00A23308"/>
    <w:rsid w:val="00A3183B"/>
    <w:rsid w:val="00A37E8F"/>
    <w:rsid w:val="00A722A4"/>
    <w:rsid w:val="00A80198"/>
    <w:rsid w:val="00AA637B"/>
    <w:rsid w:val="00AB148A"/>
    <w:rsid w:val="00AE0DFD"/>
    <w:rsid w:val="00B062B7"/>
    <w:rsid w:val="00B267F5"/>
    <w:rsid w:val="00B26C98"/>
    <w:rsid w:val="00B3059B"/>
    <w:rsid w:val="00B30918"/>
    <w:rsid w:val="00B62F80"/>
    <w:rsid w:val="00B8056B"/>
    <w:rsid w:val="00BC182D"/>
    <w:rsid w:val="00BD426D"/>
    <w:rsid w:val="00BE34C5"/>
    <w:rsid w:val="00C04808"/>
    <w:rsid w:val="00C1241D"/>
    <w:rsid w:val="00C154FF"/>
    <w:rsid w:val="00C339D0"/>
    <w:rsid w:val="00C43745"/>
    <w:rsid w:val="00C628F7"/>
    <w:rsid w:val="00C751CB"/>
    <w:rsid w:val="00C77283"/>
    <w:rsid w:val="00C80200"/>
    <w:rsid w:val="00C875D7"/>
    <w:rsid w:val="00C9607E"/>
    <w:rsid w:val="00CA50D0"/>
    <w:rsid w:val="00CC00B4"/>
    <w:rsid w:val="00CD33F3"/>
    <w:rsid w:val="00D14628"/>
    <w:rsid w:val="00D15799"/>
    <w:rsid w:val="00D278F8"/>
    <w:rsid w:val="00D3445C"/>
    <w:rsid w:val="00D73F26"/>
    <w:rsid w:val="00D83470"/>
    <w:rsid w:val="00D9193E"/>
    <w:rsid w:val="00DC25BD"/>
    <w:rsid w:val="00DD23FC"/>
    <w:rsid w:val="00DD7771"/>
    <w:rsid w:val="00E048B0"/>
    <w:rsid w:val="00E21A4C"/>
    <w:rsid w:val="00E256D8"/>
    <w:rsid w:val="00E2705C"/>
    <w:rsid w:val="00E55666"/>
    <w:rsid w:val="00E8190C"/>
    <w:rsid w:val="00EB4480"/>
    <w:rsid w:val="00EB79D4"/>
    <w:rsid w:val="00EE6175"/>
    <w:rsid w:val="00F0441F"/>
    <w:rsid w:val="00F406CE"/>
    <w:rsid w:val="00F52B59"/>
    <w:rsid w:val="00FA138F"/>
    <w:rsid w:val="00FB267F"/>
    <w:rsid w:val="00FB40E4"/>
    <w:rsid w:val="00FB435D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58DEC05A-EEB8-4E62-A28A-9FDE9B1D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Jharkhand\Jharkhand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877"/>
          <c:w val="0.59930686789150756"/>
          <c:h val="0.55127296587925023"/>
        </c:manualLayout>
      </c:layout>
      <c:pie3DChart>
        <c:varyColors val="1"/>
        <c:ser>
          <c:idx val="0"/>
          <c:order val="0"/>
          <c:tx>
            <c:strRef>
              <c:f>Khunti!$AE$65</c:f>
              <c:strCache>
                <c:ptCount val="1"/>
                <c:pt idx="0">
                  <c:v>Jharkhand - Khunti-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3007515658781854E-2"/>
                  <c:y val="-3.138354997867401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260345586123377E-3"/>
                  <c:y val="-8.8699302593269694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081033017390606E-2"/>
                  <c:y val="1.1507168727052059E-16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081801618638363E-2"/>
                  <c:y val="-4.615828281076016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Khunti!$AF$65:$AI$65</c:f>
              <c:numCache>
                <c:formatCode>0%</c:formatCode>
                <c:ptCount val="4"/>
                <c:pt idx="0">
                  <c:v>3.0555561218183945E-2</c:v>
                </c:pt>
                <c:pt idx="1">
                  <c:v>0.16107775421028217</c:v>
                </c:pt>
                <c:pt idx="2">
                  <c:v>0.50813310698893399</c:v>
                </c:pt>
                <c:pt idx="3">
                  <c:v>0.30023357758259994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Khunti!$AA$240</c:f>
              <c:strCache>
                <c:ptCount val="1"/>
                <c:pt idx="0">
                  <c:v>Jharkhand - Khunti-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Khunti!$AA$241:$AA$245</c:f>
              <c:numCache>
                <c:formatCode>_(* #,##0_);_(* \(#,##0\);_(* "-"??_);_(@_)</c:formatCode>
                <c:ptCount val="5"/>
                <c:pt idx="0">
                  <c:v>13614.542931465907</c:v>
                </c:pt>
                <c:pt idx="1">
                  <c:v>8945</c:v>
                </c:pt>
                <c:pt idx="2">
                  <c:v>8647</c:v>
                </c:pt>
                <c:pt idx="3">
                  <c:v>732</c:v>
                </c:pt>
                <c:pt idx="4">
                  <c:v>8706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08928"/>
        <c:axId val="-1770508384"/>
      </c:barChart>
      <c:catAx>
        <c:axId val="-177050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8384"/>
        <c:crosses val="autoZero"/>
        <c:auto val="1"/>
        <c:lblAlgn val="ctr"/>
        <c:lblOffset val="100"/>
        <c:noMultiLvlLbl val="0"/>
      </c:catAx>
      <c:valAx>
        <c:axId val="-1770508384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892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Khunti!$AD$240</c:f>
              <c:strCache>
                <c:ptCount val="1"/>
                <c:pt idx="0">
                  <c:v>Jharkhand - Khunti-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Khunti!$AD$241:$AD$244</c:f>
              <c:numCache>
                <c:formatCode>0%</c:formatCode>
                <c:ptCount val="4"/>
                <c:pt idx="0">
                  <c:v>0.65701801705926777</c:v>
                </c:pt>
                <c:pt idx="1">
                  <c:v>0.96668529904974843</c:v>
                </c:pt>
                <c:pt idx="2">
                  <c:v>8.4653637099572104E-2</c:v>
                </c:pt>
                <c:pt idx="3">
                  <c:v>0.9732811626607043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00768"/>
        <c:axId val="-1770498048"/>
      </c:barChart>
      <c:catAx>
        <c:axId val="-17705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498048"/>
        <c:crosses val="autoZero"/>
        <c:auto val="1"/>
        <c:lblAlgn val="ctr"/>
        <c:lblOffset val="100"/>
        <c:noMultiLvlLbl val="0"/>
      </c:catAx>
      <c:valAx>
        <c:axId val="-177049804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07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Khunti!$AA$267</c:f>
              <c:strCache>
                <c:ptCount val="1"/>
                <c:pt idx="0">
                  <c:v>Jharkhand - Khunti-Immunisation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Khunti!$AA$268:$AA$273</c:f>
              <c:numCache>
                <c:formatCode>0%</c:formatCode>
                <c:ptCount val="6"/>
                <c:pt idx="0">
                  <c:v>0.73428833052448295</c:v>
                </c:pt>
                <c:pt idx="1">
                  <c:v>0.12457267265874993</c:v>
                </c:pt>
                <c:pt idx="2">
                  <c:v>0.69682838768488242</c:v>
                </c:pt>
                <c:pt idx="3">
                  <c:v>0.80627018147116625</c:v>
                </c:pt>
                <c:pt idx="4">
                  <c:v>0.85291148284988449</c:v>
                </c:pt>
                <c:pt idx="5">
                  <c:v>0.83697264442597608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497504"/>
        <c:axId val="-1770517712"/>
      </c:barChart>
      <c:catAx>
        <c:axId val="-177049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17712"/>
        <c:crosses val="autoZero"/>
        <c:auto val="1"/>
        <c:lblAlgn val="ctr"/>
        <c:lblOffset val="100"/>
        <c:noMultiLvlLbl val="0"/>
      </c:catAx>
      <c:valAx>
        <c:axId val="-177051771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49750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Khunti!$AD$267</c:f>
              <c:strCache>
                <c:ptCount val="1"/>
                <c:pt idx="0">
                  <c:v>Jharkhand - Khunti-Immunisation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Khunti!$AD$268:$AD$273</c:f>
              <c:numCache>
                <c:formatCode>0%</c:formatCode>
                <c:ptCount val="6"/>
                <c:pt idx="0">
                  <c:v>1.1176076020122974</c:v>
                </c:pt>
                <c:pt idx="1">
                  <c:v>0.18960313024035774</c:v>
                </c:pt>
                <c:pt idx="2">
                  <c:v>1.060592509782001</c:v>
                </c:pt>
                <c:pt idx="3">
                  <c:v>1.2271660145332588</c:v>
                </c:pt>
                <c:pt idx="4">
                  <c:v>1.2981553940749022</c:v>
                </c:pt>
                <c:pt idx="5">
                  <c:v>1.2738960313024035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26416"/>
        <c:axId val="-1770525328"/>
      </c:barChart>
      <c:catAx>
        <c:axId val="-177052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25328"/>
        <c:crosses val="autoZero"/>
        <c:auto val="1"/>
        <c:lblAlgn val="ctr"/>
        <c:lblOffset val="100"/>
        <c:noMultiLvlLbl val="0"/>
      </c:catAx>
      <c:valAx>
        <c:axId val="-177052532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2641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Khunti!$Z$307</c:f>
              <c:strCache>
                <c:ptCount val="1"/>
                <c:pt idx="0">
                  <c:v>Jharkhand - Khunti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Khunti!$AA$307:$AC$307</c:f>
              <c:numCache>
                <c:formatCode>_(* #,##0_);_(* \(#,##0\);_(* "-"??_);_(@_)</c:formatCode>
                <c:ptCount val="3"/>
                <c:pt idx="0">
                  <c:v>9396</c:v>
                </c:pt>
                <c:pt idx="1">
                  <c:v>9161</c:v>
                </c:pt>
                <c:pt idx="2">
                  <c:v>8529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18256"/>
        <c:axId val="-1770521520"/>
      </c:barChart>
      <c:catAx>
        <c:axId val="-177051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1770521520"/>
        <c:crosses val="autoZero"/>
        <c:auto val="1"/>
        <c:lblAlgn val="ctr"/>
        <c:lblOffset val="100"/>
        <c:noMultiLvlLbl val="0"/>
      </c:catAx>
      <c:valAx>
        <c:axId val="-1770521520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1825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841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24"/>
          <c:h val="0.61690140845071773"/>
        </c:manualLayout>
      </c:layout>
      <c:pie3DChart>
        <c:varyColors val="1"/>
        <c:ser>
          <c:idx val="0"/>
          <c:order val="0"/>
          <c:tx>
            <c:strRef>
              <c:f>Khunti!$Z$335</c:f>
              <c:strCache>
                <c:ptCount val="1"/>
                <c:pt idx="0">
                  <c:v>Jharkhand - Khunti-Abortions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6848517608917085E-2"/>
                  <c:y val="-3.141710954346239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911973242453911E-2"/>
                  <c:y val="6.292162626833179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761762263913879E-2"/>
                  <c:y val="-0.11519606832602879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563230817175445E-2"/>
                  <c:y val="0.11170527837675519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Khunti!$AA$335:$AD$335</c:f>
              <c:numCache>
                <c:formatCode>0%</c:formatCode>
                <c:ptCount val="4"/>
                <c:pt idx="0">
                  <c:v>6.4716312056737585E-2</c:v>
                </c:pt>
                <c:pt idx="1">
                  <c:v>3.4574468085106384E-2</c:v>
                </c:pt>
                <c:pt idx="2">
                  <c:v>0.32446808510638298</c:v>
                </c:pt>
                <c:pt idx="3">
                  <c:v>0.57624113475177308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79"/>
          <c:h val="0.61690140845071828"/>
        </c:manualLayout>
      </c:layout>
      <c:pie3DChart>
        <c:varyColors val="1"/>
        <c:ser>
          <c:idx val="0"/>
          <c:order val="0"/>
          <c:tx>
            <c:strRef>
              <c:f>Khunti!$Z$363</c:f>
              <c:strCache>
                <c:ptCount val="1"/>
                <c:pt idx="0">
                  <c:v>Jharkhand - Khunti-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5676584214919387E-2"/>
                  <c:y val="-5.802468692613731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920805700419426E-2"/>
                  <c:y val="-3.108791719113513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Khunti!$AA$363:$AB$363</c:f>
              <c:numCache>
                <c:formatCode>0%</c:formatCode>
                <c:ptCount val="2"/>
                <c:pt idx="0">
                  <c:v>0.31758034026465026</c:v>
                </c:pt>
                <c:pt idx="1">
                  <c:v>0.68241965973534968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01"/>
          <c:h val="0.61690140845071872"/>
        </c:manualLayout>
      </c:layout>
      <c:pie3DChart>
        <c:varyColors val="1"/>
        <c:ser>
          <c:idx val="0"/>
          <c:order val="0"/>
          <c:tx>
            <c:strRef>
              <c:f>Khunti!$AA$371</c:f>
              <c:strCache>
                <c:ptCount val="1"/>
                <c:pt idx="0">
                  <c:v>Jharkhand - Khunti-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898594338649912E-3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562410688934146E-2"/>
                  <c:y val="-4.158041269787075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6198112883304E-2"/>
                  <c:y val="4.3203801518367298E-17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798249926260938E-2"/>
                  <c:y val="-1.414093801555503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Khunti!$AB$371:$AE$371</c:f>
              <c:numCache>
                <c:formatCode>0%</c:formatCode>
                <c:ptCount val="4"/>
                <c:pt idx="0">
                  <c:v>0.11702685887057328</c:v>
                </c:pt>
                <c:pt idx="1">
                  <c:v>0.64002833640040335</c:v>
                </c:pt>
                <c:pt idx="2">
                  <c:v>0.12577873865122913</c:v>
                </c:pt>
                <c:pt idx="3">
                  <c:v>0.11716606607779442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49395181484376"/>
          <c:y val="0.24781533677717038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Khunti!$AE$453</c:f>
              <c:strCache>
                <c:ptCount val="1"/>
                <c:pt idx="0">
                  <c:v>Jharkhand - Khunti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3970019772626444E-2"/>
                  <c:y val="-8.91333236384059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310711148372963E-2"/>
                  <c:y val="8.845785464629512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554211050775417E-2"/>
                  <c:y val="9.55284654768650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209153795876865E-2"/>
                  <c:y val="-0.1059796807694429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Khunti!$AE$454:$AE$457</c:f>
              <c:numCache>
                <c:formatCode>0.0%</c:formatCode>
                <c:ptCount val="4"/>
                <c:pt idx="0">
                  <c:v>0.38878143133462284</c:v>
                </c:pt>
                <c:pt idx="1">
                  <c:v>7.9303675048355893E-2</c:v>
                </c:pt>
                <c:pt idx="2">
                  <c:v>0.10058027079303675</c:v>
                </c:pt>
                <c:pt idx="3">
                  <c:v>0.43133462282398455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194810095355906"/>
          <c:y val="0.30628044551425898"/>
          <c:w val="0.58378536016331295"/>
          <c:h val="0.50717287282094925"/>
        </c:manualLayout>
      </c:layout>
      <c:pie3DChart>
        <c:varyColors val="1"/>
        <c:ser>
          <c:idx val="0"/>
          <c:order val="0"/>
          <c:tx>
            <c:strRef>
              <c:f>Khunti!$AB$478</c:f>
              <c:strCache>
                <c:ptCount val="1"/>
                <c:pt idx="0">
                  <c:v>Infant &amp; Child Deaths against reported Infant &amp; Child deaths - Jharkhand - Khunti-Apr'15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5994671962181968E-2"/>
                  <c:y val="-4.144620687951088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721218138843227E-3"/>
                  <c:y val="-3.84857635309743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40751671609924E-2"/>
                  <c:y val="3.25648768339014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9675642501620101E-2"/>
                  <c:y val="3.84857635309743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088487255537294E-3"/>
                  <c:y val="-6.21693103192663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Khunti!$AB$479:$AB$483</c:f>
              <c:numCache>
                <c:formatCode>0.0%</c:formatCode>
                <c:ptCount val="5"/>
                <c:pt idx="0">
                  <c:v>5.9701492537313432E-2</c:v>
                </c:pt>
                <c:pt idx="1">
                  <c:v>0.19402985074626866</c:v>
                </c:pt>
                <c:pt idx="2">
                  <c:v>1.4925373134328358E-2</c:v>
                </c:pt>
                <c:pt idx="3">
                  <c:v>0.44776119402985076</c:v>
                </c:pt>
                <c:pt idx="4">
                  <c:v>0.28358208955223879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894"/>
          <c:w val="0.59930686789150756"/>
          <c:h val="0.55127296587924979"/>
        </c:manualLayout>
      </c:layout>
      <c:pie3DChart>
        <c:varyColors val="1"/>
        <c:ser>
          <c:idx val="0"/>
          <c:order val="0"/>
          <c:tx>
            <c:strRef>
              <c:f>Khunti!$AE$69</c:f>
              <c:strCache>
                <c:ptCount val="1"/>
                <c:pt idx="0">
                  <c:v>Jharkhand - Khunti-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1282772603786675E-2"/>
                  <c:y val="-4.3604434484026617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097416961848502E-2"/>
                  <c:y val="3.639603758677406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375102451825629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7766326052026818E-3"/>
                  <c:y val="-4.1616767954840214E-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Khunti!$AF$69:$AI$69</c:f>
              <c:numCache>
                <c:formatCode>0.0%</c:formatCode>
                <c:ptCount val="4"/>
                <c:pt idx="0">
                  <c:v>4.3665372100346385E-2</c:v>
                </c:pt>
                <c:pt idx="1">
                  <c:v>0.23018788705783563</c:v>
                </c:pt>
                <c:pt idx="2">
                  <c:v>0.645428781358245</c:v>
                </c:pt>
                <c:pt idx="3">
                  <c:v>8.0717959483573007E-2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058283702063499"/>
          <c:y val="0.3306486911687968"/>
          <c:w val="0.59898948718324174"/>
          <c:h val="0.50825512537935735"/>
        </c:manualLayout>
      </c:layout>
      <c:pie3DChart>
        <c:varyColors val="1"/>
        <c:ser>
          <c:idx val="0"/>
          <c:order val="0"/>
          <c:tx>
            <c:strRef>
              <c:f>Khunti!$AB$519</c:f>
              <c:strCache>
                <c:ptCount val="1"/>
                <c:pt idx="0">
                  <c:v>Jharkhand - Khunti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889998981250855E-2"/>
                  <c:y val="-5.68326335947715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180233214951909E-2"/>
                  <c:y val="-9.34908348655933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158078888789737E-2"/>
                  <c:y val="-0.109907368684473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199565713866504E-2"/>
                  <c:y val="-1.4669199276352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101413472055834E-2"/>
                  <c:y val="6.223013468052800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524711756411376E-2"/>
                  <c:y val="-0.203260618153017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Khunti!$AA$520:$AA$527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Khunti!$AB$520:$AB$527</c:f>
              <c:numCache>
                <c:formatCode>0.0%</c:formatCode>
                <c:ptCount val="8"/>
                <c:pt idx="0">
                  <c:v>0</c:v>
                </c:pt>
                <c:pt idx="1">
                  <c:v>3.1746031746031744E-2</c:v>
                </c:pt>
                <c:pt idx="2">
                  <c:v>0.1111111111111111</c:v>
                </c:pt>
                <c:pt idx="3">
                  <c:v>7.9365079365079361E-2</c:v>
                </c:pt>
                <c:pt idx="4">
                  <c:v>1.5873015873015872E-2</c:v>
                </c:pt>
                <c:pt idx="5">
                  <c:v>0.12698412698412698</c:v>
                </c:pt>
                <c:pt idx="6">
                  <c:v>0</c:v>
                </c:pt>
                <c:pt idx="7" formatCode="0%">
                  <c:v>0.63492063492063489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620909845785211"/>
          <c:y val="0.27242473723042682"/>
          <c:w val="0.58899292418684068"/>
          <c:h val="0.50877656421979511"/>
        </c:manualLayout>
      </c:layout>
      <c:pie3DChart>
        <c:varyColors val="1"/>
        <c:ser>
          <c:idx val="0"/>
          <c:order val="0"/>
          <c:tx>
            <c:strRef>
              <c:f>Khunti!$AB$543</c:f>
              <c:strCache>
                <c:ptCount val="1"/>
                <c:pt idx="0">
                  <c:v>Jharkhand - Khunti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397419437865196E-2"/>
                  <c:y val="-2.97874707776854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7934048896474168E-2"/>
                  <c:y val="-8.13508116940053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90313546572375"/>
                  <c:y val="6.34428693924298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3883160774965295E-2"/>
                  <c:y val="2.37406739545577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3593544611368324E-2"/>
                  <c:y val="-0.1112614001797179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Khunti!$AA$544:$AA$550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Khunti!$AB$544:$AB$550</c:f>
              <c:numCache>
                <c:formatCode>0.0%</c:formatCode>
                <c:ptCount val="7"/>
                <c:pt idx="0">
                  <c:v>0</c:v>
                </c:pt>
                <c:pt idx="1">
                  <c:v>8.6956521739130432E-2</c:v>
                </c:pt>
                <c:pt idx="2">
                  <c:v>0.30434782608695654</c:v>
                </c:pt>
                <c:pt idx="3">
                  <c:v>0.21739130434782608</c:v>
                </c:pt>
                <c:pt idx="4">
                  <c:v>4.3478260869565216E-2</c:v>
                </c:pt>
                <c:pt idx="5">
                  <c:v>0.34782608695652173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37804878048792"/>
          <c:y val="0.25389160375571612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Khunti!$AI$580</c:f>
              <c:strCache>
                <c:ptCount val="1"/>
                <c:pt idx="0">
                  <c:v>Jharkhand - Khunti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721168687779362E-2"/>
                  <c:y val="2.87414506354509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378634734743151E-2"/>
                  <c:y val="5.537617204015817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1937506405799004E-2"/>
                  <c:y val="-4.63208509156628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936857080256761E-3"/>
                  <c:y val="-5.059200981570675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Khunti!$AI$581:$AI$585</c:f>
              <c:numCache>
                <c:formatCode>0.0%</c:formatCode>
                <c:ptCount val="5"/>
                <c:pt idx="0">
                  <c:v>0</c:v>
                </c:pt>
                <c:pt idx="1">
                  <c:v>0.14285714285714285</c:v>
                </c:pt>
                <c:pt idx="2">
                  <c:v>0.14285714285714285</c:v>
                </c:pt>
                <c:pt idx="3">
                  <c:v>0.2857142857142857</c:v>
                </c:pt>
                <c:pt idx="4">
                  <c:v>0.42857142857142855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6158783866299"/>
          <c:y val="0.33551885391180702"/>
          <c:w val="0.69501219097168243"/>
          <c:h val="0.60223699310313483"/>
        </c:manualLayout>
      </c:layout>
      <c:pie3DChart>
        <c:varyColors val="1"/>
        <c:ser>
          <c:idx val="0"/>
          <c:order val="0"/>
          <c:tx>
            <c:strRef>
              <c:f>Khunti!$AF$580</c:f>
              <c:strCache>
                <c:ptCount val="1"/>
                <c:pt idx="0">
                  <c:v>Jharkhand - Khunti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492435646649951E-2"/>
                  <c:y val="-1.139807864774396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598172114120281E-2"/>
                  <c:y val="-1.07015108545421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590424267270421E-2"/>
                  <c:y val="4.78232006138607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474817488120845E-2"/>
                  <c:y val="-2.46485536789426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4683035461703364E-2"/>
                  <c:y val="8.66354106762782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Khunti!$AF$581:$AF$586</c:f>
              <c:numCache>
                <c:formatCode>0.0%</c:formatCode>
                <c:ptCount val="6"/>
                <c:pt idx="0">
                  <c:v>0</c:v>
                </c:pt>
                <c:pt idx="1">
                  <c:v>6.6666666666666666E-2</c:v>
                </c:pt>
                <c:pt idx="2">
                  <c:v>6.6666666666666666E-2</c:v>
                </c:pt>
                <c:pt idx="3">
                  <c:v>0.13333333333333333</c:v>
                </c:pt>
                <c:pt idx="4">
                  <c:v>0.2</c:v>
                </c:pt>
                <c:pt idx="5">
                  <c:v>0.53333333333333333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632699767435076"/>
          <c:y val="0.29903324584426949"/>
          <c:w val="0.62022993793095993"/>
          <c:h val="0.58414285019928069"/>
        </c:manualLayout>
      </c:layout>
      <c:pie3DChart>
        <c:varyColors val="1"/>
        <c:ser>
          <c:idx val="0"/>
          <c:order val="0"/>
          <c:tx>
            <c:strRef>
              <c:f>Khunti!$AB$636</c:f>
              <c:strCache>
                <c:ptCount val="1"/>
                <c:pt idx="0">
                  <c:v>Jharkhand - Khunti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636716980357393"/>
                  <c:y val="-9.33544765237678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99357301499811E-2"/>
                  <c:y val="-9.01438709050257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3348288161940636"/>
                  <c:y val="-3.77063283756197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1538347435356999E-3"/>
                  <c:y val="-5.481214153786332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0412292986424117"/>
                  <c:y val="-7.70411684650529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4551204646791325E-2"/>
                  <c:y val="9.49978127734033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3752719907523533E-2"/>
                  <c:y val="6.57701467872071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4788640977763633E-3"/>
                  <c:y val="-1.30293088363954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5638042416742703E-2"/>
                  <c:y val="-7.63774667055506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4137081023878383E-2"/>
                  <c:y val="-8.23942840478273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Khunti!$AA$637:$AA$649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Khunti!$AB$637:$AB$649</c:f>
              <c:numCache>
                <c:formatCode>0.0%</c:formatCode>
                <c:ptCount val="13"/>
                <c:pt idx="0">
                  <c:v>0</c:v>
                </c:pt>
                <c:pt idx="1">
                  <c:v>5.0955414012738856E-2</c:v>
                </c:pt>
                <c:pt idx="2">
                  <c:v>2.5477707006369428E-2</c:v>
                </c:pt>
                <c:pt idx="3">
                  <c:v>4.4585987261146494E-2</c:v>
                </c:pt>
                <c:pt idx="4">
                  <c:v>0.22292993630573249</c:v>
                </c:pt>
                <c:pt idx="5">
                  <c:v>0</c:v>
                </c:pt>
                <c:pt idx="6">
                  <c:v>0.12101910828025478</c:v>
                </c:pt>
                <c:pt idx="7">
                  <c:v>0</c:v>
                </c:pt>
                <c:pt idx="8">
                  <c:v>0.26751592356687898</c:v>
                </c:pt>
                <c:pt idx="9">
                  <c:v>4.4585987261146494E-2</c:v>
                </c:pt>
                <c:pt idx="10">
                  <c:v>1.9108280254777069E-2</c:v>
                </c:pt>
                <c:pt idx="11">
                  <c:v>0.12101910828025478</c:v>
                </c:pt>
                <c:pt idx="12">
                  <c:v>8.2802547770700632E-2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04685021245263"/>
          <c:y val="0.30045783488406441"/>
          <c:w val="0.60781778308012968"/>
          <c:h val="0.54054286634640325"/>
        </c:manualLayout>
      </c:layout>
      <c:pie3DChart>
        <c:varyColors val="1"/>
        <c:ser>
          <c:idx val="0"/>
          <c:order val="0"/>
          <c:tx>
            <c:strRef>
              <c:f>Khunti!$AB$666</c:f>
              <c:strCache>
                <c:ptCount val="1"/>
                <c:pt idx="0">
                  <c:v>Jharkhand - Khunti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5635237324295568"/>
                  <c:y val="-6.44151524842282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693464646446022"/>
                  <c:y val="-9.55162368811233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179654457940036E-3"/>
                  <c:y val="-0.1295019914527429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0841331423011508E-2"/>
                  <c:y val="-8.35261214640811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8749771812427048E-2"/>
                  <c:y val="-0.14318713841323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8507152335872437E-2"/>
                  <c:y val="-9.540622728726341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5342395069058626"/>
                  <c:y val="-8.21680960548883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060524256723159E-2"/>
                  <c:y val="4.291048637962612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1845298352562552E-2"/>
                  <c:y val="8.62479867430299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22424046575465392"/>
                  <c:y val="5.79271448091403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0358000947785132E-3"/>
                  <c:y val="-0.2999715091432392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Khunti!$AA$667:$AA$680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Khunti!$AB$667:$AB$680</c:f>
              <c:numCache>
                <c:formatCode>0.0%</c:formatCode>
                <c:ptCount val="14"/>
                <c:pt idx="0">
                  <c:v>0</c:v>
                </c:pt>
                <c:pt idx="1">
                  <c:v>2.5559105431309903E-2</c:v>
                </c:pt>
                <c:pt idx="2">
                  <c:v>1.2779552715654952E-2</c:v>
                </c:pt>
                <c:pt idx="3">
                  <c:v>2.2364217252396165E-2</c:v>
                </c:pt>
                <c:pt idx="4">
                  <c:v>0.11182108626198083</c:v>
                </c:pt>
                <c:pt idx="5">
                  <c:v>0</c:v>
                </c:pt>
                <c:pt idx="6">
                  <c:v>6.070287539936102E-2</c:v>
                </c:pt>
                <c:pt idx="7">
                  <c:v>0</c:v>
                </c:pt>
                <c:pt idx="8">
                  <c:v>0.13418530351437699</c:v>
                </c:pt>
                <c:pt idx="9">
                  <c:v>2.2364217252396165E-2</c:v>
                </c:pt>
                <c:pt idx="10">
                  <c:v>9.5846645367412137E-3</c:v>
                </c:pt>
                <c:pt idx="11">
                  <c:v>6.070287539936102E-2</c:v>
                </c:pt>
                <c:pt idx="12">
                  <c:v>4.1533546325878593E-2</c:v>
                </c:pt>
                <c:pt idx="13">
                  <c:v>0.49840255591054311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0979"/>
          <c:h val="0.61690140845071695"/>
        </c:manualLayout>
      </c:layout>
      <c:pie3DChart>
        <c:varyColors val="1"/>
        <c:ser>
          <c:idx val="0"/>
          <c:order val="0"/>
          <c:tx>
            <c:strRef>
              <c:f>Khunti!$AI$98</c:f>
              <c:strCache>
                <c:ptCount val="1"/>
                <c:pt idx="0">
                  <c:v>Jharkhand - Khunti-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2527069675197805"/>
                  <c:y val="-4.1315054945769928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179455359136816E-2"/>
                  <c:y val="8.621541084081020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32492086970044304"/>
                  <c:y val="-7.436709890238586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Khunti!$AJ$98:$AL$98</c:f>
              <c:numCache>
                <c:formatCode>0.0%</c:formatCode>
                <c:ptCount val="3"/>
                <c:pt idx="0">
                  <c:v>2.2549869904596703E-2</c:v>
                </c:pt>
                <c:pt idx="1">
                  <c:v>5.4929170280427868E-3</c:v>
                </c:pt>
                <c:pt idx="2">
                  <c:v>0.97195721306736049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01"/>
          <c:h val="0.61690140845071728"/>
        </c:manualLayout>
      </c:layout>
      <c:pie3DChart>
        <c:varyColors val="1"/>
        <c:ser>
          <c:idx val="0"/>
          <c:order val="0"/>
          <c:tx>
            <c:strRef>
              <c:f>Khunti!$AI$103</c:f>
              <c:strCache>
                <c:ptCount val="1"/>
                <c:pt idx="0">
                  <c:v>Jharkhand - Khunti-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1832829144040781"/>
                  <c:y val="-0.18982856860474021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1478052353591642E-2"/>
                  <c:y val="9.7311926194115651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Khunti!$AJ$102:$AK$102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Khunti!$AJ$103:$AK$103</c:f>
              <c:numCache>
                <c:formatCode>0%</c:formatCode>
                <c:ptCount val="2"/>
                <c:pt idx="0">
                  <c:v>0.87698756866146288</c:v>
                </c:pt>
                <c:pt idx="1">
                  <c:v>0.12301243133853712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Khunti!$AA$153</c:f>
              <c:strCache>
                <c:ptCount val="1"/>
                <c:pt idx="0">
                  <c:v>Jharkhand - Khunti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Khunti!$AB$153:$AD$153</c:f>
              <c:numCache>
                <c:formatCode>0%</c:formatCode>
                <c:ptCount val="3"/>
                <c:pt idx="0">
                  <c:v>1.5331544653123802E-2</c:v>
                </c:pt>
                <c:pt idx="1">
                  <c:v>0.60107334525939182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10016"/>
        <c:axId val="-1770503488"/>
      </c:barChart>
      <c:catAx>
        <c:axId val="-177051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3488"/>
        <c:crosses val="autoZero"/>
        <c:auto val="1"/>
        <c:lblAlgn val="ctr"/>
        <c:lblOffset val="100"/>
        <c:noMultiLvlLbl val="0"/>
      </c:catAx>
      <c:valAx>
        <c:axId val="-17705034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1001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Khunti!$AD$172</c:f>
              <c:strCache>
                <c:ptCount val="1"/>
                <c:pt idx="0">
                  <c:v>Jharkhand - Khunti-ANC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Khunti!$AD$173:$AD$180</c:f>
              <c:numCache>
                <c:formatCode>_(* #,##0_);_(* \(#,##0\);_(* "-"??_);_(@_)</c:formatCode>
                <c:ptCount val="8"/>
                <c:pt idx="0">
                  <c:v>14976.28018887038</c:v>
                </c:pt>
                <c:pt idx="1">
                  <c:v>11256</c:v>
                </c:pt>
                <c:pt idx="2">
                  <c:v>2447</c:v>
                </c:pt>
                <c:pt idx="3">
                  <c:v>11211</c:v>
                </c:pt>
                <c:pt idx="4">
                  <c:v>8283</c:v>
                </c:pt>
                <c:pt idx="5">
                  <c:v>10820</c:v>
                </c:pt>
                <c:pt idx="6">
                  <c:v>10093</c:v>
                </c:pt>
                <c:pt idx="7">
                  <c:v>7993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11648"/>
        <c:axId val="-1770501856"/>
      </c:barChart>
      <c:catAx>
        <c:axId val="-177051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1856"/>
        <c:crosses val="autoZero"/>
        <c:auto val="1"/>
        <c:lblAlgn val="ctr"/>
        <c:lblOffset val="100"/>
        <c:noMultiLvlLbl val="0"/>
      </c:catAx>
      <c:valAx>
        <c:axId val="-1770501856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1164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Khunti!$AG$172</c:f>
              <c:strCache>
                <c:ptCount val="1"/>
                <c:pt idx="0">
                  <c:v>Jharkhand - Khunti-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Khunti!$AG$173:$AG$179</c:f>
              <c:numCache>
                <c:formatCode>0%</c:formatCode>
                <c:ptCount val="7"/>
                <c:pt idx="0">
                  <c:v>0.75158850248841458</c:v>
                </c:pt>
                <c:pt idx="1">
                  <c:v>0.21739516702203268</c:v>
                </c:pt>
                <c:pt idx="2">
                  <c:v>0.99600213219616207</c:v>
                </c:pt>
                <c:pt idx="3">
                  <c:v>0.73587420042643925</c:v>
                </c:pt>
                <c:pt idx="4">
                  <c:v>0.96126510305614787</c:v>
                </c:pt>
                <c:pt idx="5">
                  <c:v>0.89667732764747687</c:v>
                </c:pt>
                <c:pt idx="6">
                  <c:v>0.71011016346837241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499680"/>
        <c:axId val="-1770499136"/>
      </c:barChart>
      <c:catAx>
        <c:axId val="-1770499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499136"/>
        <c:crosses val="autoZero"/>
        <c:auto val="1"/>
        <c:lblAlgn val="ctr"/>
        <c:lblOffset val="100"/>
        <c:noMultiLvlLbl val="0"/>
      </c:catAx>
      <c:valAx>
        <c:axId val="-177049913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49968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Khunti!$AA$220</c:f>
              <c:strCache>
                <c:ptCount val="1"/>
                <c:pt idx="0">
                  <c:v>Jharkhand - Khunti-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Khunti!$AA$221:$AA$224</c:f>
              <c:numCache>
                <c:formatCode>0.0%</c:formatCode>
                <c:ptCount val="4"/>
                <c:pt idx="0">
                  <c:v>2.2210376687988628E-2</c:v>
                </c:pt>
                <c:pt idx="1">
                  <c:v>1.7768301350390902E-4</c:v>
                </c:pt>
                <c:pt idx="2">
                  <c:v>0.34914712153518124</c:v>
                </c:pt>
                <c:pt idx="3">
                  <c:v>1.0927505330490405E-2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70504576"/>
        <c:axId val="-1770506208"/>
      </c:barChart>
      <c:catAx>
        <c:axId val="-177050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6208"/>
        <c:crosses val="autoZero"/>
        <c:auto val="1"/>
        <c:lblAlgn val="ctr"/>
        <c:lblOffset val="100"/>
        <c:noMultiLvlLbl val="0"/>
      </c:catAx>
      <c:valAx>
        <c:axId val="-177050620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457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47"/>
          <c:w val="0.84225977370806182"/>
          <c:h val="0.67143607049119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Khunti!$Z$228</c:f>
              <c:strCache>
                <c:ptCount val="1"/>
                <c:pt idx="0">
                  <c:v>Jharkhand - Khunti-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Khunti!$AA$227:$AB$227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Khunti!$AA$228:$AB$228</c:f>
              <c:numCache>
                <c:formatCode>0%</c:formatCode>
                <c:ptCount val="2"/>
                <c:pt idx="0">
                  <c:v>0.92001679437388473</c:v>
                </c:pt>
                <c:pt idx="1">
                  <c:v>0.38312165424582767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770511104"/>
        <c:axId val="-1770502400"/>
      </c:barChart>
      <c:catAx>
        <c:axId val="-1770511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02400"/>
        <c:crosses val="autoZero"/>
        <c:auto val="1"/>
        <c:lblAlgn val="ctr"/>
        <c:lblOffset val="100"/>
        <c:noMultiLvlLbl val="0"/>
      </c:catAx>
      <c:valAx>
        <c:axId val="-1770502400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770511104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83C3F-59B1-49CB-A2F1-41299371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2492</Words>
  <Characters>14210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2016-06-24T09:43:00Z</dcterms:created>
  <dcterms:modified xsi:type="dcterms:W3CDTF">2016-06-24T09:43:00Z</dcterms:modified>
</cp:coreProperties>
</file>