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9D0" w:rsidRDefault="00900EF8" w:rsidP="000A2D9C">
      <w:pPr>
        <w:rPr>
          <w:noProof/>
          <w:lang w:val="en-US" w:eastAsia="en-US"/>
        </w:rPr>
      </w:pPr>
      <w:bookmarkStart w:id="0" w:name="_GoBack"/>
      <w:bookmarkEnd w:id="0"/>
      <w:r>
        <w:rPr>
          <w:noProof/>
          <w:lang w:val="en-IN" w:eastAsia="en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-126461</wp:posOffset>
            </wp:positionH>
            <wp:positionV relativeFrom="paragraph">
              <wp:posOffset>-595657</wp:posOffset>
            </wp:positionV>
            <wp:extent cx="7227651" cy="10554511"/>
            <wp:effectExtent l="0" t="0" r="0" b="0"/>
            <wp:wrapNone/>
            <wp:docPr id="73" name="Picture 73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Untitled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651" cy="1055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39D0">
        <w:rPr>
          <w:noProof/>
          <w:lang w:val="en-IN" w:eastAsia="en-IN"/>
        </w:rPr>
        <w:drawing>
          <wp:inline distT="0" distB="0" distL="0" distR="0">
            <wp:extent cx="1166649" cy="945931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M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85" cy="96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7C1">
        <w:rPr>
          <w:noProof/>
          <w:lang w:val="en-US" w:eastAsia="en-US"/>
        </w:rPr>
        <w:t xml:space="preserve"> </w:t>
      </w:r>
      <w:r w:rsidR="000A67C1">
        <w:rPr>
          <w:noProof/>
          <w:lang w:val="en-US" w:eastAsia="en-US"/>
        </w:rPr>
        <w:tab/>
      </w:r>
      <w:r w:rsidR="000A67C1">
        <w:rPr>
          <w:noProof/>
          <w:lang w:val="en-US" w:eastAsia="en-US"/>
        </w:rPr>
        <w:tab/>
      </w:r>
      <w:r w:rsidR="000A67C1">
        <w:rPr>
          <w:noProof/>
          <w:lang w:val="en-US" w:eastAsia="en-US"/>
        </w:rPr>
        <w:tab/>
      </w:r>
      <w:r w:rsidR="000A67C1">
        <w:rPr>
          <w:noProof/>
          <w:lang w:val="en-US" w:eastAsia="en-US"/>
        </w:rPr>
        <w:tab/>
      </w:r>
      <w:r w:rsidR="000A67C1">
        <w:rPr>
          <w:noProof/>
          <w:lang w:val="en-US" w:eastAsia="en-US"/>
        </w:rPr>
        <w:tab/>
      </w:r>
      <w:r w:rsidR="000A67C1">
        <w:rPr>
          <w:noProof/>
          <w:lang w:val="en-US" w:eastAsia="en-US"/>
        </w:rPr>
        <w:tab/>
      </w:r>
      <w:r w:rsidR="000A67C1">
        <w:rPr>
          <w:noProof/>
          <w:lang w:val="en-US" w:eastAsia="en-US"/>
        </w:rPr>
        <w:tab/>
      </w:r>
      <w:r w:rsidR="000A67C1">
        <w:rPr>
          <w:noProof/>
          <w:lang w:val="en-US" w:eastAsia="en-US"/>
        </w:rPr>
        <w:tab/>
      </w:r>
      <w:r w:rsidR="000A67C1">
        <w:rPr>
          <w:noProof/>
          <w:lang w:val="en-US" w:eastAsia="en-US"/>
        </w:rPr>
        <w:tab/>
        <w:t xml:space="preserve">            </w:t>
      </w:r>
      <w:r w:rsidR="008B616A">
        <w:rPr>
          <w:noProof/>
          <w:lang w:val="en-IN" w:eastAsia="en-IN"/>
        </w:rPr>
        <w:drawing>
          <wp:inline distT="0" distB="0" distL="0" distR="0">
            <wp:extent cx="1119352" cy="872053"/>
            <wp:effectExtent l="0" t="0" r="508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SRC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970" cy="88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B24511" w:rsidP="007D5AC1">
      <w:pPr>
        <w:rPr>
          <w:lang w:val="en-US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ge">
                  <wp:posOffset>2755265</wp:posOffset>
                </wp:positionV>
                <wp:extent cx="6483985" cy="2727325"/>
                <wp:effectExtent l="0" t="0" r="0" b="0"/>
                <wp:wrapNone/>
                <wp:docPr id="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985" cy="272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D1700" w:rsidRPr="000E6E56" w:rsidRDefault="00ED1700" w:rsidP="000E6E56">
                            <w:pPr>
                              <w:pStyle w:val="My"/>
                              <w:jc w:val="center"/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</w:pPr>
                            <w:r w:rsidRPr="000E6E56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HMIS Data Analysis – 2015 – 16</w:t>
                            </w:r>
                          </w:p>
                          <w:p w:rsidR="00ED1700" w:rsidRPr="002F1648" w:rsidRDefault="00ED1700" w:rsidP="000A2D9C">
                            <w:pPr>
                              <w:pStyle w:val="My"/>
                              <w:jc w:val="center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  <w:r w:rsidRPr="00643333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Jharkhand</w:t>
                            </w:r>
                            <w:r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 xml:space="preserve">- </w:t>
                            </w:r>
                            <w:r w:rsidRPr="00B0474E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Giridih</w:t>
                            </w:r>
                          </w:p>
                          <w:p w:rsidR="00ED1700" w:rsidRDefault="00ED1700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ED1700" w:rsidRDefault="00ED1700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ED1700" w:rsidRDefault="00ED1700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ED1700" w:rsidRDefault="00ED1700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ED1700" w:rsidRDefault="00ED1700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ED1700" w:rsidRDefault="00ED1700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ED1700" w:rsidRDefault="00ED1700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ED1700" w:rsidRDefault="00ED1700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ED1700" w:rsidRPr="00EE6175" w:rsidRDefault="00ED1700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  <w:t>Data downloaded on 17</w:t>
                            </w: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 May 2016 from National Web Portal - https://nrhm-mis.nic.in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pt;margin-top:216.95pt;width:510.55pt;height:214.7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ED1700" w:rsidRPr="000E6E56" w:rsidRDefault="00ED1700" w:rsidP="000E6E56">
                      <w:pPr>
                        <w:pStyle w:val="My"/>
                        <w:jc w:val="center"/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</w:pPr>
                      <w:r w:rsidRPr="000E6E56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HMIS Data Analysis – 2015 – 16</w:t>
                      </w:r>
                    </w:p>
                    <w:p w:rsidR="00ED1700" w:rsidRPr="002F1648" w:rsidRDefault="00ED1700" w:rsidP="000A2D9C">
                      <w:pPr>
                        <w:pStyle w:val="My"/>
                        <w:jc w:val="center"/>
                        <w:rPr>
                          <w:rStyle w:val="sowc"/>
                          <w:color w:val="C0C0C0"/>
                          <w:lang w:val="en-US"/>
                        </w:rPr>
                      </w:pPr>
                      <w:r w:rsidRPr="00643333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Jharkhand</w:t>
                      </w:r>
                      <w:r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 xml:space="preserve">- </w:t>
                      </w:r>
                      <w:r w:rsidRPr="00B0474E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Giridih</w:t>
                      </w:r>
                    </w:p>
                    <w:p w:rsidR="00ED1700" w:rsidRDefault="00ED1700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ED1700" w:rsidRDefault="00ED1700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ED1700" w:rsidRDefault="00ED1700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ED1700" w:rsidRDefault="00ED1700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ED1700" w:rsidRDefault="00ED1700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ED1700" w:rsidRDefault="00ED1700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ED1700" w:rsidRDefault="00ED1700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ED1700" w:rsidRDefault="00ED1700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ED1700" w:rsidRPr="00EE6175" w:rsidRDefault="00ED1700" w:rsidP="004F6FD5">
                      <w:pPr>
                        <w:pStyle w:val="My"/>
                        <w:jc w:val="both"/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</w:pP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  <w:t>Data downloaded on 17</w:t>
                      </w: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vertAlign w:val="superscript"/>
                          <w:lang w:val="en-US"/>
                        </w:rPr>
                        <w:t>th</w:t>
                      </w: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  <w:t xml:space="preserve"> May 2016 from National Web Portal - https://nrhm-mis.nic.in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F0441F" w:rsidP="00F0441F">
      <w:pPr>
        <w:tabs>
          <w:tab w:val="left" w:pos="3153"/>
        </w:tabs>
        <w:rPr>
          <w:lang w:val="en-US"/>
        </w:rPr>
      </w:pPr>
      <w:r w:rsidRPr="00967D7F">
        <w:rPr>
          <w:lang w:val="en-US"/>
        </w:rPr>
        <w:tab/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4A73BF">
      <w:pPr>
        <w:pStyle w:val="My"/>
        <w:jc w:val="right"/>
        <w:rPr>
          <w:rStyle w:val="sowc"/>
          <w:color w:val="333333"/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1C1D8C" w:rsidRDefault="001C1D8C" w:rsidP="009344D7">
      <w:pPr>
        <w:jc w:val="center"/>
        <w:rPr>
          <w:lang w:val="en-US"/>
        </w:rPr>
      </w:pPr>
    </w:p>
    <w:p w:rsidR="001C1D8C" w:rsidRDefault="001C1D8C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tbl>
      <w:tblPr>
        <w:tblW w:w="10420" w:type="dxa"/>
        <w:jc w:val="center"/>
        <w:tblLook w:val="04A0" w:firstRow="1" w:lastRow="0" w:firstColumn="1" w:lastColumn="0" w:noHBand="0" w:noVBand="1"/>
      </w:tblPr>
      <w:tblGrid>
        <w:gridCol w:w="1620"/>
        <w:gridCol w:w="8800"/>
      </w:tblGrid>
      <w:tr w:rsidR="008018F3" w:rsidRPr="008018F3" w:rsidTr="008018F3">
        <w:trPr>
          <w:trHeight w:val="630"/>
          <w:jc w:val="center"/>
        </w:trPr>
        <w:tc>
          <w:tcPr>
            <w:tcW w:w="10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  <w:lastRenderedPageBreak/>
              <w:t>Summary - Jharkhand - Giridih - Apr'15 to Mar'16</w:t>
            </w:r>
          </w:p>
        </w:tc>
      </w:tr>
      <w:tr w:rsidR="008018F3" w:rsidRPr="008018F3" w:rsidTr="008018F3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8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Proportion of ANC registration against Estimated pregnancy :  83% -  Total reported : 54214</w:t>
            </w:r>
          </w:p>
        </w:tc>
      </w:tr>
      <w:tr w:rsidR="008018F3" w:rsidRPr="008018F3" w:rsidTr="008018F3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ANC registration in first trimester against reported ANC registration  : 30% - Total reported  : 16147</w:t>
            </w:r>
          </w:p>
        </w:tc>
      </w:tr>
      <w:tr w:rsidR="008018F3" w:rsidRPr="008018F3" w:rsidTr="008018F3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3 ANC Check up against reported ANC registration : 63 % - Total reported  : 33982</w:t>
            </w:r>
          </w:p>
        </w:tc>
      </w:tr>
      <w:tr w:rsidR="008018F3" w:rsidRPr="008018F3" w:rsidTr="008018F3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Deliveries (Home + Pub + Pvt) against Estimated Deliveries : 74% Total reported :44285 , Home Deliveries : 12835, Institutional Deliveries (Pub) : 23661, Institutional Deliveries (Pvt) : 7789</w:t>
            </w:r>
          </w:p>
        </w:tc>
      </w:tr>
      <w:tr w:rsidR="008018F3" w:rsidRPr="008018F3" w:rsidTr="008018F3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Institutional Deliveries ( Pub + Pvt) against Estimated Deliveries : 53%  - Total reported : 31450</w:t>
            </w:r>
          </w:p>
        </w:tc>
      </w:tr>
      <w:tr w:rsidR="008018F3" w:rsidRPr="008018F3" w:rsidTr="008018F3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C-Section Deliveries ( pub + Pvt) against total Institutional Deliveries(Pub + Pvt) : 10.26% -  Reported C-Section Deliveries :3226; in public facility : 238 and in private facility : 2988</w:t>
            </w:r>
          </w:p>
        </w:tc>
      </w:tr>
      <w:tr w:rsidR="008018F3" w:rsidRPr="008018F3" w:rsidTr="008018F3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Percentage  Newborn visited within 24 hours of Home deliveries : 53% -Total Visited: 6749 Total Home Deliveries : 12835</w:t>
            </w:r>
          </w:p>
        </w:tc>
      </w:tr>
      <w:tr w:rsidR="008018F3" w:rsidRPr="008018F3" w:rsidTr="008018F3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Percentage PNC Visits within 48 hrs of delivery against total deliveries is 43 %  </w:t>
            </w:r>
          </w:p>
        </w:tc>
      </w:tr>
      <w:tr w:rsidR="008018F3" w:rsidRPr="008018F3" w:rsidTr="008018F3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Sex Ratio at Birth  : 874; Male Live Births : 24134 and Female Live Births : 21091</w:t>
            </w:r>
          </w:p>
        </w:tc>
      </w:tr>
      <w:tr w:rsidR="008018F3" w:rsidRPr="008018F3" w:rsidTr="008018F3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10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Percentage Newborn weighed less than 2.5 kg against total live births : 3 % </w:t>
            </w:r>
          </w:p>
        </w:tc>
      </w:tr>
      <w:tr w:rsidR="008018F3" w:rsidRPr="008018F3" w:rsidTr="008018F3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11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Measles (58,007 ) given is less than BCG (64,541) by   10.1%</w:t>
            </w:r>
          </w:p>
        </w:tc>
      </w:tr>
      <w:tr w:rsidR="008018F3" w:rsidRPr="008018F3" w:rsidTr="008018F3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12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Percentage fully immunised infants ( 0 to 11 months) against Estimated live births: 94.75%  Total fully immunised infants ( BCG,3 doses of OPV, DPT &amp; Measles) : 56438</w:t>
            </w:r>
          </w:p>
        </w:tc>
      </w:tr>
      <w:tr w:rsidR="008018F3" w:rsidRPr="008018F3" w:rsidTr="008018F3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13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Total sterilisations reported : 10339 ; Male sterilisation :1.18%  ( 122 ) ; Female sterilisation : 98.82%  ( 10217 )</w:t>
            </w:r>
          </w:p>
        </w:tc>
      </w:tr>
      <w:tr w:rsidR="008018F3" w:rsidRPr="008018F3" w:rsidTr="008018F3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14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Total IUD Inserted ( Pub + Pvt): 3769</w:t>
            </w:r>
          </w:p>
        </w:tc>
      </w:tr>
      <w:tr w:rsidR="008018F3" w:rsidRPr="008018F3" w:rsidTr="008018F3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15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Deaths due to sterilisations - Male: 0; Female: 0</w:t>
            </w:r>
          </w:p>
        </w:tc>
      </w:tr>
      <w:tr w:rsidR="008018F3" w:rsidRPr="008018F3" w:rsidTr="008018F3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16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Total OPD reported = 344785 which is 132.6 OPD per 1000 population ; Total IPD reported = 28743 which is 11.1 IPD per 1000 population</w:t>
            </w:r>
          </w:p>
        </w:tc>
      </w:tr>
      <w:tr w:rsidR="008018F3" w:rsidRPr="008018F3" w:rsidTr="008018F3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17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Infant deaths = 34; Under 5 deaths = 36; Maternal Deaths = 22 and Deaths due to other causes = 83</w:t>
            </w:r>
          </w:p>
        </w:tc>
      </w:tr>
    </w:tbl>
    <w:p w:rsidR="000065AA" w:rsidRDefault="000065AA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60" w:type="dxa"/>
        <w:jc w:val="center"/>
        <w:tblLook w:val="04A0" w:firstRow="1" w:lastRow="0" w:firstColumn="1" w:lastColumn="0" w:noHBand="0" w:noVBand="1"/>
      </w:tblPr>
      <w:tblGrid>
        <w:gridCol w:w="2220"/>
        <w:gridCol w:w="2680"/>
        <w:gridCol w:w="3220"/>
        <w:gridCol w:w="2440"/>
      </w:tblGrid>
      <w:tr w:rsidR="008018F3" w:rsidRPr="008018F3" w:rsidTr="008018F3">
        <w:trPr>
          <w:trHeight w:val="57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Jharkhand - Giridih-  Summary -Apr'15 to Mar'16</w:t>
            </w:r>
          </w:p>
        </w:tc>
      </w:tr>
      <w:tr w:rsidR="008018F3" w:rsidRPr="008018F3" w:rsidTr="008018F3">
        <w:trPr>
          <w:trHeight w:val="51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ANC</w:t>
            </w:r>
          </w:p>
        </w:tc>
      </w:tr>
      <w:tr w:rsidR="008018F3" w:rsidRPr="008018F3" w:rsidTr="008018F3">
        <w:trPr>
          <w:trHeight w:val="78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ANC Registration against Estimated Pregnancies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83%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TT2/ Booster given to Pregnant women against ANC Registration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86%</w:t>
            </w:r>
          </w:p>
        </w:tc>
      </w:tr>
      <w:tr w:rsidR="008018F3" w:rsidRPr="008018F3" w:rsidTr="008018F3">
        <w:trPr>
          <w:trHeight w:val="78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 ANC Check ups against ANC Registrations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63%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100 IFA Tablets given to Pregnant women against ANC Registration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89%</w:t>
            </w:r>
          </w:p>
        </w:tc>
      </w:tr>
      <w:tr w:rsidR="008018F3" w:rsidRPr="008018F3" w:rsidTr="008018F3">
        <w:trPr>
          <w:trHeight w:val="52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Deliveries</w:t>
            </w:r>
          </w:p>
        </w:tc>
      </w:tr>
      <w:tr w:rsidR="008018F3" w:rsidRPr="008018F3" w:rsidTr="008018F3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Deliveries against Estimated Deliveries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74.3%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Home Deliveries( SBA&amp; Non SBA) against Estimated Deliveries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21.5%</w:t>
            </w:r>
          </w:p>
        </w:tc>
      </w:tr>
      <w:tr w:rsidR="008018F3" w:rsidRPr="008018F3" w:rsidTr="008018F3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Institutional Deliveries against Estimated Deliveries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52.8%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Home Deliveries( SBA&amp; Non SBA)  against Reported Deliveries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29.0%</w:t>
            </w:r>
          </w:p>
        </w:tc>
      </w:tr>
      <w:tr w:rsidR="008018F3" w:rsidRPr="008018F3" w:rsidTr="008018F3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Institutional Deliveries against Reported Deliveries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71.0%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 Section Deliveries against Institutional Deliveries( Pvt&amp; Pub)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10.3%</w:t>
            </w:r>
          </w:p>
        </w:tc>
      </w:tr>
      <w:tr w:rsidR="008018F3" w:rsidRPr="008018F3" w:rsidTr="008018F3">
        <w:trPr>
          <w:trHeight w:val="55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Births &amp; Neonates Care</w:t>
            </w:r>
          </w:p>
        </w:tc>
      </w:tr>
      <w:tr w:rsidR="008018F3" w:rsidRPr="008018F3" w:rsidTr="008018F3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Reported against Estimated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75.9%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Newborns weighed against Reported Live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79%</w:t>
            </w:r>
          </w:p>
        </w:tc>
      </w:tr>
      <w:tr w:rsidR="008018F3" w:rsidRPr="008018F3" w:rsidTr="008018F3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 against reported 1000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11.8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Newborns weighed  less than 2.5 kgs against newborns weighed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4%</w:t>
            </w:r>
          </w:p>
        </w:tc>
      </w:tr>
      <w:tr w:rsidR="008018F3" w:rsidRPr="008018F3" w:rsidTr="008018F3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Sex Ratio at Birth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874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Newborns breastfed within one hr of Birth against Reported live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81%</w:t>
            </w:r>
          </w:p>
        </w:tc>
      </w:tr>
      <w:tr w:rsidR="008018F3" w:rsidRPr="008018F3" w:rsidTr="008018F3">
        <w:trPr>
          <w:trHeight w:val="55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Child Immunisation( 0 to 11 mnths)</w:t>
            </w:r>
          </w:p>
        </w:tc>
      </w:tr>
      <w:tr w:rsidR="008018F3" w:rsidRPr="008018F3" w:rsidTr="008018F3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 given against Estimated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97%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 given against Reported Live Births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  <w:t>128%</w:t>
            </w:r>
          </w:p>
        </w:tc>
      </w:tr>
      <w:tr w:rsidR="008018F3" w:rsidRPr="008018F3" w:rsidTr="008018F3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 Children against Estimated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95%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 Children against Reported Live Births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  <w:t>125%</w:t>
            </w:r>
          </w:p>
        </w:tc>
      </w:tr>
      <w:tr w:rsidR="008018F3" w:rsidRPr="008018F3" w:rsidTr="008018F3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Required  numbers of VHNDs per thousand population in 12 months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31,201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Immunisation Sessions held as percentage of required VHNDs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96%</w:t>
            </w:r>
          </w:p>
        </w:tc>
      </w:tr>
      <w:tr w:rsidR="008018F3" w:rsidRPr="008018F3" w:rsidTr="008018F3">
        <w:trPr>
          <w:trHeight w:val="51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Family Planning &amp; Abortions</w:t>
            </w:r>
          </w:p>
        </w:tc>
      </w:tr>
      <w:tr w:rsidR="008018F3" w:rsidRPr="008018F3" w:rsidTr="008018F3">
        <w:trPr>
          <w:trHeight w:val="10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Family Planning Methods Users ( Sterilisations(Male &amp;Female)+IUD+ Condom pieces/72 + OCP Cycles/13)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17,579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Total  Sterilisations ( Male &amp; Female)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10,339</w:t>
            </w:r>
          </w:p>
        </w:tc>
      </w:tr>
      <w:tr w:rsidR="008018F3" w:rsidRPr="008018F3" w:rsidTr="008018F3">
        <w:trPr>
          <w:trHeight w:val="51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up to 12 weeks in Public facilities</w:t>
            </w:r>
          </w:p>
        </w:tc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312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 (spontaneous/induced)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915</w:t>
            </w:r>
          </w:p>
        </w:tc>
      </w:tr>
      <w:tr w:rsidR="008018F3" w:rsidRPr="008018F3" w:rsidTr="008018F3">
        <w:trPr>
          <w:trHeight w:val="51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more  than 12 weeks  in Public facilities</w:t>
            </w:r>
          </w:p>
        </w:tc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15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Abortion Rate against Estimated pregnancies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1.9%</w:t>
            </w:r>
          </w:p>
        </w:tc>
      </w:tr>
    </w:tbl>
    <w:p w:rsidR="008018F3" w:rsidRDefault="008018F3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3580"/>
        <w:gridCol w:w="1760"/>
        <w:gridCol w:w="3560"/>
        <w:gridCol w:w="1620"/>
      </w:tblGrid>
      <w:tr w:rsidR="008018F3" w:rsidRPr="008018F3" w:rsidTr="008018F3">
        <w:trPr>
          <w:trHeight w:val="57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Jharkhand - Giridih-  Key Performance Indicators -Apr'15 to Mar'16</w:t>
            </w:r>
          </w:p>
        </w:tc>
      </w:tr>
      <w:tr w:rsidR="008018F3" w:rsidRPr="008018F3" w:rsidTr="008018F3">
        <w:trPr>
          <w:trHeight w:val="60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ANM Related Services</w:t>
            </w:r>
          </w:p>
        </w:tc>
      </w:tr>
      <w:tr w:rsidR="008018F3" w:rsidRPr="008018F3" w:rsidTr="008018F3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% ANC Registration in First Trimester against Reported ANC registration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30%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PNC visits within 48 hours and 14 days against total deliveries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26%</w:t>
            </w:r>
          </w:p>
        </w:tc>
      </w:tr>
      <w:tr w:rsidR="008018F3" w:rsidRPr="008018F3" w:rsidTr="008018F3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Three ANC check ups against estimated pregancies.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52%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DPT3 immunisation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23%</w:t>
            </w:r>
          </w:p>
        </w:tc>
      </w:tr>
      <w:tr w:rsidR="008018F3" w:rsidRPr="008018F3" w:rsidTr="008018F3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Hypertension in pregnancy- detected against ANC Reported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1.4%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Measles Immunization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97%</w:t>
            </w:r>
          </w:p>
        </w:tc>
      </w:tr>
      <w:tr w:rsidR="008018F3" w:rsidRPr="008018F3" w:rsidTr="008018F3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% Severe anaemia (Hb&lt;7) treated gainst Reported ANC registration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0.4%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 Full immunisation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95%</w:t>
            </w:r>
          </w:p>
        </w:tc>
      </w:tr>
      <w:tr w:rsidR="008018F3" w:rsidRPr="008018F3" w:rsidTr="008018F3">
        <w:trPr>
          <w:trHeight w:val="60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ASHA Related Services</w:t>
            </w:r>
          </w:p>
        </w:tc>
      </w:tr>
      <w:tr w:rsidR="008018F3" w:rsidRPr="008018F3" w:rsidTr="008018F3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Newborns weighed at birth against Reported live Births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79%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JSY  Paid to  ASHA  as % of reported Institutional deliveries(Pub &amp;Pvt)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39%</w:t>
            </w:r>
          </w:p>
        </w:tc>
      </w:tr>
      <w:tr w:rsidR="008018F3" w:rsidRPr="008018F3" w:rsidTr="008018F3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of Newborns having weighed less than 2.5 kg against newborns weighed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4%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ASHAs present during immunisation Sessions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88%</w:t>
            </w:r>
          </w:p>
        </w:tc>
      </w:tr>
      <w:tr w:rsidR="008018F3" w:rsidRPr="008018F3" w:rsidTr="008018F3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Newborns visited within 24 hrs of Home deliveries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53%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8018F3" w:rsidRPr="008018F3" w:rsidTr="008018F3">
        <w:trPr>
          <w:trHeight w:val="645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Facility Related Services</w:t>
            </w:r>
          </w:p>
        </w:tc>
      </w:tr>
      <w:tr w:rsidR="008018F3" w:rsidRPr="008018F3" w:rsidTr="008018F3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OPD per 1000 population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132.60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C- Section against Institutional Deliveries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10.3%</w:t>
            </w:r>
          </w:p>
        </w:tc>
      </w:tr>
      <w:tr w:rsidR="008018F3" w:rsidRPr="008018F3" w:rsidTr="008018F3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IPD per 1000 population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11.05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Abortion Rate against Reported pregnancies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2.3%</w:t>
            </w:r>
          </w:p>
        </w:tc>
      </w:tr>
      <w:tr w:rsidR="008018F3" w:rsidRPr="008018F3" w:rsidTr="008018F3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Major surgeries per lakh population.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10.23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sterilisation done per 1000 eligible couples.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23.4</w:t>
            </w:r>
          </w:p>
        </w:tc>
      </w:tr>
      <w:tr w:rsidR="008018F3" w:rsidRPr="008018F3" w:rsidTr="008018F3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Institutional deliveries against estimated deliveries.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53%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IUD inserted per 1000 eligible couples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8.53</w:t>
            </w:r>
          </w:p>
        </w:tc>
      </w:tr>
      <w:tr w:rsidR="008018F3" w:rsidRPr="008018F3" w:rsidTr="008018F3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Institutional deliveries against Reported deliveries.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71%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</w:tr>
    </w:tbl>
    <w:p w:rsidR="008018F3" w:rsidRDefault="008018F3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2000"/>
        <w:gridCol w:w="2100"/>
        <w:gridCol w:w="2140"/>
        <w:gridCol w:w="2320"/>
        <w:gridCol w:w="2140"/>
      </w:tblGrid>
      <w:tr w:rsidR="008018F3" w:rsidRPr="008018F3" w:rsidTr="008018F3">
        <w:trPr>
          <w:trHeight w:val="465"/>
          <w:jc w:val="center"/>
        </w:trPr>
        <w:tc>
          <w:tcPr>
            <w:tcW w:w="107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Demographic Denominators - Jharkhand - Giridih</w:t>
            </w:r>
          </w:p>
        </w:tc>
      </w:tr>
      <w:tr w:rsidR="008018F3" w:rsidRPr="008018F3" w:rsidTr="008018F3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Projected Population - 2015 - 16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Pregnancies - 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Deliveries -  Apr'15 to Mar'16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Infants -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Eligible Couple ( 17% of total population)</w:t>
            </w:r>
          </w:p>
        </w:tc>
      </w:tr>
      <w:tr w:rsidR="008018F3" w:rsidRPr="008018F3" w:rsidTr="008018F3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2,600,103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65,520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59,564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57,896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442,018</w:t>
            </w:r>
          </w:p>
        </w:tc>
      </w:tr>
      <w:tr w:rsidR="008018F3" w:rsidRPr="008018F3" w:rsidTr="008018F3">
        <w:trPr>
          <w:trHeight w:val="390"/>
          <w:jc w:val="center"/>
        </w:trPr>
        <w:tc>
          <w:tcPr>
            <w:tcW w:w="10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  <w:t>Population Projection and Estimations provided by Stastistcal Division , MoHFW</w:t>
            </w:r>
          </w:p>
        </w:tc>
      </w:tr>
    </w:tbl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2000"/>
        <w:gridCol w:w="2100"/>
        <w:gridCol w:w="2140"/>
        <w:gridCol w:w="2320"/>
        <w:gridCol w:w="2140"/>
      </w:tblGrid>
      <w:tr w:rsidR="008018F3" w:rsidRPr="008018F3" w:rsidTr="008018F3">
        <w:trPr>
          <w:trHeight w:val="465"/>
          <w:jc w:val="center"/>
        </w:trPr>
        <w:tc>
          <w:tcPr>
            <w:tcW w:w="1070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Jharkhand - Giridih- Deliveries - Apr'15 to Mar'16</w:t>
            </w:r>
          </w:p>
        </w:tc>
      </w:tr>
      <w:tr w:rsidR="008018F3" w:rsidRPr="008018F3" w:rsidTr="008018F3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Population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2,600,103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Estimated Deliveries  -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59,564</w:t>
            </w:r>
          </w:p>
        </w:tc>
      </w:tr>
      <w:tr w:rsidR="008018F3" w:rsidRPr="008018F3" w:rsidTr="008018F3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SBA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Non SBA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 ( Pub &amp;Pvt)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Deliveries Reported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Unreported Deliveries</w:t>
            </w:r>
          </w:p>
        </w:tc>
      </w:tr>
      <w:tr w:rsidR="008018F3" w:rsidRPr="008018F3" w:rsidTr="008018F3">
        <w:trPr>
          <w:trHeight w:val="390"/>
          <w:jc w:val="center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3,697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9,138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31,450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44,285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15,279</w:t>
            </w:r>
          </w:p>
        </w:tc>
      </w:tr>
      <w:tr w:rsidR="008018F3" w:rsidRPr="008018F3" w:rsidTr="008018F3">
        <w:trPr>
          <w:trHeight w:val="510"/>
          <w:jc w:val="center"/>
        </w:trPr>
        <w:tc>
          <w:tcPr>
            <w:tcW w:w="2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SBA %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Non SBA%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Deliveries Reported %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Unreported Deliveries %</w:t>
            </w:r>
          </w:p>
        </w:tc>
      </w:tr>
      <w:tr w:rsidR="008018F3" w:rsidRPr="008018F3" w:rsidTr="008018F3">
        <w:trPr>
          <w:trHeight w:val="51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6%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15%</w:t>
            </w:r>
          </w:p>
        </w:tc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53%</w:t>
            </w:r>
          </w:p>
        </w:tc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74%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26%</w:t>
            </w:r>
          </w:p>
        </w:tc>
      </w:tr>
    </w:tbl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49438" cy="3706238"/>
            <wp:effectExtent l="57150" t="0" r="46990" b="10414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59166" cy="3005847"/>
            <wp:effectExtent l="57150" t="0" r="37465" b="9969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tbl>
      <w:tblPr>
        <w:tblW w:w="10400" w:type="dxa"/>
        <w:jc w:val="center"/>
        <w:tblLook w:val="04A0" w:firstRow="1" w:lastRow="0" w:firstColumn="1" w:lastColumn="0" w:noHBand="0" w:noVBand="1"/>
      </w:tblPr>
      <w:tblGrid>
        <w:gridCol w:w="2900"/>
        <w:gridCol w:w="2560"/>
        <w:gridCol w:w="2540"/>
        <w:gridCol w:w="2400"/>
      </w:tblGrid>
      <w:tr w:rsidR="008018F3" w:rsidRPr="008018F3" w:rsidTr="008018F3">
        <w:trPr>
          <w:trHeight w:val="465"/>
          <w:jc w:val="center"/>
        </w:trPr>
        <w:tc>
          <w:tcPr>
            <w:tcW w:w="104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Jharkhand - Giridih- C sections &amp; Complicated Deliveries Apr'15 to Mar'16</w:t>
            </w:r>
          </w:p>
        </w:tc>
      </w:tr>
      <w:tr w:rsidR="008018F3" w:rsidRPr="008018F3" w:rsidTr="008018F3">
        <w:trPr>
          <w:trHeight w:val="570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Institutional Deliveries (Public)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Institutional  Deliveries (Pvt)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</w:tr>
      <w:tr w:rsidR="008018F3" w:rsidRPr="008018F3" w:rsidTr="008018F3">
        <w:trPr>
          <w:trHeight w:val="420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Deliveries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23,661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7,789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31,450</w:t>
            </w:r>
          </w:p>
        </w:tc>
      </w:tr>
      <w:tr w:rsidR="008018F3" w:rsidRPr="008018F3" w:rsidTr="008018F3">
        <w:trPr>
          <w:trHeight w:val="420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 Section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238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2,988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3,226</w:t>
            </w:r>
          </w:p>
        </w:tc>
      </w:tr>
      <w:tr w:rsidR="008018F3" w:rsidRPr="008018F3" w:rsidTr="008018F3">
        <w:trPr>
          <w:trHeight w:val="420"/>
          <w:jc w:val="center"/>
        </w:trPr>
        <w:tc>
          <w:tcPr>
            <w:tcW w:w="2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 Section%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1.0%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38.4%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10.3%</w:t>
            </w:r>
          </w:p>
        </w:tc>
      </w:tr>
      <w:tr w:rsidR="008018F3" w:rsidRPr="008018F3" w:rsidTr="008018F3">
        <w:trPr>
          <w:trHeight w:val="495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Complicated Pregnancies  attended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799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799</w:t>
            </w:r>
          </w:p>
        </w:tc>
      </w:tr>
      <w:tr w:rsidR="008018F3" w:rsidRPr="008018F3" w:rsidTr="008018F3">
        <w:trPr>
          <w:trHeight w:val="540"/>
          <w:jc w:val="center"/>
        </w:trPr>
        <w:tc>
          <w:tcPr>
            <w:tcW w:w="2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Complicated Pregnancies  attended %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3.4%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2.5%</w:t>
            </w:r>
          </w:p>
        </w:tc>
      </w:tr>
    </w:tbl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59166" cy="3171218"/>
            <wp:effectExtent l="57150" t="0" r="37465" b="8636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2840"/>
        <w:gridCol w:w="1360"/>
        <w:gridCol w:w="1280"/>
        <w:gridCol w:w="1220"/>
        <w:gridCol w:w="1600"/>
        <w:gridCol w:w="1180"/>
        <w:gridCol w:w="1020"/>
      </w:tblGrid>
      <w:tr w:rsidR="008018F3" w:rsidRPr="008018F3" w:rsidTr="008018F3">
        <w:trPr>
          <w:trHeight w:val="630"/>
          <w:jc w:val="center"/>
        </w:trPr>
        <w:tc>
          <w:tcPr>
            <w:tcW w:w="10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Jharkhand - Giridih-  Facility wise percentage of C sections &amp; Complicated Deliveries Apr'15 to Mar'16</w:t>
            </w:r>
          </w:p>
        </w:tc>
      </w:tr>
      <w:tr w:rsidR="008018F3" w:rsidRPr="008018F3" w:rsidTr="008018F3">
        <w:trPr>
          <w:trHeight w:val="78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PHC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CHC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SDH/DH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 State owned institution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Private Facilities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8018F3" w:rsidRPr="008018F3" w:rsidTr="008018F3">
        <w:trPr>
          <w:trHeight w:val="63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Complicated deliveries managed</w:t>
            </w:r>
            <w:r w:rsidR="000A67C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 xml:space="preserve">               </w:t>
            </w: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 xml:space="preserve"> ( Reported)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537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262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799</w:t>
            </w:r>
          </w:p>
        </w:tc>
      </w:tr>
      <w:tr w:rsidR="008018F3" w:rsidRPr="008018F3" w:rsidTr="008018F3">
        <w:trPr>
          <w:trHeight w:val="765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Complicated deliveries managed as %ge of total reported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67.2%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32.8%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8018F3" w:rsidRPr="008018F3" w:rsidTr="008018F3">
        <w:trPr>
          <w:trHeight w:val="48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 Section (reported 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234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2,988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3,226</w:t>
            </w:r>
          </w:p>
        </w:tc>
      </w:tr>
      <w:tr w:rsidR="008018F3" w:rsidRPr="008018F3" w:rsidTr="008018F3">
        <w:trPr>
          <w:trHeight w:val="63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 Section as percentage of total reported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0.1%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7.3%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92.6%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tbl>
      <w:tblPr>
        <w:tblW w:w="10580" w:type="dxa"/>
        <w:jc w:val="center"/>
        <w:tblLook w:val="04A0" w:firstRow="1" w:lastRow="0" w:firstColumn="1" w:lastColumn="0" w:noHBand="0" w:noVBand="1"/>
      </w:tblPr>
      <w:tblGrid>
        <w:gridCol w:w="2020"/>
        <w:gridCol w:w="2120"/>
        <w:gridCol w:w="1560"/>
        <w:gridCol w:w="1760"/>
        <w:gridCol w:w="1460"/>
        <w:gridCol w:w="1660"/>
      </w:tblGrid>
      <w:tr w:rsidR="008018F3" w:rsidRPr="008018F3" w:rsidTr="008018F3">
        <w:trPr>
          <w:trHeight w:val="405"/>
          <w:jc w:val="center"/>
        </w:trPr>
        <w:tc>
          <w:tcPr>
            <w:tcW w:w="1058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Jharkhand - Giridih- Complicated Pregnancies &amp; Deliveries Treated - Apr'15 to Mar'16</w:t>
            </w:r>
          </w:p>
        </w:tc>
      </w:tr>
      <w:tr w:rsidR="008018F3" w:rsidRPr="008018F3" w:rsidTr="008018F3">
        <w:trPr>
          <w:trHeight w:val="585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Deliveries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44,285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8018F3" w:rsidRPr="008018F3" w:rsidTr="008018F3">
        <w:trPr>
          <w:trHeight w:val="495"/>
          <w:jc w:val="center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Pregnancies attended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Pregnancies Rate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 - Section Deliveries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PNC Maternal Complications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Abortions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</w:tr>
      <w:tr w:rsidR="008018F3" w:rsidRPr="008018F3" w:rsidTr="008018F3">
        <w:trPr>
          <w:trHeight w:val="495"/>
          <w:jc w:val="center"/>
        </w:trPr>
        <w:tc>
          <w:tcPr>
            <w:tcW w:w="20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799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1.2%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3,226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915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535</w:t>
            </w:r>
          </w:p>
        </w:tc>
      </w:tr>
      <w:tr w:rsidR="008018F3" w:rsidRPr="008018F3" w:rsidTr="008018F3">
        <w:trPr>
          <w:trHeight w:val="6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Deliveries Treated with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No Of Eclampsia cases Treated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No Of severe anemia cases treated</w:t>
            </w:r>
          </w:p>
        </w:tc>
      </w:tr>
      <w:tr w:rsidR="008018F3" w:rsidRPr="008018F3" w:rsidTr="008018F3">
        <w:trPr>
          <w:trHeight w:val="450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IV Antibiotics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IV antihypertensive/Magsulph injection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IV Oxytocis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Blood Transfusion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8018F3" w:rsidRPr="008018F3" w:rsidTr="008018F3">
        <w:trPr>
          <w:trHeight w:val="52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2,511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3,044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191</w:t>
            </w:r>
          </w:p>
        </w:tc>
      </w:tr>
    </w:tbl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78621" cy="3161489"/>
            <wp:effectExtent l="57150" t="0" r="36830" b="9652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280" w:type="dxa"/>
        <w:jc w:val="center"/>
        <w:tblLook w:val="04A0" w:firstRow="1" w:lastRow="0" w:firstColumn="1" w:lastColumn="0" w:noHBand="0" w:noVBand="1"/>
      </w:tblPr>
      <w:tblGrid>
        <w:gridCol w:w="3180"/>
        <w:gridCol w:w="2220"/>
        <w:gridCol w:w="2220"/>
        <w:gridCol w:w="2660"/>
      </w:tblGrid>
      <w:tr w:rsidR="008018F3" w:rsidRPr="008018F3" w:rsidTr="008018F3">
        <w:trPr>
          <w:trHeight w:val="465"/>
          <w:jc w:val="center"/>
        </w:trPr>
        <w:tc>
          <w:tcPr>
            <w:tcW w:w="102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Jharkhand - Giridih - JSY  Paid to Mothers  as % of reported deliveries - Apr'15 to Mar'16</w:t>
            </w:r>
          </w:p>
        </w:tc>
      </w:tr>
      <w:tr w:rsidR="008018F3" w:rsidRPr="008018F3" w:rsidTr="008018F3">
        <w:trPr>
          <w:trHeight w:val="45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Deliveries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JSY Paid to mothers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JSY paid against reported deliveries</w:t>
            </w:r>
          </w:p>
        </w:tc>
      </w:tr>
      <w:tr w:rsidR="008018F3" w:rsidRPr="008018F3" w:rsidTr="008018F3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12,835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0.32%</w:t>
            </w:r>
          </w:p>
        </w:tc>
      </w:tr>
      <w:tr w:rsidR="008018F3" w:rsidRPr="008018F3" w:rsidTr="008018F3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 (Public)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23,661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12,245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51.75%</w:t>
            </w:r>
          </w:p>
        </w:tc>
      </w:tr>
      <w:tr w:rsidR="008018F3" w:rsidRPr="008018F3" w:rsidTr="008018F3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 ( Accredited - Pvt 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7,789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0.00%</w:t>
            </w:r>
          </w:p>
        </w:tc>
      </w:tr>
    </w:tbl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68894" cy="3073941"/>
            <wp:effectExtent l="57150" t="0" r="46355" b="8890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98077" cy="3531140"/>
            <wp:effectExtent l="57150" t="0" r="36195" b="8890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78621" cy="3482502"/>
            <wp:effectExtent l="57150" t="0" r="36830" b="9906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5020"/>
        <w:gridCol w:w="2740"/>
        <w:gridCol w:w="2760"/>
      </w:tblGrid>
      <w:tr w:rsidR="008018F3" w:rsidRPr="008018F3" w:rsidTr="008018F3">
        <w:trPr>
          <w:trHeight w:val="735"/>
          <w:jc w:val="center"/>
        </w:trPr>
        <w:tc>
          <w:tcPr>
            <w:tcW w:w="10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Jharkhand - Giridih- Management of Complications (Reflecting Quality of ANC )against Reported ANC Registration- Apr'15 to Mar'16</w:t>
            </w:r>
          </w:p>
        </w:tc>
      </w:tr>
      <w:tr w:rsidR="008018F3" w:rsidRPr="008018F3" w:rsidTr="008018F3">
        <w:trPr>
          <w:trHeight w:val="555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against reported ANC Registration</w:t>
            </w:r>
          </w:p>
        </w:tc>
      </w:tr>
      <w:tr w:rsidR="008018F3" w:rsidRPr="008018F3" w:rsidTr="008018F3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Hypertensive cases detected at institution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771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1.4%</w:t>
            </w:r>
          </w:p>
        </w:tc>
      </w:tr>
      <w:tr w:rsidR="008018F3" w:rsidRPr="008018F3" w:rsidTr="008018F3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Eclampsia cases managed during delivery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23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8018F3" w:rsidRPr="008018F3" w:rsidTr="008018F3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ANC women having Hb level&lt;11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12665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23.4%</w:t>
            </w:r>
          </w:p>
        </w:tc>
      </w:tr>
      <w:tr w:rsidR="008018F3" w:rsidRPr="008018F3" w:rsidTr="008018F3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ANC women having severe anaemia (Hb&lt;7) treated at institution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191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0.4%</w:t>
            </w:r>
          </w:p>
        </w:tc>
      </w:tr>
    </w:tbl>
    <w:p w:rsidR="008018F3" w:rsidRDefault="008018F3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78621" cy="3511685"/>
            <wp:effectExtent l="57150" t="0" r="36830" b="8890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98077" cy="3784059"/>
            <wp:effectExtent l="57150" t="0" r="36195" b="102235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78621" cy="3521413"/>
            <wp:effectExtent l="57150" t="0" r="36830" b="98425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517532" cy="3638145"/>
            <wp:effectExtent l="57150" t="0" r="36195" b="95885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460" w:type="dxa"/>
        <w:jc w:val="center"/>
        <w:tblLook w:val="04A0" w:firstRow="1" w:lastRow="0" w:firstColumn="1" w:lastColumn="0" w:noHBand="0" w:noVBand="1"/>
      </w:tblPr>
      <w:tblGrid>
        <w:gridCol w:w="1720"/>
        <w:gridCol w:w="1780"/>
        <w:gridCol w:w="1740"/>
        <w:gridCol w:w="1680"/>
        <w:gridCol w:w="1760"/>
        <w:gridCol w:w="1780"/>
      </w:tblGrid>
      <w:tr w:rsidR="008018F3" w:rsidRPr="008018F3" w:rsidTr="008018F3">
        <w:trPr>
          <w:trHeight w:val="645"/>
          <w:jc w:val="center"/>
        </w:trPr>
        <w:tc>
          <w:tcPr>
            <w:tcW w:w="104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Jharkhand - Giridih - Births - Apr'15 to Mar'16</w:t>
            </w:r>
          </w:p>
        </w:tc>
      </w:tr>
      <w:tr w:rsidR="008018F3" w:rsidRPr="008018F3" w:rsidTr="008018F3">
        <w:trPr>
          <w:trHeight w:val="735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Males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females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Total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Sex Ratio at birth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 per 1000 live births ( reported)</w:t>
            </w:r>
          </w:p>
        </w:tc>
      </w:tr>
      <w:tr w:rsidR="008018F3" w:rsidRPr="008018F3" w:rsidTr="008018F3">
        <w:trPr>
          <w:trHeight w:val="645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24,134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21,091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45,225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535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11.8</w:t>
            </w:r>
          </w:p>
        </w:tc>
      </w:tr>
    </w:tbl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tbl>
      <w:tblPr>
        <w:tblW w:w="10400" w:type="dxa"/>
        <w:jc w:val="center"/>
        <w:tblLook w:val="04A0" w:firstRow="1" w:lastRow="0" w:firstColumn="1" w:lastColumn="0" w:noHBand="0" w:noVBand="1"/>
      </w:tblPr>
      <w:tblGrid>
        <w:gridCol w:w="1840"/>
        <w:gridCol w:w="1900"/>
        <w:gridCol w:w="960"/>
        <w:gridCol w:w="940"/>
        <w:gridCol w:w="1360"/>
        <w:gridCol w:w="980"/>
        <w:gridCol w:w="1100"/>
        <w:gridCol w:w="1320"/>
      </w:tblGrid>
      <w:tr w:rsidR="008018F3" w:rsidRPr="008018F3" w:rsidTr="008018F3">
        <w:trPr>
          <w:trHeight w:val="615"/>
          <w:jc w:val="center"/>
        </w:trPr>
        <w:tc>
          <w:tcPr>
            <w:tcW w:w="104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Jharkhand - Giridih - Immunisation ( 0 to 11 months) - Apr'15 to Mar'16</w:t>
            </w:r>
          </w:p>
        </w:tc>
      </w:tr>
      <w:tr w:rsidR="008018F3" w:rsidRPr="008018F3" w:rsidTr="008018F3">
        <w:trPr>
          <w:trHeight w:val="58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Live Births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Live Births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BCG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DPT3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Pentavalent 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OPV3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</w:t>
            </w:r>
          </w:p>
        </w:tc>
      </w:tr>
      <w:tr w:rsidR="008018F3" w:rsidRPr="008018F3" w:rsidTr="008018F3">
        <w:trPr>
          <w:trHeight w:val="690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59,564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45,225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64,541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13,541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47,286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59,772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58,007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56,438</w:t>
            </w:r>
          </w:p>
        </w:tc>
      </w:tr>
    </w:tbl>
    <w:p w:rsidR="008018F3" w:rsidRDefault="008018F3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29983" cy="3453320"/>
            <wp:effectExtent l="57150" t="0" r="28575" b="9017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29983" cy="3608962"/>
            <wp:effectExtent l="57150" t="0" r="28575" b="86995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68894" cy="3638145"/>
            <wp:effectExtent l="57150" t="0" r="46355" b="95885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7960" w:type="dxa"/>
        <w:jc w:val="center"/>
        <w:tblLook w:val="04A0" w:firstRow="1" w:lastRow="0" w:firstColumn="1" w:lastColumn="0" w:noHBand="0" w:noVBand="1"/>
      </w:tblPr>
      <w:tblGrid>
        <w:gridCol w:w="3440"/>
        <w:gridCol w:w="4520"/>
      </w:tblGrid>
      <w:tr w:rsidR="008018F3" w:rsidRPr="008018F3" w:rsidTr="008018F3">
        <w:trPr>
          <w:trHeight w:val="720"/>
          <w:jc w:val="center"/>
        </w:trPr>
        <w:tc>
          <w:tcPr>
            <w:tcW w:w="7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Jharkhand - Giridih- Adverse Event Following Immunisation(AEFI) - Apr'15 to Mar'16</w:t>
            </w:r>
          </w:p>
        </w:tc>
      </w:tr>
      <w:tr w:rsidR="008018F3" w:rsidRPr="008018F3" w:rsidTr="008018F3">
        <w:trPr>
          <w:trHeight w:val="405"/>
          <w:jc w:val="center"/>
        </w:trPr>
        <w:tc>
          <w:tcPr>
            <w:tcW w:w="3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Abscess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556</w:t>
            </w:r>
          </w:p>
        </w:tc>
      </w:tr>
      <w:tr w:rsidR="008018F3" w:rsidRPr="008018F3" w:rsidTr="008018F3">
        <w:trPr>
          <w:trHeight w:val="405"/>
          <w:jc w:val="center"/>
        </w:trPr>
        <w:tc>
          <w:tcPr>
            <w:tcW w:w="3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Death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8018F3" w:rsidRPr="008018F3" w:rsidTr="008018F3">
        <w:trPr>
          <w:trHeight w:val="405"/>
          <w:jc w:val="center"/>
        </w:trPr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Others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315</w:t>
            </w:r>
          </w:p>
        </w:tc>
      </w:tr>
    </w:tbl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tbl>
      <w:tblPr>
        <w:tblW w:w="8220" w:type="dxa"/>
        <w:jc w:val="center"/>
        <w:tblLook w:val="04A0" w:firstRow="1" w:lastRow="0" w:firstColumn="1" w:lastColumn="0" w:noHBand="0" w:noVBand="1"/>
      </w:tblPr>
      <w:tblGrid>
        <w:gridCol w:w="2680"/>
        <w:gridCol w:w="2620"/>
        <w:gridCol w:w="2920"/>
      </w:tblGrid>
      <w:tr w:rsidR="008018F3" w:rsidRPr="008018F3" w:rsidTr="008018F3">
        <w:trPr>
          <w:trHeight w:val="600"/>
          <w:jc w:val="center"/>
        </w:trPr>
        <w:tc>
          <w:tcPr>
            <w:tcW w:w="82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Jharkhand - Giridih- Immunisation - Dropouts - Apr'15 to Mar'16</w:t>
            </w:r>
          </w:p>
        </w:tc>
      </w:tr>
      <w:tr w:rsidR="008018F3" w:rsidRPr="008018F3" w:rsidTr="008018F3">
        <w:trPr>
          <w:trHeight w:val="495"/>
          <w:jc w:val="center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Dropout from BCG to DPT3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Dropout from BCG to Measles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Dropout from DPT3 to Measles</w:t>
            </w:r>
          </w:p>
        </w:tc>
      </w:tr>
      <w:tr w:rsidR="008018F3" w:rsidRPr="008018F3" w:rsidTr="008018F3">
        <w:trPr>
          <w:trHeight w:val="540"/>
          <w:jc w:val="center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79%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10%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-328%</w:t>
            </w:r>
          </w:p>
        </w:tc>
      </w:tr>
    </w:tbl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tbl>
      <w:tblPr>
        <w:tblW w:w="9600" w:type="dxa"/>
        <w:jc w:val="center"/>
        <w:tblLook w:val="04A0" w:firstRow="1" w:lastRow="0" w:firstColumn="1" w:lastColumn="0" w:noHBand="0" w:noVBand="1"/>
      </w:tblPr>
      <w:tblGrid>
        <w:gridCol w:w="1960"/>
        <w:gridCol w:w="1560"/>
        <w:gridCol w:w="1900"/>
        <w:gridCol w:w="1780"/>
        <w:gridCol w:w="2400"/>
      </w:tblGrid>
      <w:tr w:rsidR="008018F3" w:rsidRPr="008018F3" w:rsidTr="008018F3">
        <w:trPr>
          <w:trHeight w:val="465"/>
          <w:jc w:val="center"/>
        </w:trPr>
        <w:tc>
          <w:tcPr>
            <w:tcW w:w="96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Jharkhand - Giridih - Abortions - Apr'15 to Mar'16</w:t>
            </w:r>
          </w:p>
        </w:tc>
      </w:tr>
      <w:tr w:rsidR="008018F3" w:rsidRPr="008018F3" w:rsidTr="008018F3">
        <w:trPr>
          <w:trHeight w:val="600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Less than 12 weeks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More than 12 weeks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Abortions (spontaneous/Induced)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in Pvt Facilities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 Rate against Estimated pregnancies</w:t>
            </w:r>
          </w:p>
        </w:tc>
      </w:tr>
      <w:tr w:rsidR="008018F3" w:rsidRPr="008018F3" w:rsidTr="008018F3">
        <w:trPr>
          <w:trHeight w:val="540"/>
          <w:jc w:val="center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312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15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915</w:t>
            </w:r>
          </w:p>
        </w:tc>
        <w:tc>
          <w:tcPr>
            <w:tcW w:w="1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-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18F3" w:rsidRPr="008018F3" w:rsidRDefault="008018F3" w:rsidP="008018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01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1.9%</w:t>
            </w:r>
          </w:p>
        </w:tc>
      </w:tr>
    </w:tbl>
    <w:p w:rsidR="008018F3" w:rsidRDefault="008018F3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</w:p>
    <w:p w:rsidR="008018F3" w:rsidRDefault="008018F3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536987" cy="3579779"/>
            <wp:effectExtent l="57150" t="0" r="35560" b="97155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1640"/>
        <w:gridCol w:w="1980"/>
        <w:gridCol w:w="1360"/>
        <w:gridCol w:w="2140"/>
        <w:gridCol w:w="1460"/>
        <w:gridCol w:w="1920"/>
      </w:tblGrid>
      <w:tr w:rsidR="006E32F2" w:rsidRPr="006E32F2" w:rsidTr="006E32F2">
        <w:trPr>
          <w:trHeight w:val="450"/>
          <w:jc w:val="center"/>
        </w:trPr>
        <w:tc>
          <w:tcPr>
            <w:tcW w:w="1050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Jharkhand - Giridih  - RTI Cases - Apr'15 to Mar'16</w:t>
            </w:r>
          </w:p>
        </w:tc>
      </w:tr>
      <w:tr w:rsidR="006E32F2" w:rsidRPr="006E32F2" w:rsidTr="006E32F2">
        <w:trPr>
          <w:trHeight w:val="45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RTI/STI cases - Male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RTI/STI cases - Female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RTI/STI cases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RTI/STI cases as %ge of Total OPD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Number of wet mount tests conducted</w:t>
            </w:r>
          </w:p>
        </w:tc>
      </w:tr>
      <w:tr w:rsidR="006E32F2" w:rsidRPr="006E32F2" w:rsidTr="006E32F2">
        <w:trPr>
          <w:trHeight w:val="51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344,785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182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288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0.08%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288</w:t>
            </w:r>
          </w:p>
        </w:tc>
      </w:tr>
    </w:tbl>
    <w:p w:rsidR="006E32F2" w:rsidRDefault="006E32F2" w:rsidP="009344D7">
      <w:pPr>
        <w:jc w:val="center"/>
        <w:rPr>
          <w:lang w:val="en-US"/>
        </w:rPr>
      </w:pPr>
    </w:p>
    <w:p w:rsidR="006E32F2" w:rsidRDefault="006E32F2" w:rsidP="009344D7">
      <w:pPr>
        <w:jc w:val="center"/>
        <w:rPr>
          <w:lang w:val="en-US"/>
        </w:rPr>
      </w:pPr>
    </w:p>
    <w:p w:rsidR="006E32F2" w:rsidRDefault="006E32F2" w:rsidP="009344D7">
      <w:pPr>
        <w:jc w:val="center"/>
        <w:rPr>
          <w:lang w:val="en-US"/>
        </w:rPr>
      </w:pPr>
    </w:p>
    <w:p w:rsidR="006E32F2" w:rsidRDefault="006E32F2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59166" cy="3686783"/>
            <wp:effectExtent l="57150" t="0" r="37465" b="85725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6E32F2" w:rsidRDefault="006E32F2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3880"/>
        <w:gridCol w:w="3400"/>
        <w:gridCol w:w="3220"/>
      </w:tblGrid>
      <w:tr w:rsidR="006E32F2" w:rsidRPr="006E32F2" w:rsidTr="006E32F2">
        <w:trPr>
          <w:trHeight w:val="615"/>
          <w:jc w:val="center"/>
        </w:trPr>
        <w:tc>
          <w:tcPr>
            <w:tcW w:w="105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Jharkhand - Giridih-Sterilisations - Apr'15 to Mar'16</w:t>
            </w:r>
          </w:p>
        </w:tc>
      </w:tr>
      <w:tr w:rsidR="006E32F2" w:rsidRPr="006E32F2" w:rsidTr="006E32F2">
        <w:trPr>
          <w:trHeight w:val="510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of Reported Sterilisation</w:t>
            </w:r>
          </w:p>
        </w:tc>
      </w:tr>
      <w:tr w:rsidR="006E32F2" w:rsidRPr="006E32F2" w:rsidTr="006E32F2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10,339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6E32F2" w:rsidRPr="006E32F2" w:rsidTr="006E32F2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NSV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122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1%</w:t>
            </w:r>
          </w:p>
        </w:tc>
      </w:tr>
      <w:tr w:rsidR="006E32F2" w:rsidRPr="006E32F2" w:rsidTr="006E32F2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Laparoscopic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0%</w:t>
            </w:r>
          </w:p>
        </w:tc>
      </w:tr>
      <w:tr w:rsidR="006E32F2" w:rsidRPr="006E32F2" w:rsidTr="006E32F2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MiniLap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10,018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97%</w:t>
            </w:r>
          </w:p>
        </w:tc>
      </w:tr>
      <w:tr w:rsidR="006E32F2" w:rsidRPr="006E32F2" w:rsidTr="006E32F2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Post Partum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198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2%</w:t>
            </w:r>
          </w:p>
        </w:tc>
      </w:tr>
      <w:tr w:rsidR="006E32F2" w:rsidRPr="006E32F2" w:rsidTr="006E32F2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Male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122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1%</w:t>
            </w:r>
          </w:p>
        </w:tc>
      </w:tr>
      <w:tr w:rsidR="006E32F2" w:rsidRPr="006E32F2" w:rsidTr="006E32F2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Female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10,217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99%</w:t>
            </w:r>
          </w:p>
        </w:tc>
      </w:tr>
    </w:tbl>
    <w:p w:rsidR="006E32F2" w:rsidRDefault="006E32F2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3680"/>
        <w:gridCol w:w="3200"/>
        <w:gridCol w:w="3640"/>
      </w:tblGrid>
      <w:tr w:rsidR="006E32F2" w:rsidRPr="006E32F2" w:rsidTr="006E32F2">
        <w:trPr>
          <w:trHeight w:val="615"/>
          <w:jc w:val="center"/>
        </w:trPr>
        <w:tc>
          <w:tcPr>
            <w:tcW w:w="10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lastRenderedPageBreak/>
              <w:t>Jharkhand - Giridih-FP Methods - Apr'15 to Mar'16</w:t>
            </w:r>
          </w:p>
        </w:tc>
      </w:tr>
      <w:tr w:rsidR="006E32F2" w:rsidRPr="006E32F2" w:rsidTr="006E32F2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%age of All Reported FP Methods</w:t>
            </w:r>
          </w:p>
        </w:tc>
      </w:tr>
      <w:tr w:rsidR="006E32F2" w:rsidRPr="006E32F2" w:rsidTr="006E32F2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 Reported FP Method (All types)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17,579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6E32F2" w:rsidRPr="006E32F2" w:rsidTr="006E32F2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Sterilisations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10,339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59%</w:t>
            </w:r>
          </w:p>
        </w:tc>
      </w:tr>
      <w:tr w:rsidR="006E32F2" w:rsidRPr="006E32F2" w:rsidTr="006E32F2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IUD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3,769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21%</w:t>
            </w:r>
          </w:p>
        </w:tc>
      </w:tr>
      <w:tr w:rsidR="006E32F2" w:rsidRPr="006E32F2" w:rsidTr="006E32F2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Condom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1,378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8%</w:t>
            </w:r>
          </w:p>
        </w:tc>
      </w:tr>
      <w:tr w:rsidR="006E32F2" w:rsidRPr="006E32F2" w:rsidTr="006E32F2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OCP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2,093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12%</w:t>
            </w:r>
          </w:p>
        </w:tc>
      </w:tr>
      <w:tr w:rsidR="006E32F2" w:rsidRPr="006E32F2" w:rsidTr="006E32F2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Limiting Methods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10,339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59%</w:t>
            </w:r>
          </w:p>
        </w:tc>
      </w:tr>
      <w:tr w:rsidR="006E32F2" w:rsidRPr="006E32F2" w:rsidTr="006E32F2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Spacing Methods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7,240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41%</w:t>
            </w:r>
          </w:p>
        </w:tc>
      </w:tr>
    </w:tbl>
    <w:p w:rsidR="006E32F2" w:rsidRDefault="006E32F2" w:rsidP="009344D7">
      <w:pPr>
        <w:jc w:val="center"/>
        <w:rPr>
          <w:lang w:val="en-US"/>
        </w:rPr>
      </w:pPr>
    </w:p>
    <w:p w:rsidR="006E32F2" w:rsidRDefault="006E32F2" w:rsidP="009344D7">
      <w:pPr>
        <w:jc w:val="center"/>
        <w:rPr>
          <w:lang w:val="en-US"/>
        </w:rPr>
      </w:pPr>
    </w:p>
    <w:tbl>
      <w:tblPr>
        <w:tblW w:w="10540" w:type="dxa"/>
        <w:jc w:val="center"/>
        <w:tblLook w:val="04A0" w:firstRow="1" w:lastRow="0" w:firstColumn="1" w:lastColumn="0" w:noHBand="0" w:noVBand="1"/>
      </w:tblPr>
      <w:tblGrid>
        <w:gridCol w:w="2000"/>
        <w:gridCol w:w="2080"/>
        <w:gridCol w:w="1660"/>
        <w:gridCol w:w="2480"/>
        <w:gridCol w:w="2320"/>
      </w:tblGrid>
      <w:tr w:rsidR="006E32F2" w:rsidRPr="006E32F2" w:rsidTr="006E32F2">
        <w:trPr>
          <w:trHeight w:val="600"/>
          <w:jc w:val="center"/>
        </w:trPr>
        <w:tc>
          <w:tcPr>
            <w:tcW w:w="105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Jharkhand - Giridih- Post Partum Sterilisations - Apr'15 to Mar'16</w:t>
            </w:r>
          </w:p>
        </w:tc>
      </w:tr>
      <w:tr w:rsidR="006E32F2" w:rsidRPr="006E32F2" w:rsidTr="006E32F2">
        <w:trPr>
          <w:trHeight w:val="9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Total Sterilisations </w:t>
            </w:r>
            <w:r w:rsidR="000A67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              </w:t>
            </w:r>
            <w:r w:rsidRPr="006E32F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( Female)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PP Sterilisations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 sterilisation against Institutional deliveries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 sterilisation against Total sterilisation Female</w:t>
            </w:r>
          </w:p>
        </w:tc>
      </w:tr>
      <w:tr w:rsidR="006E32F2" w:rsidRPr="006E32F2" w:rsidTr="006E32F2">
        <w:trPr>
          <w:trHeight w:val="61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31,450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10,217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198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0.6%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1.9%</w:t>
            </w:r>
          </w:p>
        </w:tc>
      </w:tr>
    </w:tbl>
    <w:p w:rsidR="006E32F2" w:rsidRDefault="006E32F2" w:rsidP="009344D7">
      <w:pPr>
        <w:jc w:val="center"/>
        <w:rPr>
          <w:lang w:val="en-US"/>
        </w:rPr>
      </w:pPr>
    </w:p>
    <w:p w:rsidR="006E32F2" w:rsidRDefault="006E32F2" w:rsidP="009344D7">
      <w:pPr>
        <w:jc w:val="center"/>
        <w:rPr>
          <w:lang w:val="en-US"/>
        </w:rPr>
      </w:pPr>
    </w:p>
    <w:tbl>
      <w:tblPr>
        <w:tblW w:w="10540" w:type="dxa"/>
        <w:jc w:val="center"/>
        <w:tblLook w:val="04A0" w:firstRow="1" w:lastRow="0" w:firstColumn="1" w:lastColumn="0" w:noHBand="0" w:noVBand="1"/>
      </w:tblPr>
      <w:tblGrid>
        <w:gridCol w:w="2000"/>
        <w:gridCol w:w="2080"/>
        <w:gridCol w:w="1660"/>
        <w:gridCol w:w="2480"/>
        <w:gridCol w:w="2320"/>
      </w:tblGrid>
      <w:tr w:rsidR="006E32F2" w:rsidRPr="006E32F2" w:rsidTr="006E32F2">
        <w:trPr>
          <w:trHeight w:val="570"/>
          <w:jc w:val="center"/>
        </w:trPr>
        <w:tc>
          <w:tcPr>
            <w:tcW w:w="105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Jharkhand - Giridih- Post Partum IUCDs - Apr'15 to Mar'16</w:t>
            </w:r>
          </w:p>
        </w:tc>
      </w:tr>
      <w:tr w:rsidR="006E32F2" w:rsidRPr="006E32F2" w:rsidTr="006E32F2">
        <w:trPr>
          <w:trHeight w:val="87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IUCD inserted in public facilities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PPIUCD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PPIUCD against Institutional deliveries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PPIUCD against Total IUCD inserted in public facilities</w:t>
            </w:r>
          </w:p>
        </w:tc>
      </w:tr>
      <w:tr w:rsidR="006E32F2" w:rsidRPr="006E32F2" w:rsidTr="006E32F2">
        <w:trPr>
          <w:trHeight w:val="57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31,450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3721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942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3.0%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25.3%</w:t>
            </w:r>
          </w:p>
        </w:tc>
      </w:tr>
    </w:tbl>
    <w:p w:rsidR="006E32F2" w:rsidRDefault="006E32F2" w:rsidP="009344D7">
      <w:pPr>
        <w:jc w:val="center"/>
        <w:rPr>
          <w:lang w:val="en-US"/>
        </w:rPr>
      </w:pPr>
    </w:p>
    <w:p w:rsidR="006E32F2" w:rsidRDefault="006E32F2" w:rsidP="009344D7">
      <w:pPr>
        <w:jc w:val="center"/>
        <w:rPr>
          <w:lang w:val="en-US"/>
        </w:rPr>
      </w:pPr>
    </w:p>
    <w:p w:rsidR="006E32F2" w:rsidRDefault="006E32F2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68894" cy="2850205"/>
            <wp:effectExtent l="57150" t="0" r="46355" b="10287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tbl>
      <w:tblPr>
        <w:tblW w:w="10340" w:type="dxa"/>
        <w:jc w:val="center"/>
        <w:tblLook w:val="04A0" w:firstRow="1" w:lastRow="0" w:firstColumn="1" w:lastColumn="0" w:noHBand="0" w:noVBand="1"/>
      </w:tblPr>
      <w:tblGrid>
        <w:gridCol w:w="2300"/>
        <w:gridCol w:w="1500"/>
        <w:gridCol w:w="1280"/>
        <w:gridCol w:w="1340"/>
        <w:gridCol w:w="1260"/>
        <w:gridCol w:w="1480"/>
        <w:gridCol w:w="1180"/>
      </w:tblGrid>
      <w:tr w:rsidR="006E32F2" w:rsidRPr="006E32F2" w:rsidTr="006E32F2">
        <w:trPr>
          <w:trHeight w:val="570"/>
          <w:jc w:val="center"/>
        </w:trPr>
        <w:tc>
          <w:tcPr>
            <w:tcW w:w="103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Jharkhand - Giridih- Facility wise % of Sterilisations&amp; IUDs - Apr'15 to Mar'16</w:t>
            </w:r>
          </w:p>
        </w:tc>
      </w:tr>
      <w:tr w:rsidR="006E32F2" w:rsidRPr="006E32F2" w:rsidTr="006E32F2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Subcenter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PHC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CHC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SDH/DH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 State owned institution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Private Facilities</w:t>
            </w:r>
          </w:p>
        </w:tc>
      </w:tr>
      <w:tr w:rsidR="006E32F2" w:rsidRPr="006E32F2" w:rsidTr="006E32F2">
        <w:trPr>
          <w:trHeight w:val="390"/>
          <w:jc w:val="center"/>
        </w:trPr>
        <w:tc>
          <w:tcPr>
            <w:tcW w:w="2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NSV as % of total reported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81.1%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11.5%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7.4%</w:t>
            </w:r>
          </w:p>
        </w:tc>
      </w:tr>
      <w:tr w:rsidR="006E32F2" w:rsidRPr="006E32F2" w:rsidTr="006E32F2">
        <w:trPr>
          <w:trHeight w:val="45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Laparoscopic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100.0%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6E32F2" w:rsidRPr="006E32F2" w:rsidTr="006E32F2">
        <w:trPr>
          <w:trHeight w:val="37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MiniLap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52.4%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3.3%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44.4%</w:t>
            </w:r>
          </w:p>
        </w:tc>
      </w:tr>
      <w:tr w:rsidR="006E32F2" w:rsidRPr="006E32F2" w:rsidTr="006E32F2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Post Partum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7.1%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92.9%</w:t>
            </w:r>
          </w:p>
        </w:tc>
      </w:tr>
      <w:tr w:rsidR="006E32F2" w:rsidRPr="006E32F2" w:rsidTr="006E32F2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IUD inserted as % of total reported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46.3%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5.6%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33.6%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13.2%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1.3%</w:t>
            </w:r>
          </w:p>
        </w:tc>
      </w:tr>
    </w:tbl>
    <w:p w:rsidR="006E32F2" w:rsidRDefault="006E32F2" w:rsidP="009344D7">
      <w:pPr>
        <w:jc w:val="center"/>
        <w:rPr>
          <w:lang w:val="en-US"/>
        </w:rPr>
      </w:pPr>
    </w:p>
    <w:p w:rsidR="006E32F2" w:rsidRDefault="006E32F2" w:rsidP="009344D7">
      <w:pPr>
        <w:jc w:val="center"/>
        <w:rPr>
          <w:lang w:val="en-US"/>
        </w:rPr>
      </w:pPr>
    </w:p>
    <w:tbl>
      <w:tblPr>
        <w:tblW w:w="10340" w:type="dxa"/>
        <w:jc w:val="center"/>
        <w:tblLook w:val="04A0" w:firstRow="1" w:lastRow="0" w:firstColumn="1" w:lastColumn="0" w:noHBand="0" w:noVBand="1"/>
      </w:tblPr>
      <w:tblGrid>
        <w:gridCol w:w="1920"/>
        <w:gridCol w:w="1660"/>
        <w:gridCol w:w="2520"/>
        <w:gridCol w:w="2220"/>
        <w:gridCol w:w="2020"/>
      </w:tblGrid>
      <w:tr w:rsidR="006E32F2" w:rsidRPr="006E32F2" w:rsidTr="006E32F2">
        <w:trPr>
          <w:trHeight w:val="675"/>
          <w:jc w:val="center"/>
        </w:trPr>
        <w:tc>
          <w:tcPr>
            <w:tcW w:w="103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Jharkhand - Giridih - Unmet need  met by reported FP Methods - Apr'15 to Mar'16</w:t>
            </w:r>
          </w:p>
        </w:tc>
      </w:tr>
      <w:tr w:rsidR="006E32F2" w:rsidRPr="006E32F2" w:rsidTr="006E32F2">
        <w:trPr>
          <w:trHeight w:val="1290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Estimated total Eligible Couples ( 17% of population)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442,018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Eligible Couples  for unmet need- Calculated Using Unmet Need - AHS - 2012 - 13  - Jharkhand - Giridih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reported FP Users - HMIS - Apr'15 to Mar'16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Unmet need met by Reported Family Planning Methods  - Apr'15 to Mar'16</w:t>
            </w:r>
          </w:p>
        </w:tc>
      </w:tr>
      <w:tr w:rsidR="006E32F2" w:rsidRPr="006E32F2" w:rsidTr="006E32F2">
        <w:trPr>
          <w:trHeight w:val="450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Unmet Needs                       Total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29.3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129,511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17,579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14%</w:t>
            </w:r>
          </w:p>
        </w:tc>
      </w:tr>
      <w:tr w:rsidR="006E32F2" w:rsidRPr="006E32F2" w:rsidTr="006E32F2">
        <w:trPr>
          <w:trHeight w:val="345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  <w:t>Limiting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15.8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69,839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10,339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8%</w:t>
            </w:r>
          </w:p>
        </w:tc>
      </w:tr>
      <w:tr w:rsidR="006E32F2" w:rsidRPr="006E32F2" w:rsidTr="006E32F2">
        <w:trPr>
          <w:trHeight w:val="345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  <w:t>Spacing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13.6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60,114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7,240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6%</w:t>
            </w:r>
          </w:p>
        </w:tc>
      </w:tr>
    </w:tbl>
    <w:p w:rsidR="006E32F2" w:rsidRDefault="006E32F2" w:rsidP="009344D7">
      <w:pPr>
        <w:jc w:val="center"/>
        <w:rPr>
          <w:lang w:val="en-US"/>
        </w:rPr>
      </w:pPr>
    </w:p>
    <w:p w:rsidR="006E32F2" w:rsidRDefault="006E32F2" w:rsidP="009344D7">
      <w:pPr>
        <w:jc w:val="center"/>
        <w:rPr>
          <w:lang w:val="en-US"/>
        </w:rPr>
      </w:pPr>
    </w:p>
    <w:tbl>
      <w:tblPr>
        <w:tblW w:w="10460" w:type="dxa"/>
        <w:jc w:val="center"/>
        <w:tblLook w:val="04A0" w:firstRow="1" w:lastRow="0" w:firstColumn="1" w:lastColumn="0" w:noHBand="0" w:noVBand="1"/>
      </w:tblPr>
      <w:tblGrid>
        <w:gridCol w:w="1840"/>
        <w:gridCol w:w="1620"/>
        <w:gridCol w:w="2380"/>
        <w:gridCol w:w="1660"/>
        <w:gridCol w:w="1560"/>
        <w:gridCol w:w="1400"/>
      </w:tblGrid>
      <w:tr w:rsidR="006E32F2" w:rsidRPr="006E32F2" w:rsidTr="006E32F2">
        <w:trPr>
          <w:trHeight w:val="555"/>
          <w:jc w:val="center"/>
        </w:trPr>
        <w:tc>
          <w:tcPr>
            <w:tcW w:w="104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Jharkhand - Giridih- Quality of Sterilisation - Apr'15 to Mar'16</w:t>
            </w:r>
          </w:p>
        </w:tc>
      </w:tr>
      <w:tr w:rsidR="006E32F2" w:rsidRPr="006E32F2" w:rsidTr="006E32F2">
        <w:trPr>
          <w:trHeight w:val="136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13478C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cases of complications following male sterilization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cases of complications following female sterilization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failures following male sterilization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failures following female sterilization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deaths following male sterilization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deaths following female sterilization</w:t>
            </w:r>
          </w:p>
        </w:tc>
      </w:tr>
      <w:tr w:rsidR="006E32F2" w:rsidRPr="006E32F2" w:rsidTr="006E32F2">
        <w:trPr>
          <w:trHeight w:val="600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</w:tbl>
    <w:p w:rsidR="006E32F2" w:rsidRDefault="006E32F2" w:rsidP="009344D7">
      <w:pPr>
        <w:jc w:val="center"/>
        <w:rPr>
          <w:lang w:val="en-US"/>
        </w:rPr>
      </w:pPr>
    </w:p>
    <w:p w:rsidR="006E32F2" w:rsidRDefault="006E32F2" w:rsidP="009344D7">
      <w:pPr>
        <w:jc w:val="center"/>
        <w:rPr>
          <w:lang w:val="en-US"/>
        </w:rPr>
      </w:pPr>
    </w:p>
    <w:tbl>
      <w:tblPr>
        <w:tblW w:w="10640" w:type="dxa"/>
        <w:jc w:val="center"/>
        <w:tblLook w:val="04A0" w:firstRow="1" w:lastRow="0" w:firstColumn="1" w:lastColumn="0" w:noHBand="0" w:noVBand="1"/>
      </w:tblPr>
      <w:tblGrid>
        <w:gridCol w:w="1620"/>
        <w:gridCol w:w="1360"/>
        <w:gridCol w:w="1660"/>
        <w:gridCol w:w="1720"/>
        <w:gridCol w:w="1360"/>
        <w:gridCol w:w="1480"/>
        <w:gridCol w:w="1440"/>
      </w:tblGrid>
      <w:tr w:rsidR="006E32F2" w:rsidRPr="006E32F2" w:rsidTr="006E32F2">
        <w:trPr>
          <w:trHeight w:val="450"/>
          <w:jc w:val="center"/>
        </w:trPr>
        <w:tc>
          <w:tcPr>
            <w:tcW w:w="10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Jharkhand - Giridih- Service Delivery - Apr'15 to Mar'16</w:t>
            </w:r>
          </w:p>
        </w:tc>
      </w:tr>
      <w:tr w:rsidR="006E32F2" w:rsidRPr="006E32F2" w:rsidTr="006E32F2">
        <w:trPr>
          <w:trHeight w:val="96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IPD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major (General and spinal anaesthesia)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minor (No or local anaesthesia)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AYUSH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Dental Procedures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Adolescent counselling services</w:t>
            </w:r>
          </w:p>
        </w:tc>
      </w:tr>
      <w:tr w:rsidR="006E32F2" w:rsidRPr="006E32F2" w:rsidTr="006E32F2">
        <w:trPr>
          <w:trHeight w:val="39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344,785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28,743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266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5,726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6,675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2,875</w:t>
            </w:r>
          </w:p>
        </w:tc>
      </w:tr>
      <w:tr w:rsidR="006E32F2" w:rsidRPr="006E32F2" w:rsidTr="006E32F2">
        <w:trPr>
          <w:trHeight w:val="120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OPD Visit Per 1000 Population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IPD  per 1000 Population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major (General and spinal anaesthesia) per 100000 Population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minor (No or local anaesthesia)as %ge of OPD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AYUSH as %ge of OPD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Dental Procedures as %ge of OPD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Adolescent counselling services as %ge of OPD</w:t>
            </w:r>
          </w:p>
        </w:tc>
      </w:tr>
      <w:tr w:rsidR="006E32F2" w:rsidRPr="006E32F2" w:rsidTr="006E32F2">
        <w:trPr>
          <w:trHeight w:val="39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132.6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11.1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10.2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1.7%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1.9%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0.00%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0.8%</w:t>
            </w:r>
          </w:p>
        </w:tc>
      </w:tr>
    </w:tbl>
    <w:p w:rsidR="006E32F2" w:rsidRDefault="006E32F2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640" w:type="dxa"/>
        <w:jc w:val="center"/>
        <w:tblLook w:val="04A0" w:firstRow="1" w:lastRow="0" w:firstColumn="1" w:lastColumn="0" w:noHBand="0" w:noVBand="1"/>
      </w:tblPr>
      <w:tblGrid>
        <w:gridCol w:w="2580"/>
        <w:gridCol w:w="2200"/>
        <w:gridCol w:w="1560"/>
        <w:gridCol w:w="1560"/>
        <w:gridCol w:w="1360"/>
        <w:gridCol w:w="1380"/>
      </w:tblGrid>
      <w:tr w:rsidR="006E32F2" w:rsidRPr="006E32F2" w:rsidTr="006E32F2">
        <w:trPr>
          <w:trHeight w:val="450"/>
          <w:jc w:val="center"/>
        </w:trPr>
        <w:tc>
          <w:tcPr>
            <w:tcW w:w="10640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Jharkhand - Giridih- Childhood Disease - Vaccine Preventable -Apr'15 to Mar'16</w:t>
            </w:r>
          </w:p>
        </w:tc>
      </w:tr>
      <w:tr w:rsidR="006E32F2" w:rsidRPr="006E32F2" w:rsidTr="006E32F2">
        <w:trPr>
          <w:trHeight w:val="510"/>
          <w:jc w:val="center"/>
        </w:trPr>
        <w:tc>
          <w:tcPr>
            <w:tcW w:w="2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Diphtheria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Pertussis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Tetanus Neonatorum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Tetanus others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Polio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Measles</w:t>
            </w:r>
          </w:p>
        </w:tc>
      </w:tr>
      <w:tr w:rsidR="006E32F2" w:rsidRPr="006E32F2" w:rsidTr="006E32F2">
        <w:trPr>
          <w:trHeight w:val="465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2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211</w:t>
            </w:r>
          </w:p>
        </w:tc>
      </w:tr>
      <w:tr w:rsidR="006E32F2" w:rsidRPr="006E32F2" w:rsidTr="006E32F2">
        <w:trPr>
          <w:trHeight w:val="420"/>
          <w:jc w:val="center"/>
        </w:trPr>
        <w:tc>
          <w:tcPr>
            <w:tcW w:w="6340" w:type="dxa"/>
            <w:gridSpan w:val="3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Jharkhand - Giridih-Childhood Disease - Others - Apr'15 to Mar'16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6E32F2" w:rsidRPr="006E32F2" w:rsidTr="006E32F2">
        <w:trPr>
          <w:trHeight w:val="720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Diarrhoea and dehydration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Malaria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Number admitted with Respiratory Infections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6E32F2" w:rsidRPr="006E32F2" w:rsidTr="006E32F2">
        <w:trPr>
          <w:trHeight w:val="465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824</w:t>
            </w: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715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6E32F2" w:rsidRDefault="006E32F2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1900"/>
        <w:gridCol w:w="1300"/>
        <w:gridCol w:w="1200"/>
        <w:gridCol w:w="1540"/>
        <w:gridCol w:w="1360"/>
        <w:gridCol w:w="1180"/>
        <w:gridCol w:w="1140"/>
        <w:gridCol w:w="1080"/>
      </w:tblGrid>
      <w:tr w:rsidR="006E32F2" w:rsidRPr="006E32F2" w:rsidTr="006E32F2">
        <w:trPr>
          <w:trHeight w:val="420"/>
          <w:jc w:val="center"/>
        </w:trPr>
        <w:tc>
          <w:tcPr>
            <w:tcW w:w="107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Jharkhand - Giridih- Lab Services - Apr'15 to Mar'16</w:t>
            </w:r>
          </w:p>
        </w:tc>
      </w:tr>
      <w:tr w:rsidR="006E32F2" w:rsidRPr="006E32F2" w:rsidTr="006E32F2">
        <w:trPr>
          <w:trHeight w:val="990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Population</w:t>
            </w: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HB tested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HIV tested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VDRL Tested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Widal Test Conducted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Blood Smear Examined</w:t>
            </w:r>
          </w:p>
        </w:tc>
      </w:tr>
      <w:tr w:rsidR="006E32F2" w:rsidRPr="006E32F2" w:rsidTr="006E32F2">
        <w:trPr>
          <w:trHeight w:val="435"/>
          <w:jc w:val="center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2,600,103</w:t>
            </w:r>
          </w:p>
        </w:tc>
        <w:tc>
          <w:tcPr>
            <w:tcW w:w="25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48,828</w:t>
            </w:r>
          </w:p>
        </w:tc>
        <w:tc>
          <w:tcPr>
            <w:tcW w:w="29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11,935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1,646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2,062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61,349</w:t>
            </w:r>
          </w:p>
        </w:tc>
      </w:tr>
      <w:tr w:rsidR="006E32F2" w:rsidRPr="006E32F2" w:rsidTr="006E32F2">
        <w:trPr>
          <w:trHeight w:val="1395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HB test conducted as %age of OPD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HB&lt;7gm  as %age of HB tested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HIV test conducted as %age of OPD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HIV positive  as %age of HIV tested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VDRL test conducted as %age of OPD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Widal test conducted as %age of OPD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Blood Smear Examined as % of Population</w:t>
            </w:r>
          </w:p>
        </w:tc>
      </w:tr>
      <w:tr w:rsidR="006E32F2" w:rsidRPr="006E32F2" w:rsidTr="006E32F2">
        <w:trPr>
          <w:trHeight w:val="510"/>
          <w:jc w:val="center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344,785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14.2%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2.6%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3.5%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0.9%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0.5%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0.60%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2.36%</w:t>
            </w:r>
          </w:p>
        </w:tc>
      </w:tr>
    </w:tbl>
    <w:p w:rsidR="006E32F2" w:rsidRDefault="006E32F2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6E32F2" w:rsidRDefault="006E32F2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480" w:type="dxa"/>
        <w:jc w:val="center"/>
        <w:tblLook w:val="04A0" w:firstRow="1" w:lastRow="0" w:firstColumn="1" w:lastColumn="0" w:noHBand="0" w:noVBand="1"/>
      </w:tblPr>
      <w:tblGrid>
        <w:gridCol w:w="10480"/>
      </w:tblGrid>
      <w:tr w:rsidR="006E32F2" w:rsidRPr="006E32F2" w:rsidTr="006E32F2">
        <w:trPr>
          <w:trHeight w:val="1020"/>
          <w:jc w:val="center"/>
        </w:trPr>
        <w:tc>
          <w:tcPr>
            <w:tcW w:w="104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0000"/>
            <w:vAlign w:val="center"/>
            <w:hideMark/>
          </w:tcPr>
          <w:p w:rsid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  <w:t>Jharkhand - Giridih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  <w:t>–</w:t>
            </w:r>
          </w:p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  <w:t>Mortality Data - Apr'15 to Mar'16</w:t>
            </w:r>
          </w:p>
        </w:tc>
      </w:tr>
      <w:tr w:rsidR="006E32F2" w:rsidRPr="006E32F2" w:rsidTr="006E32F2">
        <w:trPr>
          <w:trHeight w:val="1020"/>
          <w:jc w:val="center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32F2" w:rsidRPr="006E32F2" w:rsidRDefault="006E32F2" w:rsidP="006E32F2">
            <w:pP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  <w:tr w:rsidR="006E32F2" w:rsidRPr="006E32F2" w:rsidTr="006E32F2">
        <w:trPr>
          <w:trHeight w:val="1020"/>
          <w:jc w:val="center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32F2" w:rsidRPr="006E32F2" w:rsidRDefault="006E32F2" w:rsidP="006E32F2">
            <w:pP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  <w:tr w:rsidR="006E32F2" w:rsidRPr="006E32F2" w:rsidTr="006E32F2">
        <w:trPr>
          <w:trHeight w:val="1020"/>
          <w:jc w:val="center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32F2" w:rsidRPr="006E32F2" w:rsidRDefault="006E32F2" w:rsidP="006E32F2">
            <w:pP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</w:tbl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220" w:type="dxa"/>
        <w:jc w:val="center"/>
        <w:tblLook w:val="04A0" w:firstRow="1" w:lastRow="0" w:firstColumn="1" w:lastColumn="0" w:noHBand="0" w:noVBand="1"/>
      </w:tblPr>
      <w:tblGrid>
        <w:gridCol w:w="3680"/>
        <w:gridCol w:w="4280"/>
        <w:gridCol w:w="2260"/>
      </w:tblGrid>
      <w:tr w:rsidR="006E32F2" w:rsidRPr="006E32F2" w:rsidTr="006E32F2">
        <w:trPr>
          <w:trHeight w:val="540"/>
          <w:jc w:val="center"/>
        </w:trPr>
        <w:tc>
          <w:tcPr>
            <w:tcW w:w="1022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Jharkhand - Giridih - Mortality  - Major Causes Group - Apr'15 to Mar'16</w:t>
            </w:r>
          </w:p>
        </w:tc>
      </w:tr>
      <w:tr w:rsidR="006E32F2" w:rsidRPr="006E32F2" w:rsidTr="006E32F2">
        <w:trPr>
          <w:trHeight w:val="63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Death Groups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Cause-wise deaths included in the group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 deaths</w:t>
            </w:r>
          </w:p>
        </w:tc>
      </w:tr>
      <w:tr w:rsidR="006E32F2" w:rsidRPr="006E32F2" w:rsidTr="006E32F2">
        <w:trPr>
          <w:trHeight w:val="67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Communicable Disease , Maternal &amp; Perinatal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Maternal &amp; Perinatal, Diarrhoea, Tuberculosis, Respiratory (excluding TB), Malaria, Other Fever related, HIV/AIDS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571</w:t>
            </w:r>
          </w:p>
        </w:tc>
      </w:tr>
      <w:tr w:rsidR="006E32F2" w:rsidRPr="006E32F2" w:rsidTr="006E32F2">
        <w:trPr>
          <w:trHeight w:val="73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Non communicable disease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Heart Disease/ Hypertension, Neurological including Stroke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</w:t>
            </w:r>
          </w:p>
        </w:tc>
      </w:tr>
      <w:tr w:rsidR="006E32F2" w:rsidRPr="006E32F2" w:rsidTr="006E32F2">
        <w:trPr>
          <w:trHeight w:val="42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Injuries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Trauma, Accidents, Burns, Suicide, Animal Bites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</w:t>
            </w:r>
          </w:p>
        </w:tc>
      </w:tr>
      <w:tr w:rsidR="006E32F2" w:rsidRPr="006E32F2" w:rsidTr="006E32F2">
        <w:trPr>
          <w:trHeight w:val="63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Other known acute diseases, Other known chronic diseases, Other diseases (Causes not known)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89</w:t>
            </w:r>
          </w:p>
        </w:tc>
      </w:tr>
    </w:tbl>
    <w:p w:rsidR="006E32F2" w:rsidRDefault="006E32F2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6E32F2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88349" cy="4513634"/>
            <wp:effectExtent l="57150" t="0" r="46355" b="9652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3220"/>
        <w:gridCol w:w="2400"/>
        <w:gridCol w:w="2440"/>
        <w:gridCol w:w="2440"/>
      </w:tblGrid>
      <w:tr w:rsidR="006E32F2" w:rsidRPr="006E32F2" w:rsidTr="006E32F2">
        <w:trPr>
          <w:trHeight w:val="675"/>
          <w:jc w:val="center"/>
        </w:trPr>
        <w:tc>
          <w:tcPr>
            <w:tcW w:w="105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Jharkhand - Giridih-  Still Births, Neonatal , Infant ,Under 5  and Maternal Deaths - Apr'15 to Mar'16</w:t>
            </w:r>
          </w:p>
        </w:tc>
      </w:tr>
      <w:tr w:rsidR="006E32F2" w:rsidRPr="006E32F2" w:rsidTr="006E32F2">
        <w:trPr>
          <w:trHeight w:val="645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- Reported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-Estimated - Apr'15 to Mar'16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Early Neonatal deaths</w:t>
            </w:r>
          </w:p>
        </w:tc>
      </w:tr>
      <w:tr w:rsidR="006E32F2" w:rsidRPr="006E32F2" w:rsidTr="006E32F2">
        <w:trPr>
          <w:trHeight w:val="54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45,225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59,564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535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29</w:t>
            </w:r>
          </w:p>
        </w:tc>
      </w:tr>
      <w:tr w:rsidR="006E32F2" w:rsidRPr="006E32F2" w:rsidTr="006E32F2">
        <w:trPr>
          <w:trHeight w:val="525"/>
          <w:jc w:val="center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Late Neonatal Deaths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Infant Death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Under 5 Deaths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Maternal Deaths</w:t>
            </w:r>
          </w:p>
        </w:tc>
      </w:tr>
      <w:tr w:rsidR="006E32F2" w:rsidRPr="006E32F2" w:rsidTr="006E32F2">
        <w:trPr>
          <w:trHeight w:val="66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34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36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22</w:t>
            </w:r>
          </w:p>
        </w:tc>
      </w:tr>
      <w:tr w:rsidR="006E32F2" w:rsidRPr="006E32F2" w:rsidTr="006E32F2">
        <w:trPr>
          <w:trHeight w:val="555"/>
          <w:jc w:val="center"/>
        </w:trPr>
        <w:tc>
          <w:tcPr>
            <w:tcW w:w="80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Jharkhand - Giridih-  Still Birth Rate, Perinatal,Neonatal&amp; Infant Mortality Rates - Apr'15 to Mar'16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E32F2" w:rsidRPr="006E32F2" w:rsidTr="006E32F2">
        <w:trPr>
          <w:trHeight w:val="72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Against Reported Live Births</w:t>
            </w:r>
            <w:r w:rsidR="000A67C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                 </w:t>
            </w: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( 1000)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Against  Estimated Live Births </w:t>
            </w:r>
            <w:r w:rsidR="000A67C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              </w:t>
            </w: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( 1000)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E32F2" w:rsidRPr="006E32F2" w:rsidTr="006E32F2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Still Birth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11.83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8.98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E32F2" w:rsidRPr="006E32F2" w:rsidTr="006E32F2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Perinatal Mortality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12.47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E32F2" w:rsidRPr="006E32F2" w:rsidTr="006E32F2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Neonatal Mortality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0.64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0.49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E32F2" w:rsidRPr="006E32F2" w:rsidTr="006E32F2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Infant Mortality  Rate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0.75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0.57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E32F2" w:rsidRPr="006E32F2" w:rsidTr="006E32F2">
        <w:trPr>
          <w:trHeight w:val="450"/>
          <w:jc w:val="center"/>
        </w:trPr>
        <w:tc>
          <w:tcPr>
            <w:tcW w:w="32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Under 5 Mortality Rate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0.8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0.60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6E32F2" w:rsidRPr="006E32F2" w:rsidTr="006E32F2">
        <w:trPr>
          <w:trHeight w:val="450"/>
          <w:jc w:val="center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Maternal Mortality Ratio*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48.65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36.94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E32F2" w:rsidRPr="006E32F2" w:rsidTr="006E32F2">
        <w:trPr>
          <w:trHeight w:val="480"/>
          <w:jc w:val="center"/>
        </w:trPr>
        <w:tc>
          <w:tcPr>
            <w:tcW w:w="105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6E32F2" w:rsidRPr="006E32F2" w:rsidRDefault="006E32F2" w:rsidP="006E32F2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  <w:r w:rsidRPr="006E32F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  <w:t>*Maternal Mortality Ratiois against 100000 live births (  Estimated or Reported)</w:t>
            </w:r>
          </w:p>
        </w:tc>
      </w:tr>
    </w:tbl>
    <w:p w:rsidR="006E32F2" w:rsidRDefault="006E32F2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700871" w:rsidRDefault="00700871" w:rsidP="009344D7">
      <w:pPr>
        <w:jc w:val="center"/>
        <w:rPr>
          <w:lang w:val="en-US"/>
        </w:rPr>
      </w:pPr>
    </w:p>
    <w:p w:rsidR="00700871" w:rsidRDefault="00700871" w:rsidP="009344D7">
      <w:pPr>
        <w:jc w:val="center"/>
        <w:rPr>
          <w:lang w:val="en-US"/>
        </w:rPr>
      </w:pPr>
    </w:p>
    <w:p w:rsidR="00ED1700" w:rsidRDefault="00ED1700" w:rsidP="009344D7">
      <w:pPr>
        <w:jc w:val="center"/>
        <w:rPr>
          <w:lang w:val="en-US"/>
        </w:rPr>
      </w:pPr>
    </w:p>
    <w:tbl>
      <w:tblPr>
        <w:tblW w:w="10360" w:type="dxa"/>
        <w:jc w:val="center"/>
        <w:tblLook w:val="04A0" w:firstRow="1" w:lastRow="0" w:firstColumn="1" w:lastColumn="0" w:noHBand="0" w:noVBand="1"/>
      </w:tblPr>
      <w:tblGrid>
        <w:gridCol w:w="1780"/>
        <w:gridCol w:w="1780"/>
        <w:gridCol w:w="1240"/>
        <w:gridCol w:w="1160"/>
        <w:gridCol w:w="1360"/>
        <w:gridCol w:w="1020"/>
        <w:gridCol w:w="1120"/>
        <w:gridCol w:w="900"/>
      </w:tblGrid>
      <w:tr w:rsidR="00ED1700" w:rsidRPr="00ED1700" w:rsidTr="00ED1700">
        <w:trPr>
          <w:trHeight w:val="420"/>
          <w:jc w:val="center"/>
        </w:trPr>
        <w:tc>
          <w:tcPr>
            <w:tcW w:w="1036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Jharkhand - Giridih - Infant &amp; Child Deaths - Apr'15 to Mar'16</w:t>
            </w:r>
          </w:p>
        </w:tc>
      </w:tr>
      <w:tr w:rsidR="00ED1700" w:rsidRPr="00ED1700" w:rsidTr="00ED1700">
        <w:trPr>
          <w:trHeight w:val="145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Infant Deaths within 24 hrs of birth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Infant Deaths between 24hrs &amp; under 1 week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Infant Deaths between 1 week &amp; under 1 month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Child Deaths between 1 month &amp; under 1 year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Infant Deaths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Child Deaths between 1yr &amp; under 5years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Under 5 Deaths</w:t>
            </w:r>
          </w:p>
        </w:tc>
      </w:tr>
      <w:tr w:rsidR="00ED1700" w:rsidRPr="00ED1700" w:rsidTr="00ED1700">
        <w:trPr>
          <w:trHeight w:val="52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Reported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36</w:t>
            </w:r>
          </w:p>
        </w:tc>
      </w:tr>
      <w:tr w:rsidR="00ED1700" w:rsidRPr="00ED1700" w:rsidTr="00ED1700">
        <w:trPr>
          <w:trHeight w:val="64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 against total deaths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50.0%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30.6%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13.9%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94.4%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5.6%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ED1700" w:rsidRDefault="00ED1700" w:rsidP="009344D7">
      <w:pPr>
        <w:jc w:val="center"/>
        <w:rPr>
          <w:lang w:val="en-US"/>
        </w:rPr>
      </w:pPr>
    </w:p>
    <w:p w:rsidR="006E32F2" w:rsidRDefault="006E32F2" w:rsidP="009344D7">
      <w:pPr>
        <w:jc w:val="center"/>
        <w:rPr>
          <w:lang w:val="en-US"/>
        </w:rPr>
      </w:pPr>
    </w:p>
    <w:p w:rsidR="006E32F2" w:rsidRDefault="006E32F2" w:rsidP="009344D7">
      <w:pPr>
        <w:jc w:val="center"/>
        <w:rPr>
          <w:lang w:val="en-US"/>
        </w:rPr>
      </w:pPr>
    </w:p>
    <w:p w:rsidR="006E32F2" w:rsidRDefault="006E32F2" w:rsidP="009344D7">
      <w:pPr>
        <w:jc w:val="center"/>
        <w:rPr>
          <w:lang w:val="en-US"/>
        </w:rPr>
      </w:pPr>
    </w:p>
    <w:p w:rsidR="006E32F2" w:rsidRDefault="006E32F2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D1700" w:rsidRDefault="00ED1700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39711" cy="3968885"/>
            <wp:effectExtent l="57150" t="0" r="37465" b="8890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D1700" w:rsidRDefault="00ED1700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1240"/>
        <w:gridCol w:w="1400"/>
        <w:gridCol w:w="1120"/>
        <w:gridCol w:w="1040"/>
        <w:gridCol w:w="1300"/>
        <w:gridCol w:w="1160"/>
        <w:gridCol w:w="1040"/>
        <w:gridCol w:w="1060"/>
        <w:gridCol w:w="1160"/>
      </w:tblGrid>
      <w:tr w:rsidR="00ED1700" w:rsidRPr="00ED1700" w:rsidTr="00ED1700">
        <w:trPr>
          <w:trHeight w:val="405"/>
          <w:jc w:val="center"/>
        </w:trPr>
        <w:tc>
          <w:tcPr>
            <w:tcW w:w="1052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Jharkhand - Giridih- Causes of Infant &amp; Child Deaths - Apr'15 to Mar'16 -  Total Deaths - 18</w:t>
            </w:r>
          </w:p>
        </w:tc>
      </w:tr>
      <w:tr w:rsidR="00ED1700" w:rsidRPr="00ED1700" w:rsidTr="00ED1700">
        <w:trPr>
          <w:trHeight w:val="315"/>
          <w:jc w:val="center"/>
        </w:trPr>
        <w:tc>
          <w:tcPr>
            <w:tcW w:w="37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Sepsis</w:t>
            </w:r>
          </w:p>
        </w:tc>
        <w:tc>
          <w:tcPr>
            <w:tcW w:w="3500" w:type="dxa"/>
            <w:gridSpan w:val="3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Asphyxia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LBW</w:t>
            </w:r>
          </w:p>
        </w:tc>
      </w:tr>
      <w:tr w:rsidR="00ED1700" w:rsidRPr="00ED1700" w:rsidTr="00ED1700">
        <w:trPr>
          <w:trHeight w:val="990"/>
          <w:jc w:val="center"/>
        </w:trPr>
        <w:tc>
          <w:tcPr>
            <w:tcW w:w="124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ED1700" w:rsidRPr="00ED1700" w:rsidTr="00ED1700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</w:t>
            </w:r>
          </w:p>
        </w:tc>
      </w:tr>
      <w:tr w:rsidR="00ED1700" w:rsidRPr="00ED1700" w:rsidTr="00ED1700">
        <w:trPr>
          <w:trHeight w:val="300"/>
          <w:jc w:val="center"/>
        </w:trPr>
        <w:tc>
          <w:tcPr>
            <w:tcW w:w="3760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Pneumonia</w:t>
            </w:r>
          </w:p>
        </w:tc>
        <w:tc>
          <w:tcPr>
            <w:tcW w:w="350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Diarrhoea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Fever related</w:t>
            </w:r>
          </w:p>
        </w:tc>
      </w:tr>
      <w:tr w:rsidR="00ED1700" w:rsidRPr="00ED1700" w:rsidTr="00ED1700">
        <w:trPr>
          <w:trHeight w:val="78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ED1700" w:rsidRPr="00ED1700" w:rsidTr="00ED1700">
        <w:trPr>
          <w:trHeight w:val="36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</w:t>
            </w:r>
          </w:p>
        </w:tc>
      </w:tr>
      <w:tr w:rsidR="00ED1700" w:rsidRPr="00ED1700" w:rsidTr="00ED1700">
        <w:trPr>
          <w:trHeight w:val="405"/>
          <w:jc w:val="center"/>
        </w:trPr>
        <w:tc>
          <w:tcPr>
            <w:tcW w:w="37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Measels</w:t>
            </w:r>
          </w:p>
        </w:tc>
        <w:tc>
          <w:tcPr>
            <w:tcW w:w="35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Others ( For age upto 4 weks of Birth)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Others( For age from 1 month to 5 yrs)</w:t>
            </w:r>
          </w:p>
        </w:tc>
      </w:tr>
      <w:tr w:rsidR="00ED1700" w:rsidRPr="00ED1700" w:rsidTr="00ED1700">
        <w:trPr>
          <w:trHeight w:val="103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ED1700" w:rsidRPr="00ED1700" w:rsidTr="00ED1700">
        <w:trPr>
          <w:trHeight w:val="390"/>
          <w:jc w:val="center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9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6</w:t>
            </w:r>
          </w:p>
        </w:tc>
      </w:tr>
    </w:tbl>
    <w:p w:rsidR="00ED1700" w:rsidRDefault="00ED1700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D1700" w:rsidRDefault="00ED1700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78621" cy="3949430"/>
            <wp:effectExtent l="57150" t="0" r="36830" b="89535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D1700" w:rsidRDefault="00ED1700" w:rsidP="009344D7">
      <w:pPr>
        <w:jc w:val="center"/>
        <w:rPr>
          <w:lang w:val="en-US"/>
        </w:rPr>
      </w:pPr>
    </w:p>
    <w:p w:rsidR="00ED1700" w:rsidRDefault="00ED1700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49438" cy="3842425"/>
            <wp:effectExtent l="57150" t="0" r="46990" b="100965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D1700" w:rsidRDefault="00ED1700" w:rsidP="009344D7">
      <w:pPr>
        <w:jc w:val="center"/>
        <w:rPr>
          <w:lang w:val="en-US"/>
        </w:rPr>
      </w:pPr>
    </w:p>
    <w:tbl>
      <w:tblPr>
        <w:tblW w:w="9960" w:type="dxa"/>
        <w:jc w:val="center"/>
        <w:tblLook w:val="04A0" w:firstRow="1" w:lastRow="0" w:firstColumn="1" w:lastColumn="0" w:noHBand="0" w:noVBand="1"/>
      </w:tblPr>
      <w:tblGrid>
        <w:gridCol w:w="2860"/>
        <w:gridCol w:w="1920"/>
        <w:gridCol w:w="2320"/>
        <w:gridCol w:w="2860"/>
      </w:tblGrid>
      <w:tr w:rsidR="00ED1700" w:rsidRPr="00ED1700" w:rsidTr="00ED1700">
        <w:trPr>
          <w:trHeight w:val="480"/>
          <w:jc w:val="center"/>
        </w:trPr>
        <w:tc>
          <w:tcPr>
            <w:tcW w:w="99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Jharkhand - Giridih Maternal Deaths &amp; Causes-Apr'15 to Mar'16</w:t>
            </w:r>
          </w:p>
        </w:tc>
      </w:tr>
      <w:tr w:rsidR="00ED1700" w:rsidRPr="00ED1700" w:rsidTr="00ED1700">
        <w:trPr>
          <w:trHeight w:val="6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Causes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 against total reported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 against total reported known causes</w:t>
            </w:r>
          </w:p>
        </w:tc>
      </w:tr>
      <w:tr w:rsidR="00ED1700" w:rsidRPr="00ED1700" w:rsidTr="00ED1700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Abortion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ED1700" w:rsidRPr="00ED1700" w:rsidTr="00ED1700">
        <w:trPr>
          <w:trHeight w:val="555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Obstructed/prolonged labour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31.8%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41.2%</w:t>
            </w:r>
          </w:p>
        </w:tc>
      </w:tr>
      <w:tr w:rsidR="00ED1700" w:rsidRPr="00ED1700" w:rsidTr="00ED1700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Severe hypertension/fits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13.6%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17.6%</w:t>
            </w:r>
          </w:p>
        </w:tc>
      </w:tr>
      <w:tr w:rsidR="00ED1700" w:rsidRPr="00ED1700" w:rsidTr="00ED1700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Bleeding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31.8%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41.2%</w:t>
            </w:r>
          </w:p>
        </w:tc>
      </w:tr>
      <w:tr w:rsidR="00ED1700" w:rsidRPr="00ED1700" w:rsidTr="00ED1700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High Fever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ED1700" w:rsidRPr="00ED1700" w:rsidTr="00ED1700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 Causes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22.7%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ED1700" w:rsidRPr="00ED1700" w:rsidTr="00ED1700">
        <w:trPr>
          <w:trHeight w:val="345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Total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ED170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22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D1700" w:rsidRPr="00ED1700" w:rsidRDefault="00ED1700" w:rsidP="00ED170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ED1700" w:rsidRDefault="00ED1700" w:rsidP="009344D7">
      <w:pPr>
        <w:jc w:val="center"/>
        <w:rPr>
          <w:lang w:val="en-US"/>
        </w:rPr>
      </w:pPr>
    </w:p>
    <w:p w:rsidR="00ED1700" w:rsidRDefault="00ED1700" w:rsidP="009344D7">
      <w:pPr>
        <w:jc w:val="center"/>
        <w:rPr>
          <w:lang w:val="en-US"/>
        </w:rPr>
      </w:pPr>
    </w:p>
    <w:p w:rsidR="00ED1700" w:rsidRDefault="00ED1700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39711" cy="2996119"/>
            <wp:effectExtent l="57150" t="0" r="37465" b="9017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D1700" w:rsidRDefault="00ED1700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78621" cy="3239311"/>
            <wp:effectExtent l="57150" t="0" r="36830" b="94615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380" w:type="dxa"/>
        <w:jc w:val="center"/>
        <w:tblLook w:val="04A0" w:firstRow="1" w:lastRow="0" w:firstColumn="1" w:lastColumn="0" w:noHBand="0" w:noVBand="1"/>
      </w:tblPr>
      <w:tblGrid>
        <w:gridCol w:w="2560"/>
        <w:gridCol w:w="1960"/>
        <w:gridCol w:w="1960"/>
        <w:gridCol w:w="1960"/>
        <w:gridCol w:w="1940"/>
      </w:tblGrid>
      <w:tr w:rsidR="00014AB5" w:rsidRPr="00014AB5" w:rsidTr="00014AB5">
        <w:trPr>
          <w:trHeight w:val="690"/>
          <w:jc w:val="center"/>
        </w:trPr>
        <w:tc>
          <w:tcPr>
            <w:tcW w:w="103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Jharkhand - Giridih - Causes of deaths( above 6 yrs of age) -Apr'15 to Mar'16</w:t>
            </w:r>
          </w:p>
        </w:tc>
      </w:tr>
      <w:tr w:rsidR="00014AB5" w:rsidRPr="00014AB5" w:rsidTr="00014AB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6-14 yrs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15-55 yrs.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Above 55yrs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</w:t>
            </w:r>
          </w:p>
        </w:tc>
      </w:tr>
      <w:tr w:rsidR="00014AB5" w:rsidRPr="00014AB5" w:rsidTr="00014AB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Diarrhoeal Diseases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014AB5" w:rsidRPr="00014AB5" w:rsidTr="00014AB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Tuberculosis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014AB5" w:rsidRPr="00014AB5" w:rsidTr="00014AB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Respiratory Diseases</w:t>
            </w:r>
            <w:r w:rsidRPr="00014AB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br/>
              <w:t>(Other than TB)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014AB5" w:rsidRPr="00014AB5" w:rsidTr="00014AB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Malaria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014AB5" w:rsidRPr="00014AB5" w:rsidTr="00014AB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Other fever Related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014AB5" w:rsidRPr="00014AB5" w:rsidTr="00014AB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HIV/AIDS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014AB5" w:rsidRPr="00014AB5" w:rsidTr="00014AB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Heart Disease/ Hypertension related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</w:tr>
      <w:tr w:rsidR="00014AB5" w:rsidRPr="00014AB5" w:rsidTr="00014AB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Neurological Disease including strokes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</w:tr>
      <w:tr w:rsidR="00014AB5" w:rsidRPr="00014AB5" w:rsidTr="00014AB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Trauma/Accidents/ Burn Cases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</w:t>
            </w:r>
          </w:p>
        </w:tc>
      </w:tr>
      <w:tr w:rsidR="00014AB5" w:rsidRPr="00014AB5" w:rsidTr="00014AB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Suicide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014AB5" w:rsidRPr="00014AB5" w:rsidTr="00014AB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Animal Bites &amp; Stings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</w:tr>
      <w:tr w:rsidR="00014AB5" w:rsidRPr="00014AB5" w:rsidTr="00014AB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Known Acute Disease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014AB5" w:rsidRPr="00014AB5" w:rsidTr="00014AB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Known Chronic Disease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</w:tr>
      <w:tr w:rsidR="00014AB5" w:rsidRPr="00014AB5" w:rsidTr="00014AB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Causes not known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69</w:t>
            </w:r>
          </w:p>
        </w:tc>
      </w:tr>
      <w:tr w:rsidR="00014AB5" w:rsidRPr="00014AB5" w:rsidTr="00014AB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 Deaths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55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014AB5" w:rsidRPr="00014AB5" w:rsidRDefault="00014AB5" w:rsidP="00014A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014AB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83</w:t>
            </w:r>
          </w:p>
        </w:tc>
      </w:tr>
    </w:tbl>
    <w:p w:rsidR="00014AB5" w:rsidRDefault="00014AB5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014AB5" w:rsidRDefault="00014AB5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78621" cy="4007796"/>
            <wp:effectExtent l="57150" t="0" r="36830" b="88265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14AB5" w:rsidRDefault="00014AB5" w:rsidP="009344D7">
      <w:pPr>
        <w:jc w:val="center"/>
        <w:rPr>
          <w:lang w:val="en-US"/>
        </w:rPr>
      </w:pPr>
    </w:p>
    <w:p w:rsidR="00014AB5" w:rsidRDefault="00014AB5" w:rsidP="009344D7">
      <w:pPr>
        <w:jc w:val="center"/>
        <w:rPr>
          <w:lang w:val="en-US"/>
        </w:rPr>
      </w:pPr>
    </w:p>
    <w:p w:rsidR="00014AB5" w:rsidRDefault="00014AB5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88349" cy="4309353"/>
            <wp:effectExtent l="57150" t="0" r="46355" b="9144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03B85" w:rsidRDefault="00203B85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CA50D0" w:rsidRDefault="00CA50D0" w:rsidP="005105D2">
      <w:pPr>
        <w:jc w:val="center"/>
        <w:rPr>
          <w:lang w:val="en-US"/>
        </w:rPr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  <w:rPr>
          <w:i/>
          <w:sz w:val="18"/>
        </w:rPr>
      </w:pPr>
      <w:r>
        <w:rPr>
          <w:noProof/>
          <w:lang w:val="en-IN" w:eastAsia="en-IN"/>
        </w:rPr>
        <w:drawing>
          <wp:inline distT="0" distB="0" distL="0" distR="0">
            <wp:extent cx="622300" cy="5060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i/>
          <w:szCs w:val="52"/>
        </w:rPr>
        <w:t xml:space="preserve">    National Health Systems Resource Centre (MOHFW, GOI)   </w:t>
      </w:r>
      <w:r>
        <w:rPr>
          <w:i/>
          <w:noProof/>
          <w:sz w:val="18"/>
          <w:lang w:val="en-IN" w:eastAsia="en-IN"/>
        </w:rPr>
        <w:drawing>
          <wp:inline distT="0" distB="0" distL="0" distR="0">
            <wp:extent cx="593090" cy="3987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0D0" w:rsidSect="009344D7">
      <w:headerReference w:type="default" r:id="rId36"/>
      <w:footerReference w:type="default" r:id="rId37"/>
      <w:pgSz w:w="11906" w:h="16838" w:code="9"/>
      <w:pgMar w:top="720" w:right="720" w:bottom="720" w:left="720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485" w:rsidRDefault="003A4485">
      <w:r>
        <w:separator/>
      </w:r>
    </w:p>
  </w:endnote>
  <w:endnote w:type="continuationSeparator" w:id="0">
    <w:p w:rsidR="003A4485" w:rsidRDefault="003A4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700" w:rsidRPr="00B3059B" w:rsidRDefault="00B24511" w:rsidP="002D2E2F">
    <w:pPr>
      <w:pStyle w:val="Footer"/>
      <w:tabs>
        <w:tab w:val="clear" w:pos="4677"/>
        <w:tab w:val="center" w:pos="2160"/>
      </w:tabs>
      <w:ind w:left="540" w:right="540"/>
      <w:jc w:val="right"/>
      <w:rPr>
        <w:rFonts w:ascii="Verdana" w:hAnsi="Verdana"/>
        <w:noProof/>
        <w:lang w:val="en-US"/>
      </w:rPr>
    </w:pPr>
    <w:r>
      <w:rPr>
        <w:rFonts w:ascii="Verdana" w:hAnsi="Verdana"/>
        <w:noProof/>
        <w:lang w:val="en-IN" w:eastAsia="en-IN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-123191</wp:posOffset>
              </wp:positionV>
              <wp:extent cx="7086600" cy="0"/>
              <wp:effectExtent l="0" t="0" r="19050" b="19050"/>
              <wp:wrapNone/>
              <wp:docPr id="2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DD2FDD" id="Line 7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pt,-9.7pt" to="8in,-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AtlEwIAACk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"/>
          </w:pict>
        </mc:Fallback>
      </mc:AlternateContent>
    </w:r>
    <w:r w:rsidR="006973A0" w:rsidRPr="00B3059B">
      <w:rPr>
        <w:rFonts w:ascii="Verdana" w:hAnsi="Verdana"/>
        <w:noProof/>
        <w:lang w:val="en-US"/>
      </w:rPr>
      <w:fldChar w:fldCharType="begin"/>
    </w:r>
    <w:r w:rsidR="00ED1700" w:rsidRPr="00B3059B">
      <w:rPr>
        <w:rFonts w:ascii="Verdana" w:hAnsi="Verdana"/>
        <w:noProof/>
        <w:lang w:val="en-US"/>
      </w:rPr>
      <w:instrText xml:space="preserve"> PAGE </w:instrText>
    </w:r>
    <w:r w:rsidR="006973A0" w:rsidRPr="00B3059B">
      <w:rPr>
        <w:rFonts w:ascii="Verdana" w:hAnsi="Verdana"/>
        <w:noProof/>
        <w:lang w:val="en-US"/>
      </w:rPr>
      <w:fldChar w:fldCharType="separate"/>
    </w:r>
    <w:r>
      <w:rPr>
        <w:rFonts w:ascii="Verdana" w:hAnsi="Verdana"/>
        <w:noProof/>
        <w:lang w:val="en-US"/>
      </w:rPr>
      <w:t>27</w:t>
    </w:r>
    <w:r w:rsidR="006973A0" w:rsidRPr="00B3059B">
      <w:rPr>
        <w:rFonts w:ascii="Verdana" w:hAnsi="Verdana"/>
        <w:noProof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485" w:rsidRDefault="003A4485">
      <w:r>
        <w:separator/>
      </w:r>
    </w:p>
  </w:footnote>
  <w:footnote w:type="continuationSeparator" w:id="0">
    <w:p w:rsidR="003A4485" w:rsidRDefault="003A44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700" w:rsidRPr="00B3059B" w:rsidRDefault="00ED1700" w:rsidP="002D2E2F">
    <w:pPr>
      <w:pStyle w:val="Header"/>
      <w:ind w:left="540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3276d9,#cbcbd3,#cfcfd7,#3a71ca,#4e71b6,#7d96c9,#d9d9d5,#f1f1e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EF8"/>
    <w:rsid w:val="000065AA"/>
    <w:rsid w:val="00014AB5"/>
    <w:rsid w:val="000766C0"/>
    <w:rsid w:val="000A0B9C"/>
    <w:rsid w:val="000A2D9C"/>
    <w:rsid w:val="000A67C1"/>
    <w:rsid w:val="000E628C"/>
    <w:rsid w:val="000E6E56"/>
    <w:rsid w:val="000F36F5"/>
    <w:rsid w:val="001139BD"/>
    <w:rsid w:val="00120A74"/>
    <w:rsid w:val="00123043"/>
    <w:rsid w:val="00170756"/>
    <w:rsid w:val="001A17BC"/>
    <w:rsid w:val="001C1D8C"/>
    <w:rsid w:val="001D263D"/>
    <w:rsid w:val="001D32D2"/>
    <w:rsid w:val="001F5296"/>
    <w:rsid w:val="00203B85"/>
    <w:rsid w:val="00277ADB"/>
    <w:rsid w:val="002C3DAE"/>
    <w:rsid w:val="002D2E2F"/>
    <w:rsid w:val="002E3424"/>
    <w:rsid w:val="002E7BDF"/>
    <w:rsid w:val="002F1648"/>
    <w:rsid w:val="00302420"/>
    <w:rsid w:val="00366328"/>
    <w:rsid w:val="00372D7A"/>
    <w:rsid w:val="003765E9"/>
    <w:rsid w:val="00395555"/>
    <w:rsid w:val="003A3F10"/>
    <w:rsid w:val="003A4485"/>
    <w:rsid w:val="003A5185"/>
    <w:rsid w:val="003D31C0"/>
    <w:rsid w:val="003E603D"/>
    <w:rsid w:val="003F320B"/>
    <w:rsid w:val="00456B8A"/>
    <w:rsid w:val="004A03AF"/>
    <w:rsid w:val="004A61C2"/>
    <w:rsid w:val="004A73BF"/>
    <w:rsid w:val="004C4B7A"/>
    <w:rsid w:val="004D6E72"/>
    <w:rsid w:val="004F6D7D"/>
    <w:rsid w:val="004F6FD5"/>
    <w:rsid w:val="005105D2"/>
    <w:rsid w:val="0054513B"/>
    <w:rsid w:val="005929C2"/>
    <w:rsid w:val="00593186"/>
    <w:rsid w:val="005A57AA"/>
    <w:rsid w:val="005B496C"/>
    <w:rsid w:val="005B515C"/>
    <w:rsid w:val="005C150E"/>
    <w:rsid w:val="005D5995"/>
    <w:rsid w:val="005F288A"/>
    <w:rsid w:val="00607EBC"/>
    <w:rsid w:val="00613870"/>
    <w:rsid w:val="00615785"/>
    <w:rsid w:val="00620AD1"/>
    <w:rsid w:val="00624168"/>
    <w:rsid w:val="006428D5"/>
    <w:rsid w:val="00643333"/>
    <w:rsid w:val="0065314E"/>
    <w:rsid w:val="00664743"/>
    <w:rsid w:val="006904C6"/>
    <w:rsid w:val="00691695"/>
    <w:rsid w:val="006973A0"/>
    <w:rsid w:val="006B053E"/>
    <w:rsid w:val="006C2168"/>
    <w:rsid w:val="006D0F71"/>
    <w:rsid w:val="006E32F2"/>
    <w:rsid w:val="006E4B20"/>
    <w:rsid w:val="006E7749"/>
    <w:rsid w:val="006F24AB"/>
    <w:rsid w:val="006F7EA2"/>
    <w:rsid w:val="00700871"/>
    <w:rsid w:val="00721613"/>
    <w:rsid w:val="007240F0"/>
    <w:rsid w:val="007414F2"/>
    <w:rsid w:val="00757CA6"/>
    <w:rsid w:val="00767356"/>
    <w:rsid w:val="007717FC"/>
    <w:rsid w:val="00785EF6"/>
    <w:rsid w:val="007908CE"/>
    <w:rsid w:val="00791540"/>
    <w:rsid w:val="00794C10"/>
    <w:rsid w:val="00794D29"/>
    <w:rsid w:val="007D5AC1"/>
    <w:rsid w:val="008018F3"/>
    <w:rsid w:val="00815DCC"/>
    <w:rsid w:val="00823C21"/>
    <w:rsid w:val="008477D0"/>
    <w:rsid w:val="00893C3E"/>
    <w:rsid w:val="008B616A"/>
    <w:rsid w:val="008D5AE9"/>
    <w:rsid w:val="008E3F49"/>
    <w:rsid w:val="008F5E28"/>
    <w:rsid w:val="008F7C0F"/>
    <w:rsid w:val="00900EF8"/>
    <w:rsid w:val="00911927"/>
    <w:rsid w:val="00916CC1"/>
    <w:rsid w:val="00932CC0"/>
    <w:rsid w:val="009344D7"/>
    <w:rsid w:val="00967D7F"/>
    <w:rsid w:val="00975E6F"/>
    <w:rsid w:val="00985A5C"/>
    <w:rsid w:val="009A1BBC"/>
    <w:rsid w:val="00A02BBD"/>
    <w:rsid w:val="00A121BC"/>
    <w:rsid w:val="00A23308"/>
    <w:rsid w:val="00A3183B"/>
    <w:rsid w:val="00A37E8F"/>
    <w:rsid w:val="00A722A4"/>
    <w:rsid w:val="00A80198"/>
    <w:rsid w:val="00AA637B"/>
    <w:rsid w:val="00AB148A"/>
    <w:rsid w:val="00AE0DFD"/>
    <w:rsid w:val="00B0474E"/>
    <w:rsid w:val="00B062B7"/>
    <w:rsid w:val="00B24511"/>
    <w:rsid w:val="00B267F5"/>
    <w:rsid w:val="00B26C98"/>
    <w:rsid w:val="00B3059B"/>
    <w:rsid w:val="00B30918"/>
    <w:rsid w:val="00B62F80"/>
    <w:rsid w:val="00B8056B"/>
    <w:rsid w:val="00BC182D"/>
    <w:rsid w:val="00BD426D"/>
    <w:rsid w:val="00BE34C5"/>
    <w:rsid w:val="00C04808"/>
    <w:rsid w:val="00C1241D"/>
    <w:rsid w:val="00C154FF"/>
    <w:rsid w:val="00C339D0"/>
    <w:rsid w:val="00C628F7"/>
    <w:rsid w:val="00C751CB"/>
    <w:rsid w:val="00C77283"/>
    <w:rsid w:val="00C80200"/>
    <w:rsid w:val="00C875D7"/>
    <w:rsid w:val="00CA50D0"/>
    <w:rsid w:val="00CD33F3"/>
    <w:rsid w:val="00D14628"/>
    <w:rsid w:val="00D15799"/>
    <w:rsid w:val="00D278F8"/>
    <w:rsid w:val="00D3445C"/>
    <w:rsid w:val="00D73F26"/>
    <w:rsid w:val="00D83470"/>
    <w:rsid w:val="00D9193E"/>
    <w:rsid w:val="00DC25BD"/>
    <w:rsid w:val="00DD23FC"/>
    <w:rsid w:val="00DD7771"/>
    <w:rsid w:val="00E048B0"/>
    <w:rsid w:val="00E21A4C"/>
    <w:rsid w:val="00E256D8"/>
    <w:rsid w:val="00E2705C"/>
    <w:rsid w:val="00E55666"/>
    <w:rsid w:val="00E8190C"/>
    <w:rsid w:val="00EB4480"/>
    <w:rsid w:val="00EB79D4"/>
    <w:rsid w:val="00ED1700"/>
    <w:rsid w:val="00EE6175"/>
    <w:rsid w:val="00F0441F"/>
    <w:rsid w:val="00F406CE"/>
    <w:rsid w:val="00F52B59"/>
    <w:rsid w:val="00FB267F"/>
    <w:rsid w:val="00FB40E4"/>
    <w:rsid w:val="00FB435D"/>
    <w:rsid w:val="00FD1FEB"/>
    <w:rsid w:val="00FE506B"/>
    <w:rsid w:val="00FF347A"/>
    <w:rsid w:val="00FF64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276d9,#cbcbd3,#cfcfd7,#3a71ca,#4e71b6,#7d96c9,#d9d9d5,#f1f1ef"/>
    </o:shapedefaults>
    <o:shapelayout v:ext="edit">
      <o:idmap v:ext="edit" data="1"/>
    </o:shapelayout>
  </w:shapeDefaults>
  <w:decimalSymbol w:val="."/>
  <w:listSeparator w:val=","/>
  <w15:docId w15:val="{1C43829C-9CE7-4148-8E90-CF9635DC2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uk-UA"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  <w:lang w:val="en-US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styleId="BalloonText">
    <w:name w:val="Balloon Text"/>
    <w:basedOn w:val="Normal"/>
    <w:link w:val="BalloonTextChar"/>
    <w:rsid w:val="000E6E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E6E56"/>
    <w:rPr>
      <w:rFonts w:ascii="Tahoma" w:hAnsi="Tahoma" w:cs="Tahoma"/>
      <w:sz w:val="16"/>
      <w:szCs w:val="16"/>
      <w:lang w:val="uk-UA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theme" Target="theme/theme1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HY~1\AppData\Local\Temp\Rar$DI00.750\template-word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920625306452094"/>
          <c:y val="0.28711079296906888"/>
          <c:w val="0.59930686789150756"/>
          <c:h val="0.55127296587925001"/>
        </c:manualLayout>
      </c:layout>
      <c:pie3DChart>
        <c:varyColors val="1"/>
        <c:ser>
          <c:idx val="0"/>
          <c:order val="0"/>
          <c:tx>
            <c:strRef>
              <c:f>Giridih!$AE$65</c:f>
              <c:strCache>
                <c:ptCount val="1"/>
                <c:pt idx="0">
                  <c:v>Jharkhand - Giridih-  Home ( SBA &amp; Non SBA) &amp; Institutional Deliveries against Estimated Deliveries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4.725993179560762E-2"/>
                  <c:y val="-2.7413242214882051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366202760612633E-2"/>
                  <c:y val="-1.2938996362349096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64890274160322E-2"/>
                  <c:y val="2.0559931661161539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5293869016184056E-3"/>
                  <c:y val="-1.6726664612472304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Giridih!$AF$64:$AI$64</c:f>
              <c:strCache>
                <c:ptCount val="4"/>
                <c:pt idx="0">
                  <c:v>Home SBA </c:v>
                </c:pt>
                <c:pt idx="1">
                  <c:v>Home Non SBA</c:v>
                </c:pt>
                <c:pt idx="2">
                  <c:v>Institutional </c:v>
                </c:pt>
                <c:pt idx="3">
                  <c:v>Unreported Deliveries </c:v>
                </c:pt>
              </c:strCache>
            </c:strRef>
          </c:cat>
          <c:val>
            <c:numRef>
              <c:f>Giridih!$AF$65:$AI$65</c:f>
              <c:numCache>
                <c:formatCode>0%</c:formatCode>
                <c:ptCount val="4"/>
                <c:pt idx="0">
                  <c:v>6.2067944175481365E-2</c:v>
                </c:pt>
                <c:pt idx="1">
                  <c:v>0.15341543788897724</c:v>
                </c:pt>
                <c:pt idx="2">
                  <c:v>0.52800563817118984</c:v>
                </c:pt>
                <c:pt idx="3">
                  <c:v>0.25651097976435183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Giridih!$AA$240</c:f>
              <c:strCache>
                <c:ptCount val="1"/>
                <c:pt idx="0">
                  <c:v>Jharkhand - Giridih- Births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Giridih!$Z$241:$Z$245</c:f>
              <c:strCache>
                <c:ptCount val="5"/>
                <c:pt idx="0">
                  <c:v> Estimated Live Births - </c:v>
                </c:pt>
                <c:pt idx="1">
                  <c:v>Reported Live Birth - Apr'15 to Mar'16</c:v>
                </c:pt>
                <c:pt idx="2">
                  <c:v>Newborns weighed at birth</c:v>
                </c:pt>
                <c:pt idx="3">
                  <c:v>Number of Newborns having weight less than 2.5 kg</c:v>
                </c:pt>
                <c:pt idx="4">
                  <c:v>Newborns breast fed within 1 hour</c:v>
                </c:pt>
              </c:strCache>
            </c:strRef>
          </c:cat>
          <c:val>
            <c:numRef>
              <c:f>Giridih!$AA$241:$AA$245</c:f>
              <c:numCache>
                <c:formatCode>_(* #,##0_);_(* \(#,##0\);_(* "-"??_);_(@_)</c:formatCode>
                <c:ptCount val="5"/>
                <c:pt idx="0">
                  <c:v>59563.757896470219</c:v>
                </c:pt>
                <c:pt idx="1">
                  <c:v>45225</c:v>
                </c:pt>
                <c:pt idx="2">
                  <c:v>35528</c:v>
                </c:pt>
                <c:pt idx="3">
                  <c:v>1466</c:v>
                </c:pt>
                <c:pt idx="4">
                  <c:v>36756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123842688"/>
        <c:axId val="-1123838880"/>
      </c:barChart>
      <c:catAx>
        <c:axId val="-1123842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123838880"/>
        <c:crosses val="autoZero"/>
        <c:auto val="1"/>
        <c:lblAlgn val="ctr"/>
        <c:lblOffset val="100"/>
        <c:noMultiLvlLbl val="0"/>
      </c:catAx>
      <c:valAx>
        <c:axId val="-1123838880"/>
        <c:scaling>
          <c:orientation val="minMax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123842688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Giridih!$AD$240</c:f>
              <c:strCache>
                <c:ptCount val="1"/>
                <c:pt idx="0">
                  <c:v>Jharkhand - Giridih- Newborn Care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Giridih!$AC$241:$AC$244</c:f>
              <c:strCache>
                <c:ptCount val="4"/>
                <c:pt idx="0">
                  <c:v>  Live Births Reported against Estimated Live Births - Apr'15 to Mar'16</c:v>
                </c:pt>
                <c:pt idx="1">
                  <c:v> Newborns weighed at birth against reportedLive Births</c:v>
                </c:pt>
                <c:pt idx="2">
                  <c:v> Newborns having weight less than 2.5 kg against total Newborns weighed</c:v>
                </c:pt>
                <c:pt idx="3">
                  <c:v> Newborns breast fed within 1 hour against totalliveBirths reported</c:v>
                </c:pt>
              </c:strCache>
            </c:strRef>
          </c:cat>
          <c:val>
            <c:numRef>
              <c:f>Giridih!$AD$241:$AD$244</c:f>
              <c:numCache>
                <c:formatCode>0%</c:formatCode>
                <c:ptCount val="4"/>
                <c:pt idx="0">
                  <c:v>0.75927042881691753</c:v>
                </c:pt>
                <c:pt idx="1">
                  <c:v>0.78558319513543373</c:v>
                </c:pt>
                <c:pt idx="2">
                  <c:v>4.126322900247692E-2</c:v>
                </c:pt>
                <c:pt idx="3">
                  <c:v>0.81273631840796012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24832544"/>
        <c:axId val="-924843424"/>
      </c:barChart>
      <c:catAx>
        <c:axId val="-924832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924843424"/>
        <c:crosses val="autoZero"/>
        <c:auto val="1"/>
        <c:lblAlgn val="ctr"/>
        <c:lblOffset val="100"/>
        <c:noMultiLvlLbl val="0"/>
      </c:catAx>
      <c:valAx>
        <c:axId val="-924843424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924832544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Giridih!$AA$267</c:f>
              <c:strCache>
                <c:ptCount val="1"/>
                <c:pt idx="0">
                  <c:v>Jharkhand - Giridih-Immunisation ( 0 to 11mnths) Against Estimated Live Births-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Giridih!$Z$268:$Z$273</c:f>
              <c:strCache>
                <c:ptCount val="6"/>
                <c:pt idx="0">
                  <c:v>BCG %</c:v>
                </c:pt>
                <c:pt idx="1">
                  <c:v>DPT3%</c:v>
                </c:pt>
                <c:pt idx="2">
                  <c:v>Pentavalent 3</c:v>
                </c:pt>
                <c:pt idx="3">
                  <c:v>OPV3%</c:v>
                </c:pt>
                <c:pt idx="4">
                  <c:v>Measles %</c:v>
                </c:pt>
                <c:pt idx="5">
                  <c:v>Fully Immunised %</c:v>
                </c:pt>
              </c:strCache>
            </c:strRef>
          </c:cat>
          <c:val>
            <c:numRef>
              <c:f>Giridih!$AA$268:$AA$273</c:f>
              <c:numCache>
                <c:formatCode>0%</c:formatCode>
                <c:ptCount val="6"/>
                <c:pt idx="0">
                  <c:v>1.0835615864294674</c:v>
                </c:pt>
                <c:pt idx="1">
                  <c:v>0.22733622723294372</c:v>
                </c:pt>
                <c:pt idx="2">
                  <c:v>0.79387200656797718</c:v>
                </c:pt>
                <c:pt idx="3">
                  <c:v>1.003496120978326</c:v>
                </c:pt>
                <c:pt idx="4">
                  <c:v>0.97386400805711293</c:v>
                </c:pt>
                <c:pt idx="5">
                  <c:v>0.94752248671241979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24845600"/>
        <c:axId val="-844956192"/>
      </c:barChart>
      <c:catAx>
        <c:axId val="-924845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844956192"/>
        <c:crosses val="autoZero"/>
        <c:auto val="1"/>
        <c:lblAlgn val="ctr"/>
        <c:lblOffset val="100"/>
        <c:noMultiLvlLbl val="0"/>
      </c:catAx>
      <c:valAx>
        <c:axId val="-844956192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924845600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Giridih!$AD$267</c:f>
              <c:strCache>
                <c:ptCount val="1"/>
                <c:pt idx="0">
                  <c:v>Jharkhand - Giridih-Immunisation ( 0 to 11mnths) Against Reported Live Births-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Giridih!$AC$268:$AC$273</c:f>
              <c:strCache>
                <c:ptCount val="6"/>
                <c:pt idx="0">
                  <c:v>BCG %</c:v>
                </c:pt>
                <c:pt idx="1">
                  <c:v>DPT3%</c:v>
                </c:pt>
                <c:pt idx="2">
                  <c:v>Pentavalent 3</c:v>
                </c:pt>
                <c:pt idx="3">
                  <c:v>OPV3%</c:v>
                </c:pt>
                <c:pt idx="4">
                  <c:v>Measles %</c:v>
                </c:pt>
                <c:pt idx="5">
                  <c:v>Fully Immunised %</c:v>
                </c:pt>
              </c:strCache>
            </c:strRef>
          </c:cat>
          <c:val>
            <c:numRef>
              <c:f>Giridih!$AD$268:$AD$273</c:f>
              <c:numCache>
                <c:formatCode>0%</c:formatCode>
                <c:ptCount val="6"/>
                <c:pt idx="0">
                  <c:v>1.4271088999447208</c:v>
                </c:pt>
                <c:pt idx="1">
                  <c:v>0.29941404090657825</c:v>
                </c:pt>
                <c:pt idx="2">
                  <c:v>1.0455721393034827</c:v>
                </c:pt>
                <c:pt idx="3">
                  <c:v>1.3216583747927033</c:v>
                </c:pt>
                <c:pt idx="4">
                  <c:v>1.2826312880044219</c:v>
                </c:pt>
                <c:pt idx="5">
                  <c:v>1.2479380873410721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42020368"/>
        <c:axId val="-842022544"/>
      </c:barChart>
      <c:catAx>
        <c:axId val="-84202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842022544"/>
        <c:crosses val="autoZero"/>
        <c:auto val="1"/>
        <c:lblAlgn val="ctr"/>
        <c:lblOffset val="100"/>
        <c:noMultiLvlLbl val="0"/>
      </c:catAx>
      <c:valAx>
        <c:axId val="-842022544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842020368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Giridih!$Z$307</c:f>
              <c:strCache>
                <c:ptCount val="1"/>
                <c:pt idx="0">
                  <c:v>Jharkhand - Giridih - Immunisation Sessions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Giridih!$AA$306:$AC$306</c:f>
              <c:strCache>
                <c:ptCount val="3"/>
                <c:pt idx="0">
                  <c:v>Immunisation sessions planned</c:v>
                </c:pt>
                <c:pt idx="1">
                  <c:v>Immunisation sessions Held</c:v>
                </c:pt>
                <c:pt idx="2">
                  <c:v>Sessions where ASHAs were present</c:v>
                </c:pt>
              </c:strCache>
            </c:strRef>
          </c:cat>
          <c:val>
            <c:numRef>
              <c:f>Giridih!$AA$307:$AC$307</c:f>
              <c:numCache>
                <c:formatCode>_(* #,##0_);_(* \(#,##0\);_(* "-"??_);_(@_)</c:formatCode>
                <c:ptCount val="3"/>
                <c:pt idx="0">
                  <c:v>30722</c:v>
                </c:pt>
                <c:pt idx="1">
                  <c:v>29901</c:v>
                </c:pt>
                <c:pt idx="2">
                  <c:v>26335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42030160"/>
        <c:axId val="-842023088"/>
      </c:barChart>
      <c:catAx>
        <c:axId val="-842030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50"/>
            </a:pPr>
            <a:endParaRPr lang="en-US"/>
          </a:p>
        </c:txPr>
        <c:crossAx val="-842023088"/>
        <c:crosses val="autoZero"/>
        <c:auto val="1"/>
        <c:lblAlgn val="ctr"/>
        <c:lblOffset val="100"/>
        <c:noMultiLvlLbl val="0"/>
      </c:catAx>
      <c:valAx>
        <c:axId val="-842023088"/>
        <c:scaling>
          <c:orientation val="minMax"/>
          <c:min val="0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842030160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6292437156695847"/>
          <c:y val="5.4248189718611957E-2"/>
        </c:manualLayout>
      </c:layout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378803568065841"/>
          <c:y val="0.24404001123063448"/>
          <c:w val="0.65000000000001035"/>
          <c:h val="0.61690140845071784"/>
        </c:manualLayout>
      </c:layout>
      <c:pie3DChart>
        <c:varyColors val="1"/>
        <c:ser>
          <c:idx val="0"/>
          <c:order val="0"/>
          <c:tx>
            <c:strRef>
              <c:f>Giridih!$Z$335</c:f>
              <c:strCache>
                <c:ptCount val="1"/>
                <c:pt idx="0">
                  <c:v>Jharkhand - Giridih-Abortions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2.9141866122725967E-2"/>
                  <c:y val="-4.2572460478705526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922141347382212E-3"/>
                  <c:y val="5.8805026790759975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8855821496967956E-3"/>
                  <c:y val="2.1286230239352767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Giridih!$AA$334:$AD$334</c:f>
              <c:strCache>
                <c:ptCount val="4"/>
                <c:pt idx="0">
                  <c:v>MTP less than 12 weeks</c:v>
                </c:pt>
                <c:pt idx="1">
                  <c:v>MTP more  than 12 weeks</c:v>
                </c:pt>
                <c:pt idx="2">
                  <c:v>Abortion (spontaneous/induced)</c:v>
                </c:pt>
                <c:pt idx="3">
                  <c:v>MTP in Pvt Facilities</c:v>
                </c:pt>
              </c:strCache>
            </c:strRef>
          </c:cat>
          <c:val>
            <c:numRef>
              <c:f>Giridih!$AA$335:$AD$335</c:f>
              <c:numCache>
                <c:formatCode>0%</c:formatCode>
                <c:ptCount val="4"/>
                <c:pt idx="0">
                  <c:v>0.25120772946859898</c:v>
                </c:pt>
                <c:pt idx="1">
                  <c:v>1.2077294685990338E-2</c:v>
                </c:pt>
                <c:pt idx="2">
                  <c:v>0.73671497584541068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09"/>
          <c:h val="0.6169014084507185"/>
        </c:manualLayout>
      </c:layout>
      <c:pie3DChart>
        <c:varyColors val="1"/>
        <c:ser>
          <c:idx val="0"/>
          <c:order val="0"/>
          <c:tx>
            <c:strRef>
              <c:f>Giridih!$Z$363</c:f>
              <c:strCache>
                <c:ptCount val="1"/>
                <c:pt idx="0">
                  <c:v>Jharkhand - Giridih- RTI  Cases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2.5560575467482954E-2"/>
                  <c:y val="-6.5450014280742874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2254523261981502E-2"/>
                  <c:y val="9.4541230118507125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Giridih!$AA$362:$AB$362</c:f>
              <c:strCache>
                <c:ptCount val="2"/>
                <c:pt idx="0">
                  <c:v>Male</c:v>
                </c:pt>
                <c:pt idx="1">
                  <c:v>Female</c:v>
                </c:pt>
              </c:strCache>
            </c:strRef>
          </c:cat>
          <c:val>
            <c:numRef>
              <c:f>Giridih!$AA$363:$AB$363</c:f>
              <c:numCache>
                <c:formatCode>0%</c:formatCode>
                <c:ptCount val="2"/>
                <c:pt idx="0">
                  <c:v>0.36805555555555558</c:v>
                </c:pt>
                <c:pt idx="1">
                  <c:v>0.63194444444444464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112"/>
          <c:h val="0.61690140845071884"/>
        </c:manualLayout>
      </c:layout>
      <c:pie3DChart>
        <c:varyColors val="1"/>
        <c:ser>
          <c:idx val="0"/>
          <c:order val="0"/>
          <c:tx>
            <c:strRef>
              <c:f>Giridih!$AA$371</c:f>
              <c:strCache>
                <c:ptCount val="1"/>
                <c:pt idx="0">
                  <c:v>Jharkhand - Giridih- Distribution of Family Planning Methods against Total Reported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5.8897239620868741E-3"/>
                  <c:y val="-0.10248385642436245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007792985941647E-2"/>
                  <c:y val="-2.4567004829477261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7669171886260625E-2"/>
                  <c:y val="4.0844543401942979E-17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7669578875036816E-2"/>
                  <c:y val="-1.7825311942958982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Giridih!$AB$370:$AE$370</c:f>
              <c:strCache>
                <c:ptCount val="4"/>
                <c:pt idx="0">
                  <c:v>Sterilisation</c:v>
                </c:pt>
                <c:pt idx="1">
                  <c:v>IUD</c:v>
                </c:pt>
                <c:pt idx="2">
                  <c:v>Condom Users</c:v>
                </c:pt>
                <c:pt idx="3">
                  <c:v>OCP Users</c:v>
                </c:pt>
              </c:strCache>
            </c:strRef>
          </c:cat>
          <c:val>
            <c:numRef>
              <c:f>Giridih!$AB$371:$AE$371</c:f>
              <c:numCache>
                <c:formatCode>0%</c:formatCode>
                <c:ptCount val="4"/>
                <c:pt idx="0">
                  <c:v>0.58815920824357315</c:v>
                </c:pt>
                <c:pt idx="1">
                  <c:v>0.21440874899603704</c:v>
                </c:pt>
                <c:pt idx="2">
                  <c:v>7.8388517489695983E-2</c:v>
                </c:pt>
                <c:pt idx="3">
                  <c:v>0.11904352527069398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672946846724802"/>
          <c:y val="0.26235028513951236"/>
          <c:w val="0.67972695790521664"/>
          <c:h val="0.58071060561874221"/>
        </c:manualLayout>
      </c:layout>
      <c:pie3DChart>
        <c:varyColors val="1"/>
        <c:ser>
          <c:idx val="0"/>
          <c:order val="0"/>
          <c:tx>
            <c:strRef>
              <c:f>Giridih!$AE$453</c:f>
              <c:strCache>
                <c:ptCount val="1"/>
                <c:pt idx="0">
                  <c:v>Jharkhand - Giridih -  Mortality - Major Causes Group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7.0115987903856605E-2"/>
                  <c:y val="-6.2736588744235818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4805697104147779E-2"/>
                  <c:y val="1.929088623490518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3701482457247602E-2"/>
                  <c:y val="-7.596982830242771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8836614676553321E-2"/>
                  <c:y val="-5.695277906892758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Giridih!$AD$454:$AD$457</c:f>
              <c:strCache>
                <c:ptCount val="4"/>
                <c:pt idx="0">
                  <c:v>Communicable Disease , Maternal &amp; Perinatal </c:v>
                </c:pt>
                <c:pt idx="1">
                  <c:v>Non communicable disease </c:v>
                </c:pt>
                <c:pt idx="2">
                  <c:v>Injuries </c:v>
                </c:pt>
                <c:pt idx="3">
                  <c:v>Others </c:v>
                </c:pt>
              </c:strCache>
            </c:strRef>
          </c:cat>
          <c:val>
            <c:numRef>
              <c:f>Giridih!$AE$454:$AE$457</c:f>
              <c:numCache>
                <c:formatCode>0.0%</c:formatCode>
                <c:ptCount val="4"/>
                <c:pt idx="0">
                  <c:v>0.84467455621301801</c:v>
                </c:pt>
                <c:pt idx="1">
                  <c:v>1.3313609467455623E-2</c:v>
                </c:pt>
                <c:pt idx="2">
                  <c:v>1.0355029585798817E-2</c:v>
                </c:pt>
                <c:pt idx="3">
                  <c:v>0.13165680473372782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702379967051317"/>
          <c:y val="0.32275225196850399"/>
          <c:w val="0.6462260085549657"/>
          <c:h val="0.55425234645669297"/>
        </c:manualLayout>
      </c:layout>
      <c:pie3DChart>
        <c:varyColors val="1"/>
        <c:ser>
          <c:idx val="0"/>
          <c:order val="0"/>
          <c:tx>
            <c:strRef>
              <c:f>Giridih!$AB$478</c:f>
              <c:strCache>
                <c:ptCount val="1"/>
                <c:pt idx="0">
                  <c:v>Infant &amp; Child Deaths against reported Infant &amp; Child deaths - Jharkhand - Giridih-Apr'15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7.8885527626938561E-3"/>
                  <c:y val="-0.1183959726724256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549848743212234E-2"/>
                  <c:y val="7.359749652610242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9582072860101952E-2"/>
                  <c:y val="-5.119825845294081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2829804008285393E-2"/>
                  <c:y val="-2.239923807316161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Giridih!$AA$479:$AA$483</c:f>
              <c:strCache>
                <c:ptCount val="5"/>
                <c:pt idx="0">
                  <c:v>Infant Deaths within 24 hrs of birth</c:v>
                </c:pt>
                <c:pt idx="1">
                  <c:v>Infant Deaths between 24hrs &amp; under 1 week</c:v>
                </c:pt>
                <c:pt idx="2">
                  <c:v>Infant Deaths between 1 week &amp; under 1 month</c:v>
                </c:pt>
                <c:pt idx="3">
                  <c:v>Child Deaths between 1 month &amp; under 1 year</c:v>
                </c:pt>
                <c:pt idx="4">
                  <c:v>Child Deaths between 1yr&amp; under 5years</c:v>
                </c:pt>
              </c:strCache>
            </c:strRef>
          </c:cat>
          <c:val>
            <c:numRef>
              <c:f>Giridih!$AB$479:$AB$483</c:f>
              <c:numCache>
                <c:formatCode>0.0%</c:formatCode>
                <c:ptCount val="5"/>
                <c:pt idx="0">
                  <c:v>0.5</c:v>
                </c:pt>
                <c:pt idx="1">
                  <c:v>0.30555555555555558</c:v>
                </c:pt>
                <c:pt idx="2">
                  <c:v>0</c:v>
                </c:pt>
                <c:pt idx="3">
                  <c:v>0.1388888888888889</c:v>
                </c:pt>
                <c:pt idx="4">
                  <c:v>5.5555555555555539E-2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920625306452094"/>
          <c:y val="0.28711079296906905"/>
          <c:w val="0.59930686789150756"/>
          <c:h val="0.55127296587924957"/>
        </c:manualLayout>
      </c:layout>
      <c:pie3DChart>
        <c:varyColors val="1"/>
        <c:ser>
          <c:idx val="0"/>
          <c:order val="0"/>
          <c:tx>
            <c:strRef>
              <c:f>Giridih!$AE$69</c:f>
              <c:strCache>
                <c:ptCount val="1"/>
                <c:pt idx="0">
                  <c:v>Jharkhand - Giridih-  Home ( SBA &amp; Non SBA) &amp; Institutional Deliveries against Reported Deliveries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1036824258735572E-2"/>
                  <c:y val="-1.3660964400946694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0464973341759604E-2"/>
                  <c:y val="1.9442276825453197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1459169806132864E-2"/>
                  <c:y val="0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9254293820595422E-3"/>
                  <c:y val="-2.4787858893455174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Giridih!$AF$68:$AI$68</c:f>
              <c:strCache>
                <c:ptCount val="4"/>
                <c:pt idx="0">
                  <c:v>Home SBA</c:v>
                </c:pt>
                <c:pt idx="1">
                  <c:v>Home Non SBA</c:v>
                </c:pt>
                <c:pt idx="2">
                  <c:v>Institutional (Pub) </c:v>
                </c:pt>
                <c:pt idx="3">
                  <c:v>Institutional (Pvt) </c:v>
                </c:pt>
              </c:strCache>
            </c:strRef>
          </c:cat>
          <c:val>
            <c:numRef>
              <c:f>Giridih!$AF$69:$AI$69</c:f>
              <c:numCache>
                <c:formatCode>0.0%</c:formatCode>
                <c:ptCount val="4"/>
                <c:pt idx="0">
                  <c:v>8.3481991645026538E-2</c:v>
                </c:pt>
                <c:pt idx="1">
                  <c:v>0.2063452636332844</c:v>
                </c:pt>
                <c:pt idx="2">
                  <c:v>0.53428926273004407</c:v>
                </c:pt>
                <c:pt idx="3">
                  <c:v>0.17588348199164505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3225997528519054"/>
          <c:y val="2.8490061662809752E-2"/>
        </c:manualLayout>
      </c:layout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89513293029489"/>
          <c:y val="0.33369595081367365"/>
          <c:w val="0.6417600686603061"/>
          <c:h val="0.5463022259699446"/>
        </c:manualLayout>
      </c:layout>
      <c:pie3DChart>
        <c:varyColors val="1"/>
        <c:ser>
          <c:idx val="0"/>
          <c:order val="0"/>
          <c:tx>
            <c:strRef>
              <c:f>Giridih!$AB$519</c:f>
              <c:strCache>
                <c:ptCount val="1"/>
                <c:pt idx="0">
                  <c:v>Jharkhand - Giridih - Causes of Infant  &amp; Child Deaths against Total Reported Infant &amp; Child Deaths-Apr'15 to Mar'16</c:v>
                </c:pt>
              </c:strCache>
            </c:strRef>
          </c:tx>
          <c:explosion val="25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7848332229960681E-2"/>
                  <c:y val="-0.1039306937963199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0861035087559541E-2"/>
                  <c:y val="-9.565101799500180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1653796386607608E-2"/>
                  <c:y val="4.634694120417376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7.7271922527957726E-2"/>
                  <c:y val="-3.481515054071095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Giridih!$AA$520:$AA$527</c:f>
              <c:strCache>
                <c:ptCount val="8"/>
                <c:pt idx="0">
                  <c:v>Sepsis</c:v>
                </c:pt>
                <c:pt idx="1">
                  <c:v>Asphyxia</c:v>
                </c:pt>
                <c:pt idx="2">
                  <c:v>LBW</c:v>
                </c:pt>
                <c:pt idx="3">
                  <c:v>Pneumonia</c:v>
                </c:pt>
                <c:pt idx="4">
                  <c:v>Diarrhoea</c:v>
                </c:pt>
                <c:pt idx="5">
                  <c:v>Fever related</c:v>
                </c:pt>
                <c:pt idx="6">
                  <c:v>Measles</c:v>
                </c:pt>
                <c:pt idx="7">
                  <c:v>Others</c:v>
                </c:pt>
              </c:strCache>
            </c:strRef>
          </c:cat>
          <c:val>
            <c:numRef>
              <c:f>Giridih!$AB$520:$AB$527</c:f>
              <c:numCache>
                <c:formatCode>0.0%</c:formatCode>
                <c:ptCount val="8"/>
                <c:pt idx="0">
                  <c:v>0</c:v>
                </c:pt>
                <c:pt idx="1">
                  <c:v>5.5555555555555539E-2</c:v>
                </c:pt>
                <c:pt idx="2">
                  <c:v>5.5555555555555539E-2</c:v>
                </c:pt>
                <c:pt idx="3">
                  <c:v>0</c:v>
                </c:pt>
                <c:pt idx="4">
                  <c:v>5.5555555555555539E-2</c:v>
                </c:pt>
                <c:pt idx="5">
                  <c:v>0</c:v>
                </c:pt>
                <c:pt idx="6">
                  <c:v>0</c:v>
                </c:pt>
                <c:pt idx="7" formatCode="0%">
                  <c:v>0.83333333333333348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3225997528519054"/>
          <c:y val="2.8490061662809752E-2"/>
        </c:manualLayout>
      </c:layout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505056409566229"/>
          <c:y val="0.26518867838595045"/>
          <c:w val="0.67812363352178484"/>
          <c:h val="0.57676521223146571"/>
        </c:manualLayout>
      </c:layout>
      <c:pie3DChart>
        <c:varyColors val="1"/>
        <c:ser>
          <c:idx val="0"/>
          <c:order val="0"/>
          <c:tx>
            <c:strRef>
              <c:f>Giridih!$AB$543</c:f>
              <c:strCache>
                <c:ptCount val="1"/>
                <c:pt idx="0">
                  <c:v>Jharkhand - Giridih - Causes of Infant  &amp; Child Deaths against Total Reported  Infant &amp; Child deaths (known causes ) -Apr'15 to Mar'16</c:v>
                </c:pt>
              </c:strCache>
            </c:strRef>
          </c:tx>
          <c:explosion val="25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22129618115563E-2"/>
                  <c:y val="-7.25716181838292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29379691687864901"/>
                  <c:y val="-1.096937480887720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2822704862036041E-2"/>
                  <c:y val="-0.1037623375862899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Giridih!$AA$544:$AA$550</c:f>
              <c:strCache>
                <c:ptCount val="7"/>
                <c:pt idx="0">
                  <c:v>Sepsis</c:v>
                </c:pt>
                <c:pt idx="1">
                  <c:v>Asphyxia</c:v>
                </c:pt>
                <c:pt idx="2">
                  <c:v>LBW</c:v>
                </c:pt>
                <c:pt idx="3">
                  <c:v>Pneumonia</c:v>
                </c:pt>
                <c:pt idx="4">
                  <c:v>Diarrhoea</c:v>
                </c:pt>
                <c:pt idx="5">
                  <c:v>Fever related</c:v>
                </c:pt>
                <c:pt idx="6">
                  <c:v>Measles</c:v>
                </c:pt>
              </c:strCache>
            </c:strRef>
          </c:cat>
          <c:val>
            <c:numRef>
              <c:f>Giridih!$AB$544:$AB$550</c:f>
              <c:numCache>
                <c:formatCode>0.0%</c:formatCode>
                <c:ptCount val="7"/>
                <c:pt idx="0">
                  <c:v>0</c:v>
                </c:pt>
                <c:pt idx="1">
                  <c:v>0.33333333333333331</c:v>
                </c:pt>
                <c:pt idx="2">
                  <c:v>0.33333333333333331</c:v>
                </c:pt>
                <c:pt idx="3">
                  <c:v>0</c:v>
                </c:pt>
                <c:pt idx="4">
                  <c:v>0.33333333333333331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065257828561586"/>
          <c:y val="0.2931094976764268"/>
          <c:w val="0.69501219097168232"/>
          <c:h val="0.60223699310313483"/>
        </c:manualLayout>
      </c:layout>
      <c:pie3DChart>
        <c:varyColors val="1"/>
        <c:ser>
          <c:idx val="0"/>
          <c:order val="0"/>
          <c:tx>
            <c:strRef>
              <c:f>Giridih!$AF$580</c:f>
              <c:strCache>
                <c:ptCount val="1"/>
                <c:pt idx="0">
                  <c:v>Jharkhand - Giridih -  Causes of Maternal Deaths against Total Reported Maternal Deaths-Apr'15 to Mar'16</c:v>
                </c:pt>
              </c:strCache>
            </c:strRef>
          </c:tx>
          <c:explosion val="25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4912195593870622E-3"/>
                  <c:y val="-4.01105563564064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4238760093426553E-2"/>
                  <c:y val="5.3412431215182068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609942899611489E-2"/>
                  <c:y val="-3.271432142715293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2738633767881825E-3"/>
                  <c:y val="-4.220226232669660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Giridih!$AE$581:$AE$586</c:f>
              <c:strCache>
                <c:ptCount val="6"/>
                <c:pt idx="0">
                  <c:v>Abortion</c:v>
                </c:pt>
                <c:pt idx="1">
                  <c:v>Obstructed/prolonged labour</c:v>
                </c:pt>
                <c:pt idx="2">
                  <c:v>Severe hypertension/fits</c:v>
                </c:pt>
                <c:pt idx="3">
                  <c:v>Bleeding</c:v>
                </c:pt>
                <c:pt idx="4">
                  <c:v>High Fever</c:v>
                </c:pt>
                <c:pt idx="5">
                  <c:v>Other Causes</c:v>
                </c:pt>
              </c:strCache>
            </c:strRef>
          </c:cat>
          <c:val>
            <c:numRef>
              <c:f>Giridih!$AF$581:$AF$586</c:f>
              <c:numCache>
                <c:formatCode>0.0%</c:formatCode>
                <c:ptCount val="6"/>
                <c:pt idx="0">
                  <c:v>0</c:v>
                </c:pt>
                <c:pt idx="1">
                  <c:v>0.31818181818181823</c:v>
                </c:pt>
                <c:pt idx="2">
                  <c:v>0.13636363636363635</c:v>
                </c:pt>
                <c:pt idx="3">
                  <c:v>0.31818181818181823</c:v>
                </c:pt>
                <c:pt idx="4">
                  <c:v>0</c:v>
                </c:pt>
                <c:pt idx="5">
                  <c:v>0.22727272727272727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090159001429475"/>
          <c:y val="0.21861824221590026"/>
          <c:w val="0.70223577235772361"/>
          <c:h val="0.61554325296966761"/>
        </c:manualLayout>
      </c:layout>
      <c:pie3DChart>
        <c:varyColors val="1"/>
        <c:ser>
          <c:idx val="0"/>
          <c:order val="0"/>
          <c:tx>
            <c:strRef>
              <c:f>Giridih!$AI$580</c:f>
              <c:strCache>
                <c:ptCount val="1"/>
                <c:pt idx="0">
                  <c:v>Jharkhand - Giridih -  Causes  of Maternal Death against Total Reported   Maternal Deaths  (Known Causes ) -Apr'15 to Mar'16</c:v>
                </c:pt>
              </c:strCache>
            </c:strRef>
          </c:tx>
          <c:explosion val="25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6979506904324241E-3"/>
                  <c:y val="3.541895174622011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6234612273198265"/>
                  <c:y val="2.5848089300471613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3017211533133368E-2"/>
                  <c:y val="-4.645987989421207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Giridih!$AH$581:$AH$585</c:f>
              <c:strCache>
                <c:ptCount val="5"/>
                <c:pt idx="0">
                  <c:v>Abortion</c:v>
                </c:pt>
                <c:pt idx="1">
                  <c:v>Obstructed/prolonged labour</c:v>
                </c:pt>
                <c:pt idx="2">
                  <c:v>Severe hypertension/fits</c:v>
                </c:pt>
                <c:pt idx="3">
                  <c:v>Bleeding</c:v>
                </c:pt>
                <c:pt idx="4">
                  <c:v>High Fever</c:v>
                </c:pt>
              </c:strCache>
            </c:strRef>
          </c:cat>
          <c:val>
            <c:numRef>
              <c:f>Giridih!$AI$581:$AI$585</c:f>
              <c:numCache>
                <c:formatCode>0.0%</c:formatCode>
                <c:ptCount val="5"/>
                <c:pt idx="0">
                  <c:v>0</c:v>
                </c:pt>
                <c:pt idx="1">
                  <c:v>0.41176470588235298</c:v>
                </c:pt>
                <c:pt idx="2">
                  <c:v>0.17647058823529416</c:v>
                </c:pt>
                <c:pt idx="3">
                  <c:v>0.41176470588235298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789022849152625"/>
          <c:y val="0.35007117930572423"/>
          <c:w val="0.54573474091076768"/>
          <c:h val="0.51345968855778623"/>
        </c:manualLayout>
      </c:layout>
      <c:pie3DChart>
        <c:varyColors val="1"/>
        <c:ser>
          <c:idx val="0"/>
          <c:order val="0"/>
          <c:tx>
            <c:strRef>
              <c:f>Giridih!$AB$636</c:f>
              <c:strCache>
                <c:ptCount val="1"/>
                <c:pt idx="0">
                  <c:v>Jharkhand - Giridih - Causes of Deaths ( 6 yrs  &amp; above) against Total Reported Deaths (6 yrs &amp; above, Known causes ) - Apr'15 to Mar'16</c:v>
                </c:pt>
              </c:strCache>
            </c:strRef>
          </c:tx>
          <c:explosion val="25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4.727441225532409E-2"/>
                  <c:y val="-0.1359754837821086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5.2872208453002584E-2"/>
                  <c:y val="-0.1168370346195265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.25881881344810886"/>
                  <c:y val="-2.503570541015561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3918483578526976E-2"/>
                  <c:y val="-0.2339480352792408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4335612470616814E-2"/>
                  <c:y val="-0.172934201241779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Giridih!$AA$637:$AA$649</c:f>
              <c:strCache>
                <c:ptCount val="13"/>
                <c:pt idx="0">
                  <c:v> Diarrhoeal Diseases </c:v>
                </c:pt>
                <c:pt idx="1">
                  <c:v>Tuberculosis</c:v>
                </c:pt>
                <c:pt idx="2">
                  <c:v>Respiratory Diseases (Other than TB)</c:v>
                </c:pt>
                <c:pt idx="3">
                  <c:v> Malaria </c:v>
                </c:pt>
                <c:pt idx="4">
                  <c:v>Other fever Related</c:v>
                </c:pt>
                <c:pt idx="5">
                  <c:v>HIV/AIDS</c:v>
                </c:pt>
                <c:pt idx="6">
                  <c:v> Heart Disease/ Hypertension related </c:v>
                </c:pt>
                <c:pt idx="7">
                  <c:v> Neurological Disease including strokes </c:v>
                </c:pt>
                <c:pt idx="8">
                  <c:v>Trauma/Accidents/ Burn Cases</c:v>
                </c:pt>
                <c:pt idx="9">
                  <c:v> Suicide </c:v>
                </c:pt>
                <c:pt idx="10">
                  <c:v> Animal Bites &amp; Stings </c:v>
                </c:pt>
                <c:pt idx="11">
                  <c:v>Known Acute Disease </c:v>
                </c:pt>
                <c:pt idx="12">
                  <c:v>Known Chronic Disease </c:v>
                </c:pt>
              </c:strCache>
            </c:strRef>
          </c:cat>
          <c:val>
            <c:numRef>
              <c:f>Giridih!$AB$637:$AB$649</c:f>
              <c:numCache>
                <c:formatCode>0.0%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0.21428571428571427</c:v>
                </c:pt>
                <c:pt idx="7">
                  <c:v>7.1428571428571425E-2</c:v>
                </c:pt>
                <c:pt idx="8">
                  <c:v>0.42857142857142855</c:v>
                </c:pt>
                <c:pt idx="9">
                  <c:v>0</c:v>
                </c:pt>
                <c:pt idx="10">
                  <c:v>7.1428571428571425E-2</c:v>
                </c:pt>
                <c:pt idx="11">
                  <c:v>0</c:v>
                </c:pt>
                <c:pt idx="12">
                  <c:v>0.21428571428571427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641629480781633"/>
          <c:y val="0.34741930468240545"/>
          <c:w val="0.61297596661338682"/>
          <c:h val="0.54398913000596416"/>
        </c:manualLayout>
      </c:layout>
      <c:pie3DChart>
        <c:varyColors val="1"/>
        <c:ser>
          <c:idx val="0"/>
          <c:order val="0"/>
          <c:tx>
            <c:strRef>
              <c:f>Giridih!$AB$666</c:f>
              <c:strCache>
                <c:ptCount val="1"/>
                <c:pt idx="0">
                  <c:v>Jharkhand - Giridih - Cause of deaths  6 yrs  &amp; above against total reported deaths 6 yrs &amp; above - Apr'15 to Mar'16</c:v>
                </c:pt>
              </c:strCache>
            </c:strRef>
          </c:tx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0.22879996128444999"/>
                  <c:y val="-5.74886763743884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8.3804678200879779E-2"/>
                  <c:y val="-0.1170319535206329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9.3435941870574468E-2"/>
                  <c:y val="-0.1153555997849329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8.4559107409296272E-2"/>
                  <c:y val="-4.528197156278446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0.11743650041019683"/>
                  <c:y val="1.924859717920532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9.8838548912828228E-2"/>
                  <c:y val="6.889363670137953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Giridih!$AA$667:$AA$680</c:f>
              <c:strCache>
                <c:ptCount val="14"/>
                <c:pt idx="0">
                  <c:v> Diarrhoeal Diseases </c:v>
                </c:pt>
                <c:pt idx="1">
                  <c:v>Tuberculosis</c:v>
                </c:pt>
                <c:pt idx="2">
                  <c:v>Respiratory Diseases (Other than TB)</c:v>
                </c:pt>
                <c:pt idx="3">
                  <c:v> Malaria </c:v>
                </c:pt>
                <c:pt idx="4">
                  <c:v>Other fever Related</c:v>
                </c:pt>
                <c:pt idx="5">
                  <c:v>HIV/AIDS</c:v>
                </c:pt>
                <c:pt idx="6">
                  <c:v> Heart Disease/ Hypertension related </c:v>
                </c:pt>
                <c:pt idx="7">
                  <c:v> Neurological Disease including strokes </c:v>
                </c:pt>
                <c:pt idx="8">
                  <c:v>Trauma/Accidents/ Burn Cases</c:v>
                </c:pt>
                <c:pt idx="9">
                  <c:v> Suicide </c:v>
                </c:pt>
                <c:pt idx="10">
                  <c:v> Animal Bites &amp; Stings </c:v>
                </c:pt>
                <c:pt idx="11">
                  <c:v>Known Acute Disease </c:v>
                </c:pt>
                <c:pt idx="12">
                  <c:v>Known Chronic Disease </c:v>
                </c:pt>
                <c:pt idx="13">
                  <c:v>Causes not known </c:v>
                </c:pt>
              </c:strCache>
            </c:strRef>
          </c:cat>
          <c:val>
            <c:numRef>
              <c:f>Giridih!$AB$667:$AB$680</c:f>
              <c:numCache>
                <c:formatCode>0.0%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3.614457831325301E-2</c:v>
                </c:pt>
                <c:pt idx="7">
                  <c:v>1.2048192771084338E-2</c:v>
                </c:pt>
                <c:pt idx="8">
                  <c:v>7.2289156626506021E-2</c:v>
                </c:pt>
                <c:pt idx="9">
                  <c:v>0</c:v>
                </c:pt>
                <c:pt idx="10">
                  <c:v>1.2048192771084338E-2</c:v>
                </c:pt>
                <c:pt idx="11">
                  <c:v>0</c:v>
                </c:pt>
                <c:pt idx="12">
                  <c:v>3.614457831325301E-2</c:v>
                </c:pt>
                <c:pt idx="13">
                  <c:v>0.8313253012048194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099"/>
          <c:h val="0.61690140845071706"/>
        </c:manualLayout>
      </c:layout>
      <c:pie3DChart>
        <c:varyColors val="1"/>
        <c:ser>
          <c:idx val="0"/>
          <c:order val="0"/>
          <c:tx>
            <c:strRef>
              <c:f>Giridih!$AI$98</c:f>
              <c:strCache>
                <c:ptCount val="1"/>
                <c:pt idx="0">
                  <c:v>Jharkhand - Giridih- C-Section, Complicated &amp; Normal  Deliveries  against  Reported Institutional Deliveries ( Pvt. &amp; Public)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2.3594377354599651E-2"/>
                  <c:y val="-1.2014311220483739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154743507133894E-2"/>
                  <c:y val="8.8876892096349178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2411311305515248E-2"/>
                  <c:y val="-8.4100178543386181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Giridih!$AJ$97:$AL$97</c:f>
              <c:strCache>
                <c:ptCount val="3"/>
                <c:pt idx="0">
                  <c:v>C- section %</c:v>
                </c:pt>
                <c:pt idx="1">
                  <c:v>Complicated Pregnancies  attended %</c:v>
                </c:pt>
                <c:pt idx="2">
                  <c:v>Normal deliveries %</c:v>
                </c:pt>
              </c:strCache>
            </c:strRef>
          </c:cat>
          <c:val>
            <c:numRef>
              <c:f>Giridih!$AJ$98:$AL$98</c:f>
              <c:numCache>
                <c:formatCode>0.0%</c:formatCode>
                <c:ptCount val="3"/>
                <c:pt idx="0">
                  <c:v>0.10257551669316374</c:v>
                </c:pt>
                <c:pt idx="1">
                  <c:v>2.540540540540541E-2</c:v>
                </c:pt>
                <c:pt idx="2">
                  <c:v>0.87201907790143085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013"/>
          <c:h val="0.6169014084507175"/>
        </c:manualLayout>
      </c:layout>
      <c:pie3DChart>
        <c:varyColors val="1"/>
        <c:ser>
          <c:idx val="0"/>
          <c:order val="0"/>
          <c:tx>
            <c:strRef>
              <c:f>Giridih!$AI$103</c:f>
              <c:strCache>
                <c:ptCount val="1"/>
                <c:pt idx="0">
                  <c:v>Jharkhand - Giridih- Stay duration as percentage of Reported Institutional Deliveries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1.1761762263913884E-2"/>
                  <c:y val="8.0341889533697575E-3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3543216990158864E-3"/>
                  <c:y val="-2.8282242955771759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Giridih!$AJ$102:$AK$102</c:f>
              <c:strCache>
                <c:ptCount val="2"/>
                <c:pt idx="0">
                  <c:v>Stay for less than 48 hrs after delivery</c:v>
                </c:pt>
                <c:pt idx="1">
                  <c:v>Stay for more than 48 hrs after delivery</c:v>
                </c:pt>
              </c:strCache>
            </c:strRef>
          </c:cat>
          <c:val>
            <c:numRef>
              <c:f>Giridih!$AJ$103:$AK$103</c:f>
              <c:numCache>
                <c:formatCode>0%</c:formatCode>
                <c:ptCount val="2"/>
                <c:pt idx="0">
                  <c:v>0.70839427662957111</c:v>
                </c:pt>
                <c:pt idx="1">
                  <c:v>0.29160572337042934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Giridih!$AA$153</c:f>
              <c:strCache>
                <c:ptCount val="1"/>
                <c:pt idx="0">
                  <c:v>Jharkhand - Giridih -JSY  Paid to Mothers  as % of reported deliveries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Giridih!$AB$152:$AD$152</c:f>
              <c:strCache>
                <c:ptCount val="3"/>
                <c:pt idx="0">
                  <c:v>Home </c:v>
                </c:pt>
                <c:pt idx="1">
                  <c:v>Institutional (Public)</c:v>
                </c:pt>
                <c:pt idx="2">
                  <c:v>Institutional (Pvt)</c:v>
                </c:pt>
              </c:strCache>
            </c:strRef>
          </c:cat>
          <c:val>
            <c:numRef>
              <c:f>Giridih!$AB$153:$AD$153</c:f>
              <c:numCache>
                <c:formatCode>0%</c:formatCode>
                <c:ptCount val="3"/>
                <c:pt idx="0">
                  <c:v>3.1943903389170252E-3</c:v>
                </c:pt>
                <c:pt idx="1">
                  <c:v>0.51751827902455516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40561600"/>
        <c:axId val="-840571936"/>
      </c:barChart>
      <c:catAx>
        <c:axId val="-840561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840571936"/>
        <c:crosses val="autoZero"/>
        <c:auto val="1"/>
        <c:lblAlgn val="ctr"/>
        <c:lblOffset val="100"/>
        <c:noMultiLvlLbl val="0"/>
      </c:catAx>
      <c:valAx>
        <c:axId val="-840571936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840561600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Giridih!$AD$172</c:f>
              <c:strCache>
                <c:ptCount val="1"/>
                <c:pt idx="0">
                  <c:v>Jharkhand - Giridih-ANC Services - Apr'15 to Mar'16</c:v>
                </c:pt>
              </c:strCache>
            </c:strRef>
          </c:tx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Giridih!$AC$173:$AC$180</c:f>
              <c:strCache>
                <c:ptCount val="8"/>
                <c:pt idx="0">
                  <c:v>Estimated Pregnancies -   </c:v>
                </c:pt>
                <c:pt idx="1">
                  <c:v>Total ANC Registration</c:v>
                </c:pt>
                <c:pt idx="2">
                  <c:v> ANC Registration within first trimester</c:v>
                </c:pt>
                <c:pt idx="3">
                  <c:v>ANC registration for JSY</c:v>
                </c:pt>
                <c:pt idx="4">
                  <c:v>3 ANC check ups</c:v>
                </c:pt>
                <c:pt idx="5">
                  <c:v>TT1</c:v>
                </c:pt>
                <c:pt idx="6">
                  <c:v>TT2 or Booster</c:v>
                </c:pt>
                <c:pt idx="7">
                  <c:v> 100 IFA tablets given</c:v>
                </c:pt>
              </c:strCache>
            </c:strRef>
          </c:cat>
          <c:val>
            <c:numRef>
              <c:f>Giridih!$AD$173:$AD$180</c:f>
              <c:numCache>
                <c:formatCode>_(* #,##0_);_(* \(#,##0\);_(* "-"??_);_(@_)</c:formatCode>
                <c:ptCount val="8"/>
                <c:pt idx="0">
                  <c:v>65519.767545360402</c:v>
                </c:pt>
                <c:pt idx="1">
                  <c:v>54214</c:v>
                </c:pt>
                <c:pt idx="2">
                  <c:v>16147</c:v>
                </c:pt>
                <c:pt idx="3">
                  <c:v>54135</c:v>
                </c:pt>
                <c:pt idx="4">
                  <c:v>33982</c:v>
                </c:pt>
                <c:pt idx="5">
                  <c:v>49913</c:v>
                </c:pt>
                <c:pt idx="6">
                  <c:v>46515</c:v>
                </c:pt>
                <c:pt idx="7">
                  <c:v>48345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40564320"/>
        <c:axId val="-840570848"/>
      </c:barChart>
      <c:catAx>
        <c:axId val="-840564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840570848"/>
        <c:crosses val="autoZero"/>
        <c:auto val="1"/>
        <c:lblAlgn val="ctr"/>
        <c:lblOffset val="100"/>
        <c:noMultiLvlLbl val="0"/>
      </c:catAx>
      <c:valAx>
        <c:axId val="-840570848"/>
        <c:scaling>
          <c:orientation val="minMax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840564320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Giridih!$AG$172</c:f>
              <c:strCache>
                <c:ptCount val="1"/>
                <c:pt idx="0">
                  <c:v>Jharkhand - Giridih- %ANC Services - Apr'15 to Mar'16</c:v>
                </c:pt>
              </c:strCache>
            </c:strRef>
          </c:tx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Giridih!$AF$173:$AF$179</c:f>
              <c:strCache>
                <c:ptCount val="7"/>
                <c:pt idx="0">
                  <c:v> ANC Registration against Estimated Pregnancies</c:v>
                </c:pt>
                <c:pt idx="1">
                  <c:v> ANC Registration within first trimester against Reported ANC Registration</c:v>
                </c:pt>
                <c:pt idx="2">
                  <c:v>ANC registration for JSY  against Reported ANC Registration</c:v>
                </c:pt>
                <c:pt idx="3">
                  <c:v>3 ANC check ups  against Reported ANC Registration</c:v>
                </c:pt>
                <c:pt idx="4">
                  <c:v>TT1  against Reported ANC Registration</c:v>
                </c:pt>
                <c:pt idx="5">
                  <c:v>TT2 or Booster  against Reported ANC Registration</c:v>
                </c:pt>
                <c:pt idx="6">
                  <c:v> 100 IFA tablets given  against Reported ANC Registration</c:v>
                </c:pt>
              </c:strCache>
            </c:strRef>
          </c:cat>
          <c:val>
            <c:numRef>
              <c:f>Giridih!$AG$173:$AG$179</c:f>
              <c:numCache>
                <c:formatCode>0%</c:formatCode>
                <c:ptCount val="7"/>
                <c:pt idx="0">
                  <c:v>0.82744493808630759</c:v>
                </c:pt>
                <c:pt idx="1">
                  <c:v>0.29783819677574064</c:v>
                </c:pt>
                <c:pt idx="2">
                  <c:v>0.99854281181982518</c:v>
                </c:pt>
                <c:pt idx="3">
                  <c:v>0.6268122625152176</c:v>
                </c:pt>
                <c:pt idx="4">
                  <c:v>0.92066624857048007</c:v>
                </c:pt>
                <c:pt idx="5">
                  <c:v>0.85798871140295851</c:v>
                </c:pt>
                <c:pt idx="6">
                  <c:v>0.89174383000700941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40576832"/>
        <c:axId val="-840576288"/>
      </c:barChart>
      <c:catAx>
        <c:axId val="-840576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840576288"/>
        <c:crosses val="autoZero"/>
        <c:auto val="1"/>
        <c:lblAlgn val="ctr"/>
        <c:lblOffset val="100"/>
        <c:noMultiLvlLbl val="0"/>
      </c:catAx>
      <c:valAx>
        <c:axId val="-840576288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840576832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Giridih!$AA$220</c:f>
              <c:strCache>
                <c:ptCount val="1"/>
                <c:pt idx="0">
                  <c:v>Jharkhand - Giridih- Management of Complications (Reflecting Quality of ANC )against Reported ANC Registration-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Giridih!$Z$221:$Z$224</c:f>
              <c:strCache>
                <c:ptCount val="4"/>
                <c:pt idx="0">
                  <c:v>Hypertensive cases detected at institution</c:v>
                </c:pt>
                <c:pt idx="1">
                  <c:v> Eclampsia cases managed during delivery</c:v>
                </c:pt>
                <c:pt idx="2">
                  <c:v>ANC women having Hb level&lt;11 </c:v>
                </c:pt>
                <c:pt idx="3">
                  <c:v>ANC women having severe anaemia (Hb&lt;7) treated at institution</c:v>
                </c:pt>
              </c:strCache>
            </c:strRef>
          </c:cat>
          <c:val>
            <c:numRef>
              <c:f>Giridih!$AA$221:$AA$224</c:f>
              <c:numCache>
                <c:formatCode>0.0%</c:formatCode>
                <c:ptCount val="4"/>
                <c:pt idx="0">
                  <c:v>1.422141882170657E-2</c:v>
                </c:pt>
                <c:pt idx="1">
                  <c:v>4.2424466005090944E-4</c:v>
                </c:pt>
                <c:pt idx="2">
                  <c:v>0.23361124432803337</c:v>
                </c:pt>
                <c:pt idx="3">
                  <c:v>3.5230752204227695E-3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40575744"/>
        <c:axId val="-840567584"/>
      </c:barChart>
      <c:catAx>
        <c:axId val="-840575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840567584"/>
        <c:crosses val="autoZero"/>
        <c:auto val="1"/>
        <c:lblAlgn val="ctr"/>
        <c:lblOffset val="100"/>
        <c:noMultiLvlLbl val="0"/>
      </c:catAx>
      <c:valAx>
        <c:axId val="-840567584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840575744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9.6670893666381597E-2"/>
          <c:y val="0.2171926381542755"/>
          <c:w val="0.84225977370806182"/>
          <c:h val="0.671436070491199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Giridih!$Z$228</c:f>
              <c:strCache>
                <c:ptCount val="1"/>
                <c:pt idx="0">
                  <c:v>Jharkhand - Giridih- Post Natal Check up against Reported deliveries -Apr'15 to Mar'16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1.2361988524086877E-2"/>
                  <c:y val="-4.12231449792180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Giridih!$AA$227:$AB$227</c:f>
              <c:strCache>
                <c:ptCount val="2"/>
                <c:pt idx="0">
                  <c:v>PNC within 48 hours after deliveries</c:v>
                </c:pt>
                <c:pt idx="1">
                  <c:v>PNC between 48 hours and 14 days of Deliveries</c:v>
                </c:pt>
              </c:strCache>
            </c:strRef>
          </c:cat>
          <c:val>
            <c:numRef>
              <c:f>Giridih!$AA$228:$AB$228</c:f>
              <c:numCache>
                <c:formatCode>0%</c:formatCode>
                <c:ptCount val="2"/>
                <c:pt idx="0">
                  <c:v>0.58315456700914536</c:v>
                </c:pt>
                <c:pt idx="1">
                  <c:v>0.26006548492717629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123829088"/>
        <c:axId val="-1123839968"/>
      </c:barChart>
      <c:catAx>
        <c:axId val="-1123829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123839968"/>
        <c:crosses val="autoZero"/>
        <c:auto val="1"/>
        <c:lblAlgn val="ctr"/>
        <c:lblOffset val="100"/>
        <c:noMultiLvlLbl val="0"/>
      </c:catAx>
      <c:valAx>
        <c:axId val="-1123839968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123829088"/>
        <c:crosses val="autoZero"/>
        <c:crossBetween val="between"/>
      </c:valAx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rek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E03A2-3B72-4A34-8E9A-0B2F70085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template-word.dot</Template>
  <TotalTime>0</TotalTime>
  <Pages>27</Pages>
  <Words>2555</Words>
  <Characters>14570</Characters>
  <Application>Microsoft Office Word</Application>
  <DocSecurity>0</DocSecurity>
  <Lines>121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PowerPoint Template</vt:lpstr>
      <vt:lpstr>PowerPoint Template</vt:lpstr>
    </vt:vector>
  </TitlesOfParts>
  <Company>Microsoft</Company>
  <LinksUpToDate>false</LinksUpToDate>
  <CharactersWithSpaces>17091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Harleen</dc:creator>
  <cp:lastModifiedBy>Rsusheel</cp:lastModifiedBy>
  <cp:revision>2</cp:revision>
  <dcterms:created xsi:type="dcterms:W3CDTF">2016-06-24T09:26:00Z</dcterms:created>
  <dcterms:modified xsi:type="dcterms:W3CDTF">2016-06-24T09:26:00Z</dcterms:modified>
</cp:coreProperties>
</file>