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6428D5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A97">
        <w:rPr>
          <w:noProof/>
          <w:lang w:val="en-US" w:eastAsia="en-US"/>
        </w:rPr>
        <w:t xml:space="preserve"> </w:t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A56A97">
        <w:rPr>
          <w:noProof/>
          <w:lang w:val="en-US" w:eastAsia="en-US"/>
        </w:rPr>
        <w:tab/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2511BD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1358" w:rsidRPr="000E6E56" w:rsidRDefault="00D71358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D71358" w:rsidRPr="002F1648" w:rsidRDefault="00D71358" w:rsidP="00DC25BD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F52B59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Chattisgarh</w:t>
                            </w: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- </w:t>
                            </w:r>
                            <w:r w:rsidRPr="00E156BD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Bilaspur</w:t>
                            </w: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. </w:t>
                            </w: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D71358" w:rsidRPr="00EE6175" w:rsidRDefault="00D71358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c+g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D71358" w:rsidRPr="000E6E56" w:rsidRDefault="00D71358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D71358" w:rsidRPr="002F1648" w:rsidRDefault="00D71358" w:rsidP="00DC25BD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F52B59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Chattisgarh</w:t>
                      </w: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- </w:t>
                      </w:r>
                      <w:r w:rsidRPr="00E156BD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Bilaspur</w:t>
                      </w: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. </w:t>
                      </w: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D71358" w:rsidRPr="00EE6175" w:rsidRDefault="00D71358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E5433E" w:rsidRPr="00E5433E" w:rsidTr="00E5433E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Chhasttisgarh - Bilaspur - Apr'15 to Mar'16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96% -  Total reported : 60186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80% - Total reported  : 48225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99 % - Total reported  : 59500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75% Total reported :42446 , Home Deliveries : 8348, Institutional Deliveries (Pub) : 25572, Institutional Deliveries (Pvt) : 8526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60%  - Total reported : 34098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21.84% -  Reported C-Section Deliveries :7446; in public facility : 2210 and in private facility : 5236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87% -Total Visited: 7246 Total Home Deliveries : 8348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63 %  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936; Male Live Births : 21304 and Female Live Births : 19945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11 % 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(52,700 ) given is less than BCG (54,725) by   3.7%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95.15%  Total fully immunised infants ( BCG,3 doses of OPV, DPT &amp; Measles) : 54116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1049 ; Male sterilisation :5.05%  ( 53 ) ; Female sterilisation : 94.95%  ( 996 )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9965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858128 which is 404.8 OPD per 1000 population ; Total IPD reported = 53768 which is 25.4 IPD per 1000 population</w:t>
            </w:r>
          </w:p>
        </w:tc>
      </w:tr>
      <w:tr w:rsidR="00E5433E" w:rsidRPr="00E5433E" w:rsidTr="00E5433E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282; Under 5 deaths = 313; Maternal Deaths = 31 and Deaths due to other causes = 3678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E5433E" w:rsidRPr="00E5433E" w:rsidTr="00E5433E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Chhasttisgarh - Bilaspur-  Summary -Apr'15 to Mar'16</w:t>
            </w:r>
          </w:p>
        </w:tc>
      </w:tr>
      <w:tr w:rsidR="00E5433E" w:rsidRPr="00E5433E" w:rsidTr="00E5433E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E5433E" w:rsidRPr="00E5433E" w:rsidTr="00E5433E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97%</w:t>
            </w:r>
          </w:p>
        </w:tc>
      </w:tr>
      <w:tr w:rsidR="00E5433E" w:rsidRPr="00E5433E" w:rsidTr="00E5433E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i/>
                <w:iCs/>
                <w:color w:val="FFC000"/>
                <w:sz w:val="16"/>
                <w:szCs w:val="16"/>
                <w:lang w:val="en-US" w:eastAsia="en-US"/>
              </w:rPr>
              <w:t>102%</w:t>
            </w:r>
          </w:p>
        </w:tc>
      </w:tr>
      <w:tr w:rsidR="00E5433E" w:rsidRPr="00E5433E" w:rsidTr="00E5433E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E5433E" w:rsidRPr="00E5433E" w:rsidTr="00E5433E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14.7%</w:t>
            </w:r>
          </w:p>
        </w:tc>
      </w:tr>
      <w:tr w:rsidR="00E5433E" w:rsidRPr="00E5433E" w:rsidTr="00E5433E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60.0%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19.7%</w:t>
            </w:r>
          </w:p>
        </w:tc>
      </w:tr>
      <w:tr w:rsidR="00E5433E" w:rsidRPr="00E5433E" w:rsidTr="00E5433E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80.3%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21.8%</w:t>
            </w:r>
          </w:p>
        </w:tc>
      </w:tr>
      <w:tr w:rsidR="00E5433E" w:rsidRPr="00E5433E" w:rsidTr="00E5433E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E5433E" w:rsidRPr="00E5433E" w:rsidTr="00E5433E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72.5%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100%</w:t>
            </w:r>
          </w:p>
        </w:tc>
      </w:tr>
      <w:tr w:rsidR="00E5433E" w:rsidRPr="00E5433E" w:rsidTr="00E5433E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18.0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11%</w:t>
            </w:r>
          </w:p>
        </w:tc>
      </w:tr>
      <w:tr w:rsidR="00E5433E" w:rsidRPr="00E5433E" w:rsidTr="00E5433E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91%</w:t>
            </w:r>
          </w:p>
        </w:tc>
      </w:tr>
      <w:tr w:rsidR="00E5433E" w:rsidRPr="00E5433E" w:rsidTr="00E5433E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E5433E" w:rsidRPr="00E5433E" w:rsidTr="00E5433E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128%</w:t>
            </w:r>
          </w:p>
        </w:tc>
      </w:tr>
      <w:tr w:rsidR="00E5433E" w:rsidRPr="00E5433E" w:rsidTr="00E5433E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95%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131%</w:t>
            </w:r>
          </w:p>
        </w:tc>
      </w:tr>
      <w:tr w:rsidR="00E5433E" w:rsidRPr="00E5433E" w:rsidTr="00E5433E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25,437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86%</w:t>
            </w:r>
          </w:p>
        </w:tc>
      </w:tr>
      <w:tr w:rsidR="00E5433E" w:rsidRPr="00E5433E" w:rsidTr="00E5433E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E5433E" w:rsidRPr="00E5433E" w:rsidTr="00E5433E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15,699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1,049</w:t>
            </w:r>
          </w:p>
        </w:tc>
      </w:tr>
      <w:tr w:rsidR="00E5433E" w:rsidRPr="00E5433E" w:rsidTr="00E5433E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1,203</w:t>
            </w:r>
          </w:p>
        </w:tc>
      </w:tr>
      <w:tr w:rsidR="00E5433E" w:rsidRPr="00E5433E" w:rsidTr="00E5433E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2.9%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E5433E" w:rsidRPr="00E5433E" w:rsidTr="00E5433E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Bilaspur-  Key Performance Indicators -Apr'15 to Mar'16</w:t>
            </w:r>
          </w:p>
        </w:tc>
      </w:tr>
      <w:tr w:rsidR="00E5433E" w:rsidRPr="00E5433E" w:rsidTr="00E5433E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E5433E" w:rsidRPr="00E5433E" w:rsidTr="00E5433E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48%</w:t>
            </w:r>
          </w:p>
        </w:tc>
      </w:tr>
      <w:tr w:rsidR="00E5433E" w:rsidRPr="00E5433E" w:rsidTr="00E5433E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19%</w:t>
            </w:r>
          </w:p>
        </w:tc>
      </w:tr>
      <w:tr w:rsidR="00E5433E" w:rsidRPr="00E5433E" w:rsidTr="00E5433E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2.4%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93%</w:t>
            </w:r>
          </w:p>
        </w:tc>
      </w:tr>
      <w:tr w:rsidR="00E5433E" w:rsidRPr="00E5433E" w:rsidTr="00E5433E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1.2%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95%</w:t>
            </w:r>
          </w:p>
        </w:tc>
      </w:tr>
      <w:tr w:rsidR="00E5433E" w:rsidRPr="00E5433E" w:rsidTr="00E5433E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E5433E" w:rsidRPr="00E5433E" w:rsidTr="00E5433E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100%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9%</w:t>
            </w:r>
          </w:p>
        </w:tc>
      </w:tr>
      <w:tr w:rsidR="00E5433E" w:rsidRPr="00E5433E" w:rsidTr="00E5433E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90%</w:t>
            </w:r>
          </w:p>
        </w:tc>
      </w:tr>
      <w:tr w:rsidR="00E5433E" w:rsidRPr="00E5433E" w:rsidTr="00E5433E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87%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  <w:tr w:rsidR="00E5433E" w:rsidRPr="00E5433E" w:rsidTr="00E5433E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E5433E" w:rsidRPr="00E5433E" w:rsidTr="00E5433E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404.83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21.8%</w:t>
            </w:r>
          </w:p>
        </w:tc>
      </w:tr>
      <w:tr w:rsidR="00E5433E" w:rsidRPr="00E5433E" w:rsidTr="00E5433E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25.37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3.0%</w:t>
            </w:r>
          </w:p>
        </w:tc>
      </w:tr>
      <w:tr w:rsidR="00E5433E" w:rsidRPr="00E5433E" w:rsidTr="00E5433E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116.95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2.9</w:t>
            </w:r>
          </w:p>
        </w:tc>
      </w:tr>
      <w:tr w:rsidR="00E5433E" w:rsidRPr="00E5433E" w:rsidTr="00E5433E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60%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27.65</w:t>
            </w:r>
          </w:p>
        </w:tc>
      </w:tr>
      <w:tr w:rsidR="00E5433E" w:rsidRPr="00E5433E" w:rsidTr="00E5433E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80%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E5433E" w:rsidRPr="00E5433E" w:rsidTr="00E5433E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Chhasttisgarh - Bilaspur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2,119,732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62,559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56,872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54,700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360,354</w:t>
            </w:r>
          </w:p>
        </w:tc>
      </w:tr>
      <w:tr w:rsidR="00E5433E" w:rsidRPr="00E5433E" w:rsidTr="00E5433E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E5433E" w:rsidRPr="00E5433E" w:rsidTr="00E5433E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 Deliveries - Apr'15 to Mar'16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2,119,732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56,872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Pub &amp;Pvt)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E5433E" w:rsidRPr="00E5433E" w:rsidTr="00E5433E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4,942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3,406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34,098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42,446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14,426</w:t>
            </w:r>
          </w:p>
        </w:tc>
      </w:tr>
      <w:tr w:rsidR="00E5433E" w:rsidRPr="00E5433E" w:rsidTr="00E5433E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E5433E" w:rsidRPr="00E5433E" w:rsidTr="00E5433E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75%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9983" cy="3891064"/>
            <wp:effectExtent l="57150" t="0" r="28575" b="9080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49439" cy="3122579"/>
            <wp:effectExtent l="57150" t="0" r="46990" b="9715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E5433E" w:rsidRPr="00E5433E" w:rsidTr="00E5433E">
        <w:trPr>
          <w:trHeight w:val="465"/>
          <w:jc w:val="center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Bilaspur- C sections &amp; Complicated Deliveries Apr'15 to Mar'16</w:t>
            </w:r>
          </w:p>
        </w:tc>
      </w:tr>
      <w:tr w:rsidR="00E5433E" w:rsidRPr="00E5433E" w:rsidTr="00E5433E">
        <w:trPr>
          <w:trHeight w:val="57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E5433E" w:rsidRPr="00E5433E" w:rsidTr="00E5433E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25,572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8,526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34,098</w:t>
            </w:r>
          </w:p>
        </w:tc>
      </w:tr>
      <w:tr w:rsidR="00E5433E" w:rsidRPr="00E5433E" w:rsidTr="00E5433E">
        <w:trPr>
          <w:trHeight w:val="420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2,210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5,236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7,446</w:t>
            </w:r>
          </w:p>
        </w:tc>
      </w:tr>
      <w:tr w:rsidR="00E5433E" w:rsidRPr="00E5433E" w:rsidTr="00E5433E">
        <w:trPr>
          <w:trHeight w:val="42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8.6%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61.4%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21.8%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3,714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5,672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9,386</w:t>
            </w:r>
          </w:p>
        </w:tc>
      </w:tr>
      <w:tr w:rsidR="00E5433E" w:rsidRPr="00E5433E" w:rsidTr="00E5433E">
        <w:trPr>
          <w:trHeight w:val="540"/>
          <w:jc w:val="center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14.5%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66.5%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27.5%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78621" cy="3064213"/>
            <wp:effectExtent l="57150" t="0" r="36830" b="984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E5433E" w:rsidRPr="00E5433E" w:rsidTr="00E5433E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Bilaspur-  Facility wise percentage of C sections &amp; Complicated Deliveries Apr'15 to Mar'16</w:t>
            </w:r>
          </w:p>
        </w:tc>
      </w:tr>
      <w:tr w:rsidR="00E5433E" w:rsidRPr="00E5433E" w:rsidTr="00E5433E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E5433E" w:rsidRPr="00E5433E" w:rsidTr="00E5433E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Complicated deliveries managed </w:t>
            </w:r>
            <w:r w:rsidR="00A56A97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 xml:space="preserve">                      </w:t>
            </w: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2,500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5,672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9,386</w:t>
            </w:r>
          </w:p>
        </w:tc>
      </w:tr>
      <w:tr w:rsidR="00E5433E" w:rsidRPr="00E5433E" w:rsidTr="00E5433E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4.8%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8.1%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26.6%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60.4%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E5433E" w:rsidRPr="00E5433E" w:rsidTr="00E5433E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2,189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5,236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7,446</w:t>
            </w:r>
          </w:p>
        </w:tc>
      </w:tr>
      <w:tr w:rsidR="00E5433E" w:rsidRPr="00E5433E" w:rsidTr="00E5433E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29.4%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70.3%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E5433E" w:rsidRPr="00E5433E" w:rsidTr="00E5433E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Bilaspur- Complicated Pregnancies &amp; Deliveries Treated - Apr'15 to Mar'16</w:t>
            </w:r>
          </w:p>
        </w:tc>
      </w:tr>
      <w:tr w:rsidR="00E5433E" w:rsidRPr="00E5433E" w:rsidTr="00E5433E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42,446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9,386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15.0%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7,446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1,203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741</w:t>
            </w:r>
          </w:p>
        </w:tc>
      </w:tr>
      <w:tr w:rsidR="00E5433E" w:rsidRPr="00E5433E" w:rsidTr="00E5433E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E5433E" w:rsidRPr="00E5433E" w:rsidTr="00E5433E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E5433E" w:rsidRPr="00E5433E" w:rsidTr="00E5433E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11,320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2,056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11,585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723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2928025"/>
            <wp:effectExtent l="57150" t="0" r="46355" b="10096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E5433E" w:rsidRPr="00E5433E" w:rsidTr="00E5433E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 - JSY  Paid to Mothers  as % of reported deliveries - Apr'15 to Mar'16</w:t>
            </w:r>
          </w:p>
        </w:tc>
      </w:tr>
      <w:tr w:rsidR="00E5433E" w:rsidRPr="00E5433E" w:rsidTr="00E5433E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E5433E" w:rsidRPr="00E5433E" w:rsidTr="00E5433E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8,348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2,096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25.11%</w:t>
            </w:r>
          </w:p>
        </w:tc>
      </w:tr>
      <w:tr w:rsidR="00E5433E" w:rsidRPr="00E5433E" w:rsidTr="00E5433E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25,572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20,000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78.21%</w:t>
            </w:r>
          </w:p>
        </w:tc>
      </w:tr>
      <w:tr w:rsidR="00E5433E" w:rsidRPr="00E5433E" w:rsidTr="00E5433E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8,526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816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9.57%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07804" cy="3083669"/>
            <wp:effectExtent l="57150" t="0" r="45720" b="9779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8" cy="3073940"/>
            <wp:effectExtent l="57150" t="0" r="46990" b="889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536987" cy="3715966"/>
            <wp:effectExtent l="57150" t="0" r="35560" b="9461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E5433E" w:rsidRPr="00E5433E" w:rsidTr="00E5433E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 Management of Complications (Reflecting Quality of ANC )against Reported ANC Registration- Apr'15 to Mar'16</w:t>
            </w:r>
          </w:p>
        </w:tc>
      </w:tr>
      <w:tr w:rsidR="00E5433E" w:rsidRPr="00E5433E" w:rsidTr="00E5433E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E5433E" w:rsidRPr="00E5433E" w:rsidTr="00E5433E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1418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2.4%</w:t>
            </w:r>
          </w:p>
        </w:tc>
      </w:tr>
      <w:tr w:rsidR="00E5433E" w:rsidRPr="00E5433E" w:rsidTr="00E5433E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0.1%</w:t>
            </w:r>
          </w:p>
        </w:tc>
      </w:tr>
      <w:tr w:rsidR="00E5433E" w:rsidRPr="00E5433E" w:rsidTr="00E5433E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18194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30.2%</w:t>
            </w:r>
          </w:p>
        </w:tc>
      </w:tr>
      <w:tr w:rsidR="00E5433E" w:rsidRPr="00E5433E" w:rsidTr="00E5433E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723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1.2%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59166" cy="3599234"/>
            <wp:effectExtent l="57150" t="0" r="37465" b="9652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0528" cy="3560324"/>
            <wp:effectExtent l="57150" t="0" r="28575" b="9779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566170" cy="3268494"/>
            <wp:effectExtent l="57150" t="0" r="44450" b="10350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9166" cy="4027251"/>
            <wp:effectExtent l="57150" t="0" r="37465" b="8763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E5433E" w:rsidRPr="00E5433E" w:rsidTr="00E5433E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Chhasttisgarh - Bilaspur - Births - Apr'15 to Mar'16</w:t>
            </w:r>
          </w:p>
        </w:tc>
      </w:tr>
      <w:tr w:rsidR="00E5433E" w:rsidRPr="00E5433E" w:rsidTr="00E5433E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E5433E" w:rsidRPr="00E5433E" w:rsidTr="00E5433E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21,304</w:t>
            </w:r>
          </w:p>
        </w:tc>
        <w:tc>
          <w:tcPr>
            <w:tcW w:w="1780" w:type="dxa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19,945</w:t>
            </w:r>
          </w:p>
        </w:tc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41,249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18.0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E5433E" w:rsidRPr="00E5433E" w:rsidTr="00E5433E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 - Immunisation ( 0 to 11 months) - Apr'15 to Mar'16</w:t>
            </w:r>
          </w:p>
        </w:tc>
      </w:tr>
      <w:tr w:rsidR="00E5433E" w:rsidRPr="00E5433E" w:rsidTr="00E5433E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E5433E" w:rsidRPr="00E5433E" w:rsidTr="00E5433E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56,872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41,249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54,725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10,793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41,502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49,891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52,700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54,116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0255" cy="3501957"/>
            <wp:effectExtent l="57150" t="0" r="38100" b="9906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9711" cy="3715966"/>
            <wp:effectExtent l="57150" t="0" r="37465" b="9461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9983" cy="3745149"/>
            <wp:effectExtent l="57150" t="0" r="28575" b="10350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E5433E" w:rsidRPr="00E5433E" w:rsidTr="00E5433E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Chhasttisgarh - Bilaspur- Adverse Event Following Immunisation(AEFI) - Apr'15 to Mar'16</w:t>
            </w:r>
          </w:p>
        </w:tc>
      </w:tr>
      <w:tr w:rsidR="00E5433E" w:rsidRPr="00E5433E" w:rsidTr="00E5433E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58</w:t>
            </w:r>
          </w:p>
        </w:tc>
      </w:tr>
      <w:tr w:rsidR="00E5433E" w:rsidRPr="00E5433E" w:rsidTr="00E5433E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E5433E" w:rsidRPr="00E5433E" w:rsidTr="00E5433E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30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7800" w:type="dxa"/>
        <w:jc w:val="center"/>
        <w:tblLook w:val="04A0" w:firstRow="1" w:lastRow="0" w:firstColumn="1" w:lastColumn="0" w:noHBand="0" w:noVBand="1"/>
      </w:tblPr>
      <w:tblGrid>
        <w:gridCol w:w="2460"/>
        <w:gridCol w:w="2420"/>
        <w:gridCol w:w="2920"/>
      </w:tblGrid>
      <w:tr w:rsidR="00E5433E" w:rsidRPr="00E5433E" w:rsidTr="00E5433E">
        <w:trPr>
          <w:trHeight w:val="600"/>
          <w:jc w:val="center"/>
        </w:trPr>
        <w:tc>
          <w:tcPr>
            <w:tcW w:w="78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 Immunisation - Dropouts - Apr'15 to Mar'16</w:t>
            </w:r>
          </w:p>
        </w:tc>
      </w:tr>
      <w:tr w:rsidR="00E5433E" w:rsidRPr="00E5433E" w:rsidTr="00E5433E">
        <w:trPr>
          <w:trHeight w:val="495"/>
          <w:jc w:val="center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E5433E" w:rsidRPr="00E5433E" w:rsidTr="00E5433E">
        <w:trPr>
          <w:trHeight w:val="540"/>
          <w:jc w:val="center"/>
        </w:trPr>
        <w:tc>
          <w:tcPr>
            <w:tcW w:w="24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-388%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E5433E" w:rsidRPr="00E5433E" w:rsidTr="00E5433E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 - Abortions - Apr'15 to Mar'16</w:t>
            </w:r>
          </w:p>
        </w:tc>
      </w:tr>
      <w:tr w:rsidR="00E5433E" w:rsidRPr="00E5433E" w:rsidTr="00E5433E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E5433E" w:rsidRPr="00E5433E" w:rsidTr="00E5433E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497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1,203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71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433E" w:rsidRPr="00E5433E" w:rsidRDefault="00E5433E" w:rsidP="00E5433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E5433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2.9%</w:t>
            </w:r>
          </w:p>
        </w:tc>
      </w:tr>
    </w:tbl>
    <w:p w:rsidR="00E5433E" w:rsidRDefault="00E5433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E5433E" w:rsidRDefault="00E5433E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527260" cy="3608961"/>
            <wp:effectExtent l="57150" t="0" r="45085" b="8699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D71358" w:rsidRPr="00D71358" w:rsidTr="00D71358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  - RTI Cases - Apr'15 to Mar'16</w:t>
            </w: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D71358" w:rsidRPr="00D71358" w:rsidTr="00D71358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858,128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1,771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2,714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0.32%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2,714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68894" cy="3219856"/>
            <wp:effectExtent l="57150" t="0" r="46355" b="9525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D71358" w:rsidRPr="00D71358" w:rsidTr="00D71358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Bilaspur-Sterilisations - Apr'15 to Mar'16</w:t>
            </w:r>
          </w:p>
        </w:tc>
      </w:tr>
      <w:tr w:rsidR="00D71358" w:rsidRPr="00D71358" w:rsidTr="00D71358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1,049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5%</w:t>
            </w: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13%</w:t>
            </w: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41%</w:t>
            </w: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41%</w:t>
            </w: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5%</w:t>
            </w:r>
          </w:p>
        </w:tc>
      </w:tr>
      <w:tr w:rsidR="00D71358" w:rsidRPr="00D71358" w:rsidTr="00D71358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996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95%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D71358" w:rsidRPr="00D71358" w:rsidTr="00D71358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Chhasttisgarh - Bilaspur-FP Methods - Apr'15 to Mar'16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15,699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1,049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7%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9,965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63%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1,810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12%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2,875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18%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1,049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7%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14,650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93%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D71358" w:rsidRPr="00D71358" w:rsidTr="00D71358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Bilaspur- Post Partum Sterilisations - Apr'15 to Mar'16</w:t>
            </w:r>
          </w:p>
        </w:tc>
      </w:tr>
      <w:tr w:rsidR="00D71358" w:rsidRPr="00D71358" w:rsidTr="00D71358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 w:rsidR="00A56A9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</w:t>
            </w: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D71358" w:rsidRPr="00D71358" w:rsidTr="00D71358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34,098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1.3%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43.0%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D71358" w:rsidRPr="00D71358" w:rsidTr="00D71358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Bilaspur- Post Partum IUCDs - Apr'15 to Mar'16</w:t>
            </w:r>
          </w:p>
        </w:tc>
      </w:tr>
      <w:tr w:rsidR="00D71358" w:rsidRPr="00D71358" w:rsidTr="00D71358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D71358" w:rsidRPr="00D71358" w:rsidTr="00D71358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34,098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9543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2728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8.0%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28.6%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9438" cy="2869660"/>
            <wp:effectExtent l="57150" t="0" r="46990" b="10223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D71358" w:rsidRPr="00D71358" w:rsidTr="00D71358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Bilaspur- Facility wise % of Sterilisations&amp; IUDs - Apr'15 to Mar'16</w:t>
            </w:r>
          </w:p>
        </w:tc>
      </w:tr>
      <w:tr w:rsidR="00D71358" w:rsidRPr="00D71358" w:rsidTr="00D71358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D71358" w:rsidRPr="00D71358" w:rsidTr="00D71358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37.7%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58.5%</w:t>
            </w: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100.0%</w:t>
            </w:r>
          </w:p>
        </w:tc>
      </w:tr>
      <w:tr w:rsidR="00D71358" w:rsidRPr="00D71358" w:rsidTr="00D71358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75.1%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24.9%</w:t>
            </w:r>
          </w:p>
        </w:tc>
      </w:tr>
      <w:tr w:rsidR="00D71358" w:rsidRPr="00D71358" w:rsidTr="00D71358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53.3%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45.1%</w:t>
            </w:r>
          </w:p>
        </w:tc>
      </w:tr>
      <w:tr w:rsidR="00D71358" w:rsidRPr="00D71358" w:rsidTr="00D71358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60.3%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5.7%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17.1%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4.2%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D71358" w:rsidRPr="00D71358" w:rsidTr="00D71358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 - Unmet need  met by reported FP Methods - Apr'15 to Mar'16</w:t>
            </w:r>
          </w:p>
        </w:tc>
      </w:tr>
      <w:tr w:rsidR="00D71358" w:rsidRPr="00D71358" w:rsidTr="00D71358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360,354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AHS - 2012 - 13  - Chhasttisgarh - Bilaspur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29.7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107,025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15,699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15%</w:t>
            </w:r>
          </w:p>
        </w:tc>
      </w:tr>
      <w:tr w:rsidR="00D71358" w:rsidRPr="00D71358" w:rsidTr="00D71358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12.5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45,044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1,049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1%</w:t>
            </w:r>
          </w:p>
        </w:tc>
      </w:tr>
      <w:tr w:rsidR="00D71358" w:rsidRPr="00D71358" w:rsidTr="00D71358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17.1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61,621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14,650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14%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D71358" w:rsidRPr="00D71358" w:rsidTr="00D71358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Bilaspur- Quality of Sterilisation - Apr'15 to Mar'16</w:t>
            </w:r>
          </w:p>
        </w:tc>
      </w:tr>
      <w:tr w:rsidR="00D71358" w:rsidRPr="00D71358" w:rsidTr="00D71358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Trebuchet MS" w:eastAsia="Times New Roman" w:hAnsi="Trebuchet MS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D71358" w:rsidRPr="00D71358" w:rsidTr="00D71358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D71358" w:rsidRPr="00D71358" w:rsidTr="00D71358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 Service Delivery - Apr'15 to Mar'16</w:t>
            </w:r>
          </w:p>
        </w:tc>
      </w:tr>
      <w:tr w:rsidR="00D71358" w:rsidRPr="00D71358" w:rsidTr="00D71358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D71358" w:rsidRPr="00D71358" w:rsidTr="00D71358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858,128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53,768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2,479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3,057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57,457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1,627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2,485</w:t>
            </w:r>
          </w:p>
        </w:tc>
      </w:tr>
      <w:tr w:rsidR="00D71358" w:rsidRPr="00D71358" w:rsidTr="00D71358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D71358" w:rsidRPr="00D71358" w:rsidTr="00D71358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404.8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116.9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0.4%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0.19%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0.3%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D71358" w:rsidRPr="00D71358" w:rsidTr="00D71358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Bilaspur- Childhood Disease - Vaccine Preventable -Apr'15 to Mar'16</w:t>
            </w:r>
          </w:p>
        </w:tc>
      </w:tr>
      <w:tr w:rsidR="00D71358" w:rsidRPr="00D71358" w:rsidTr="00D71358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D71358" w:rsidRPr="00D71358" w:rsidTr="00D71358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152</w:t>
            </w:r>
          </w:p>
        </w:tc>
      </w:tr>
      <w:tr w:rsidR="00D71358" w:rsidRPr="00D71358" w:rsidTr="00D71358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Chhasttisgarh - Bilaspur-Childhood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7,493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470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355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D71358" w:rsidRPr="00D71358" w:rsidTr="00D71358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 Lab Services - Apr'15 to Mar'16</w:t>
            </w:r>
          </w:p>
        </w:tc>
      </w:tr>
      <w:tr w:rsidR="00D71358" w:rsidRPr="00D71358" w:rsidTr="00D71358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D71358" w:rsidRPr="00D71358" w:rsidTr="00D71358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2,119,732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118,752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42,174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24,257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18,948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66,468</w:t>
            </w:r>
          </w:p>
        </w:tc>
      </w:tr>
      <w:tr w:rsidR="00D71358" w:rsidRPr="00D71358" w:rsidTr="00D71358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D71358" w:rsidRPr="00D71358" w:rsidTr="00D71358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858,128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13.8%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2.5%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4.9%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0.7%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2.8%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2.21%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3.14%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D71358" w:rsidRPr="00D71358" w:rsidTr="00D71358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  <w:t>Chhasttisgarh - Bilaspur - Mortality Data - Apr'15 to Mar'16</w:t>
            </w:r>
          </w:p>
        </w:tc>
      </w:tr>
      <w:tr w:rsidR="00D71358" w:rsidRPr="00D71358" w:rsidTr="00D71358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1358" w:rsidRPr="00D71358" w:rsidRDefault="00D71358" w:rsidP="00D71358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D71358" w:rsidRPr="00D71358" w:rsidTr="00D71358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1358" w:rsidRPr="00D71358" w:rsidRDefault="00D71358" w:rsidP="00D71358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D71358" w:rsidRPr="00D71358" w:rsidTr="00D71358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1358" w:rsidRPr="00D71358" w:rsidRDefault="00D71358" w:rsidP="00D71358">
            <w:pPr>
              <w:rPr>
                <w:rFonts w:ascii="Calibri" w:eastAsia="Times New Roman" w:hAnsi="Calibri" w:cs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D71358" w:rsidRPr="00D71358" w:rsidTr="00D71358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 - Mortality  - Major Causes Group - Apr'15 to Mar'16</w:t>
            </w:r>
          </w:p>
        </w:tc>
      </w:tr>
      <w:tr w:rsidR="00D71358" w:rsidRPr="00D71358" w:rsidTr="00D71358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D71358" w:rsidRPr="00D71358" w:rsidTr="00D71358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887</w:t>
            </w:r>
          </w:p>
        </w:tc>
      </w:tr>
      <w:tr w:rsidR="00D71358" w:rsidRPr="00D71358" w:rsidTr="00D71358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731</w:t>
            </w:r>
          </w:p>
        </w:tc>
      </w:tr>
      <w:tr w:rsidR="00D71358" w:rsidRPr="00D71358" w:rsidTr="00D71358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434</w:t>
            </w:r>
          </w:p>
        </w:tc>
      </w:tr>
      <w:tr w:rsidR="00D71358" w:rsidRPr="00D71358" w:rsidTr="00D71358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2,711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0528" cy="4017523"/>
            <wp:effectExtent l="57150" t="0" r="28575" b="9779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D71358" w:rsidRPr="00D71358" w:rsidTr="00D71358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Chhasttisgarh - Bilaspur-  Still Births, Neonatal , Infant ,Under 5  and Maternal Deaths - Apr'15 to Mar'16</w:t>
            </w:r>
          </w:p>
        </w:tc>
      </w:tr>
      <w:tr w:rsidR="00D71358" w:rsidRPr="00D71358" w:rsidTr="00D71358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D71358" w:rsidRPr="00D71358" w:rsidTr="00D71358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41,249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56,872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741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165</w:t>
            </w:r>
          </w:p>
        </w:tc>
      </w:tr>
      <w:tr w:rsidR="00D71358" w:rsidRPr="00D71358" w:rsidTr="00D71358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D71358" w:rsidRPr="00D71358" w:rsidTr="00D71358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282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31</w:t>
            </w:r>
          </w:p>
        </w:tc>
      </w:tr>
      <w:tr w:rsidR="00D71358" w:rsidRPr="00D71358" w:rsidTr="00D71358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Chhasttisgarh - Bilaspur-  Still Birth Rate, Perinatal,Neonatal&amp;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Against Reported Live Births </w:t>
            </w:r>
            <w:r w:rsidR="00A56A9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 </w:t>
            </w: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Against  Estimated Live Births</w:t>
            </w:r>
            <w:r w:rsidR="00A56A9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              </w:t>
            </w: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 xml:space="preserve"> 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17.96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13.03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21.96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3.13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6.84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4.96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7.6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5.50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D71358" w:rsidRPr="00D71358" w:rsidTr="00D71358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75.15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54.51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D71358" w:rsidRPr="00D71358" w:rsidTr="00D71358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D71358" w:rsidRPr="00D71358" w:rsidTr="00D71358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 - Infant &amp; Child Deaths - Apr'15 to Mar'16</w:t>
            </w:r>
          </w:p>
        </w:tc>
      </w:tr>
      <w:tr w:rsidR="00D71358" w:rsidRPr="00D71358" w:rsidTr="00D71358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D71358" w:rsidRPr="00D71358" w:rsidTr="00D71358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313</w:t>
            </w:r>
          </w:p>
        </w:tc>
      </w:tr>
      <w:tr w:rsidR="00D71358" w:rsidRPr="00D71358" w:rsidTr="00D71358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44.7%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4.2%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33.2%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90.1%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98077" cy="4533090"/>
            <wp:effectExtent l="57150" t="0" r="36195" b="9652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D71358" w:rsidRPr="00D71358" w:rsidTr="00D71358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Chhasttisgarh - Bilaspur- Causes of Infant &amp; Child Deaths - Apr'15 to Mar'16 -  Total Deaths - 288</w:t>
            </w:r>
          </w:p>
        </w:tc>
      </w:tr>
      <w:tr w:rsidR="00D71358" w:rsidRPr="00D71358" w:rsidTr="00D71358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D71358" w:rsidRPr="00D71358" w:rsidTr="00D71358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53</w:t>
            </w:r>
          </w:p>
        </w:tc>
      </w:tr>
      <w:tr w:rsidR="00D71358" w:rsidRPr="00D71358" w:rsidTr="00D71358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D71358" w:rsidRPr="00D71358" w:rsidTr="00D71358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D71358" w:rsidRPr="00D71358" w:rsidTr="00D71358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37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40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7</w:t>
            </w:r>
          </w:p>
        </w:tc>
      </w:tr>
      <w:tr w:rsidR="00D71358" w:rsidRPr="00D71358" w:rsidTr="00D71358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D71358" w:rsidRPr="00D71358" w:rsidTr="00D71358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D71358" w:rsidRPr="00D71358" w:rsidTr="00D71358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85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60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26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1358" w:rsidRPr="00D71358" w:rsidRDefault="00D71358" w:rsidP="00D71358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71358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86</w:t>
            </w:r>
          </w:p>
        </w:tc>
      </w:tr>
    </w:tbl>
    <w:p w:rsidR="00D71358" w:rsidRDefault="00D71358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9711" cy="3832698"/>
            <wp:effectExtent l="57150" t="0" r="37465" b="9207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06025" w:rsidRDefault="00D06025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</w:p>
    <w:p w:rsidR="00D71358" w:rsidRDefault="00D71358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0255" cy="4192622"/>
            <wp:effectExtent l="57150" t="0" r="38100" b="9398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D06025" w:rsidRPr="00D06025" w:rsidTr="00D06025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lastRenderedPageBreak/>
              <w:t>Chhasttisgarh - Bilaspur Maternal Deaths &amp; Causes-Apr'15 to Mar'16</w:t>
            </w:r>
          </w:p>
        </w:tc>
      </w:tr>
      <w:tr w:rsidR="00D06025" w:rsidRPr="00D06025" w:rsidTr="00D06025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D06025" w:rsidRPr="00D06025" w:rsidTr="00D0602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3.2%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8.3%</w:t>
            </w:r>
          </w:p>
        </w:tc>
      </w:tr>
      <w:tr w:rsidR="00D06025" w:rsidRPr="00D06025" w:rsidTr="00D06025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16.1%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41.7%</w:t>
            </w:r>
          </w:p>
        </w:tc>
      </w:tr>
      <w:tr w:rsidR="00D06025" w:rsidRPr="00D06025" w:rsidTr="00D0602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9.7%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25.0%</w:t>
            </w:r>
          </w:p>
        </w:tc>
      </w:tr>
      <w:tr w:rsidR="00D06025" w:rsidRPr="00D06025" w:rsidTr="00D0602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6.5%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16.7%</w:t>
            </w:r>
          </w:p>
        </w:tc>
      </w:tr>
      <w:tr w:rsidR="00D06025" w:rsidRPr="00D06025" w:rsidTr="00D0602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3.2%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8.3%</w:t>
            </w:r>
          </w:p>
        </w:tc>
      </w:tr>
      <w:tr w:rsidR="00D06025" w:rsidRPr="00D06025" w:rsidTr="00D06025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19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  <w:t>61.3%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  <w:tr w:rsidR="00D06025" w:rsidRPr="00D06025" w:rsidTr="00D06025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n-US" w:eastAsia="en-US"/>
              </w:rPr>
              <w:t>31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val="en-US" w:eastAsia="en-US"/>
              </w:rPr>
            </w:pPr>
          </w:p>
        </w:tc>
      </w:tr>
    </w:tbl>
    <w:p w:rsidR="00D06025" w:rsidRDefault="00D06025" w:rsidP="009344D7">
      <w:pPr>
        <w:jc w:val="center"/>
        <w:rPr>
          <w:lang w:val="en-US"/>
        </w:rPr>
      </w:pPr>
    </w:p>
    <w:p w:rsidR="00D06025" w:rsidRDefault="00D06025" w:rsidP="009344D7">
      <w:pPr>
        <w:jc w:val="center"/>
        <w:rPr>
          <w:lang w:val="en-US"/>
        </w:rPr>
      </w:pPr>
    </w:p>
    <w:p w:rsidR="00D06025" w:rsidRDefault="00D0602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9983" cy="2996119"/>
            <wp:effectExtent l="57150" t="0" r="28575" b="9017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06025" w:rsidRDefault="00D06025" w:rsidP="009344D7">
      <w:pPr>
        <w:jc w:val="center"/>
        <w:rPr>
          <w:lang w:val="en-US"/>
        </w:rPr>
      </w:pPr>
    </w:p>
    <w:p w:rsidR="00D06025" w:rsidRDefault="00D06025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9166" cy="3015575"/>
            <wp:effectExtent l="57150" t="0" r="37465" b="9017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D06025" w:rsidRPr="00D06025" w:rsidTr="00D06025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Chhasttisgarh - Bilaspur - Causes of deaths( above 6 yrs of age) -Apr'15 to Mar'16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23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186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259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124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51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114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250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301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456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659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1,562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 w:eastAsia="en-US"/>
              </w:rPr>
              <w:t>2,271</w:t>
            </w:r>
          </w:p>
        </w:tc>
      </w:tr>
      <w:tr w:rsidR="00D06025" w:rsidRPr="00D06025" w:rsidTr="00D06025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91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1,423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2,164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D06025" w:rsidRPr="00D06025" w:rsidRDefault="00D06025" w:rsidP="00D0602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D06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 w:eastAsia="en-US"/>
              </w:rPr>
              <w:t>3,678</w:t>
            </w:r>
          </w:p>
        </w:tc>
      </w:tr>
    </w:tbl>
    <w:p w:rsidR="00D06025" w:rsidRDefault="00D0602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D06025" w:rsidRDefault="00D06025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0528" cy="4007796"/>
            <wp:effectExtent l="57150" t="0" r="28575" b="8826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06025" w:rsidRDefault="00D06025" w:rsidP="009344D7">
      <w:pPr>
        <w:jc w:val="center"/>
        <w:rPr>
          <w:noProof/>
          <w:lang w:val="en-US" w:eastAsia="en-US"/>
        </w:rPr>
      </w:pPr>
    </w:p>
    <w:p w:rsidR="00D06025" w:rsidRDefault="00D06025" w:rsidP="009344D7">
      <w:pPr>
        <w:jc w:val="center"/>
        <w:rPr>
          <w:noProof/>
          <w:lang w:val="en-US" w:eastAsia="en-US"/>
        </w:rPr>
      </w:pPr>
    </w:p>
    <w:p w:rsidR="00D06025" w:rsidRDefault="00D06025" w:rsidP="009344D7">
      <w:pPr>
        <w:jc w:val="center"/>
        <w:rPr>
          <w:noProof/>
          <w:lang w:val="en-US" w:eastAsia="en-US"/>
        </w:rPr>
      </w:pPr>
      <w:r>
        <w:rPr>
          <w:noProof/>
          <w:lang w:val="en-IN" w:eastAsia="en-IN"/>
        </w:rPr>
        <w:drawing>
          <wp:inline distT="0" distB="0" distL="0" distR="0">
            <wp:extent cx="6527260" cy="4270442"/>
            <wp:effectExtent l="57150" t="0" r="45085" b="9207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D06025" w:rsidRDefault="00D06025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B11" w:rsidRDefault="00DC3B11">
      <w:r>
        <w:separator/>
      </w:r>
    </w:p>
  </w:endnote>
  <w:endnote w:type="continuationSeparator" w:id="0">
    <w:p w:rsidR="00DC3B11" w:rsidRDefault="00DC3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358" w:rsidRPr="00B3059B" w:rsidRDefault="002511BD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30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13D699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Q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Ba&#10;NPmQ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27796F" w:rsidRPr="00B3059B">
      <w:rPr>
        <w:rFonts w:ascii="Verdana" w:hAnsi="Verdana"/>
        <w:noProof/>
        <w:lang w:val="en-US"/>
      </w:rPr>
      <w:fldChar w:fldCharType="begin"/>
    </w:r>
    <w:r w:rsidR="00D71358" w:rsidRPr="00B3059B">
      <w:rPr>
        <w:rFonts w:ascii="Verdana" w:hAnsi="Verdana"/>
        <w:noProof/>
        <w:lang w:val="en-US"/>
      </w:rPr>
      <w:instrText xml:space="preserve"> PAGE </w:instrText>
    </w:r>
    <w:r w:rsidR="0027796F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27796F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B11" w:rsidRDefault="00DC3B11">
      <w:r>
        <w:separator/>
      </w:r>
    </w:p>
  </w:footnote>
  <w:footnote w:type="continuationSeparator" w:id="0">
    <w:p w:rsidR="00DC3B11" w:rsidRDefault="00DC3B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358" w:rsidRPr="00B3059B" w:rsidRDefault="00D71358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66C0"/>
    <w:rsid w:val="000A0B9C"/>
    <w:rsid w:val="000E628C"/>
    <w:rsid w:val="000E6E56"/>
    <w:rsid w:val="000F36F5"/>
    <w:rsid w:val="001139BD"/>
    <w:rsid w:val="00120A74"/>
    <w:rsid w:val="00123043"/>
    <w:rsid w:val="00170756"/>
    <w:rsid w:val="001A17BC"/>
    <w:rsid w:val="001C1D8C"/>
    <w:rsid w:val="001D263D"/>
    <w:rsid w:val="001D32D2"/>
    <w:rsid w:val="001F5296"/>
    <w:rsid w:val="00203B85"/>
    <w:rsid w:val="002511BD"/>
    <w:rsid w:val="0027796F"/>
    <w:rsid w:val="00277ADB"/>
    <w:rsid w:val="002C3DAE"/>
    <w:rsid w:val="002D2E2F"/>
    <w:rsid w:val="002E3424"/>
    <w:rsid w:val="002E7BDF"/>
    <w:rsid w:val="002F1648"/>
    <w:rsid w:val="00302420"/>
    <w:rsid w:val="00366328"/>
    <w:rsid w:val="00372D7A"/>
    <w:rsid w:val="003765E9"/>
    <w:rsid w:val="00395555"/>
    <w:rsid w:val="003A3F10"/>
    <w:rsid w:val="003A5185"/>
    <w:rsid w:val="003D31C0"/>
    <w:rsid w:val="003E603D"/>
    <w:rsid w:val="003F320B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929C2"/>
    <w:rsid w:val="00593186"/>
    <w:rsid w:val="005A57AA"/>
    <w:rsid w:val="005B496C"/>
    <w:rsid w:val="005B515C"/>
    <w:rsid w:val="005B739F"/>
    <w:rsid w:val="005C150E"/>
    <w:rsid w:val="005D5995"/>
    <w:rsid w:val="005F288A"/>
    <w:rsid w:val="00607EBC"/>
    <w:rsid w:val="00613870"/>
    <w:rsid w:val="00615785"/>
    <w:rsid w:val="00620AD1"/>
    <w:rsid w:val="00624168"/>
    <w:rsid w:val="006428D5"/>
    <w:rsid w:val="0065314E"/>
    <w:rsid w:val="00664743"/>
    <w:rsid w:val="00691695"/>
    <w:rsid w:val="006B053E"/>
    <w:rsid w:val="006C2168"/>
    <w:rsid w:val="006D0F71"/>
    <w:rsid w:val="006E4B20"/>
    <w:rsid w:val="006E7749"/>
    <w:rsid w:val="006F24AB"/>
    <w:rsid w:val="006F7EA2"/>
    <w:rsid w:val="00721613"/>
    <w:rsid w:val="007240F0"/>
    <w:rsid w:val="007414F2"/>
    <w:rsid w:val="00757CA6"/>
    <w:rsid w:val="00767356"/>
    <w:rsid w:val="007717FC"/>
    <w:rsid w:val="00785EF6"/>
    <w:rsid w:val="007908CE"/>
    <w:rsid w:val="00791540"/>
    <w:rsid w:val="00794C10"/>
    <w:rsid w:val="00794D29"/>
    <w:rsid w:val="007D5AC1"/>
    <w:rsid w:val="00815DCC"/>
    <w:rsid w:val="00823C21"/>
    <w:rsid w:val="008477D0"/>
    <w:rsid w:val="00893C3E"/>
    <w:rsid w:val="008B616A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7D7F"/>
    <w:rsid w:val="00975E6F"/>
    <w:rsid w:val="00985A5C"/>
    <w:rsid w:val="009A1BBC"/>
    <w:rsid w:val="00A02BBD"/>
    <w:rsid w:val="00A121BC"/>
    <w:rsid w:val="00A23308"/>
    <w:rsid w:val="00A3183B"/>
    <w:rsid w:val="00A37E8F"/>
    <w:rsid w:val="00A56A97"/>
    <w:rsid w:val="00A722A4"/>
    <w:rsid w:val="00A80198"/>
    <w:rsid w:val="00AA637B"/>
    <w:rsid w:val="00AE0DFD"/>
    <w:rsid w:val="00B062B7"/>
    <w:rsid w:val="00B267F5"/>
    <w:rsid w:val="00B26C98"/>
    <w:rsid w:val="00B3059B"/>
    <w:rsid w:val="00B30918"/>
    <w:rsid w:val="00B62F80"/>
    <w:rsid w:val="00B8056B"/>
    <w:rsid w:val="00BC182D"/>
    <w:rsid w:val="00BD426D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75D7"/>
    <w:rsid w:val="00CA50D0"/>
    <w:rsid w:val="00CD33F3"/>
    <w:rsid w:val="00D06025"/>
    <w:rsid w:val="00D14628"/>
    <w:rsid w:val="00D15799"/>
    <w:rsid w:val="00D278F8"/>
    <w:rsid w:val="00D3445C"/>
    <w:rsid w:val="00D71358"/>
    <w:rsid w:val="00D73F26"/>
    <w:rsid w:val="00D83470"/>
    <w:rsid w:val="00D9193E"/>
    <w:rsid w:val="00DC25BD"/>
    <w:rsid w:val="00DC3B11"/>
    <w:rsid w:val="00DD23FC"/>
    <w:rsid w:val="00DD7771"/>
    <w:rsid w:val="00E048B0"/>
    <w:rsid w:val="00E156BD"/>
    <w:rsid w:val="00E21A4C"/>
    <w:rsid w:val="00E256D8"/>
    <w:rsid w:val="00E5433E"/>
    <w:rsid w:val="00E55666"/>
    <w:rsid w:val="00E8190C"/>
    <w:rsid w:val="00EB4480"/>
    <w:rsid w:val="00EB79D4"/>
    <w:rsid w:val="00EE6175"/>
    <w:rsid w:val="00F0441F"/>
    <w:rsid w:val="00F406CE"/>
    <w:rsid w:val="00F52B59"/>
    <w:rsid w:val="00FB40E4"/>
    <w:rsid w:val="00FB435D"/>
    <w:rsid w:val="00FD1FEB"/>
    <w:rsid w:val="00FE506B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47061BE2-A09A-43A2-ADFA-1D0D8ECEB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rleen\Desktop\Chattisgarh\Chattisgarh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888"/>
          <c:w val="0.59930686789150756"/>
          <c:h val="0.55127296587925001"/>
        </c:manualLayout>
      </c:layout>
      <c:pie3DChart>
        <c:varyColors val="1"/>
        <c:ser>
          <c:idx val="0"/>
          <c:order val="0"/>
          <c:tx>
            <c:strRef>
              <c:f>Bilaspur!$AE$65</c:f>
              <c:strCache>
                <c:ptCount val="1"/>
                <c:pt idx="0">
                  <c:v>Chhasttisgarh - Bilaspur-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1477559116408248E-2"/>
                  <c:y val="-1.958333247666962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224156580196251E-2"/>
                  <c:y val="1.071326506066207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427802841780454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4235787248583E-2"/>
                  <c:y val="-2.895994514610911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Bilaspur!$AF$65:$AI$65</c:f>
              <c:numCache>
                <c:formatCode>0%</c:formatCode>
                <c:ptCount val="4"/>
                <c:pt idx="0">
                  <c:v>8.6897651087513988E-2</c:v>
                </c:pt>
                <c:pt idx="1">
                  <c:v>5.9889396925146263E-2</c:v>
                </c:pt>
                <c:pt idx="2">
                  <c:v>0.5995621422059999</c:v>
                </c:pt>
                <c:pt idx="3">
                  <c:v>0.25365080978133964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Bilaspur!$AA$240</c:f>
              <c:strCache>
                <c:ptCount val="1"/>
                <c:pt idx="0">
                  <c:v>Chhasttisgarh - Bilaspur-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Bilaspur!$AA$241:$AA$245</c:f>
              <c:numCache>
                <c:formatCode>_(* #,##0_);_(* \(#,##0\);_(* "-"??_);_(@_)</c:formatCode>
                <c:ptCount val="5"/>
                <c:pt idx="0">
                  <c:v>56871.502717869182</c:v>
                </c:pt>
                <c:pt idx="1">
                  <c:v>41249</c:v>
                </c:pt>
                <c:pt idx="2">
                  <c:v>41072</c:v>
                </c:pt>
                <c:pt idx="3">
                  <c:v>4477</c:v>
                </c:pt>
                <c:pt idx="4">
                  <c:v>37714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55854656"/>
        <c:axId val="-455857376"/>
      </c:barChart>
      <c:catAx>
        <c:axId val="-455854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57376"/>
        <c:crosses val="autoZero"/>
        <c:auto val="1"/>
        <c:lblAlgn val="ctr"/>
        <c:lblOffset val="100"/>
        <c:noMultiLvlLbl val="0"/>
      </c:catAx>
      <c:valAx>
        <c:axId val="-455857376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5465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Bilaspur!$AD$240</c:f>
              <c:strCache>
                <c:ptCount val="1"/>
                <c:pt idx="0">
                  <c:v>Chhasttisgarh - Bilaspur-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Bilaspur!$AD$241:$AD$244</c:f>
              <c:numCache>
                <c:formatCode>0%</c:formatCode>
                <c:ptCount val="4"/>
                <c:pt idx="0">
                  <c:v>0.72530174215072152</c:v>
                </c:pt>
                <c:pt idx="1">
                  <c:v>0.99570898688453069</c:v>
                </c:pt>
                <c:pt idx="2">
                  <c:v>0.10900370081807559</c:v>
                </c:pt>
                <c:pt idx="3">
                  <c:v>0.9143009527503696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55855200"/>
        <c:axId val="-455856288"/>
      </c:barChart>
      <c:catAx>
        <c:axId val="-45585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56288"/>
        <c:crosses val="autoZero"/>
        <c:auto val="1"/>
        <c:lblAlgn val="ctr"/>
        <c:lblOffset val="100"/>
        <c:noMultiLvlLbl val="0"/>
      </c:catAx>
      <c:valAx>
        <c:axId val="-45585628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552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Bilaspur!$AA$267</c:f>
              <c:strCache>
                <c:ptCount val="1"/>
                <c:pt idx="0">
                  <c:v>Chhasttisgarh - Bilaspur-Immunisation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Bilaspur!$AA$268:$AA$273</c:f>
              <c:numCache>
                <c:formatCode>0%</c:formatCode>
                <c:ptCount val="6"/>
                <c:pt idx="0">
                  <c:v>0.96225697202836991</c:v>
                </c:pt>
                <c:pt idx="1">
                  <c:v>0.18977870258752305</c:v>
                </c:pt>
                <c:pt idx="2">
                  <c:v>0.72975036734803866</c:v>
                </c:pt>
                <c:pt idx="3">
                  <c:v>0.87725833881164739</c:v>
                </c:pt>
                <c:pt idx="4">
                  <c:v>0.92665038695102953</c:v>
                </c:pt>
                <c:pt idx="5">
                  <c:v>0.95154862125696238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55853568"/>
        <c:axId val="-455853024"/>
      </c:barChart>
      <c:catAx>
        <c:axId val="-455853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53024"/>
        <c:crosses val="autoZero"/>
        <c:auto val="1"/>
        <c:lblAlgn val="ctr"/>
        <c:lblOffset val="100"/>
        <c:noMultiLvlLbl val="0"/>
      </c:catAx>
      <c:valAx>
        <c:axId val="-45585302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535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544501648832358E-2"/>
          <c:y val="0.27849918433931486"/>
          <c:w val="0.90532421428090715"/>
          <c:h val="0.509828674110731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Bilaspur!$AD$267</c:f>
              <c:strCache>
                <c:ptCount val="1"/>
                <c:pt idx="0">
                  <c:v>Chhasttisgarh - Bilaspur-Immunisation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Bilaspur!$AD$268:$AD$273</c:f>
              <c:numCache>
                <c:formatCode>0%</c:formatCode>
                <c:ptCount val="6"/>
                <c:pt idx="0">
                  <c:v>1.326698829062523</c:v>
                </c:pt>
                <c:pt idx="1">
                  <c:v>0.26165482799583023</c:v>
                </c:pt>
                <c:pt idx="2">
                  <c:v>1.0061334820238066</c:v>
                </c:pt>
                <c:pt idx="3">
                  <c:v>1.2095081092874977</c:v>
                </c:pt>
                <c:pt idx="4">
                  <c:v>1.2776067298601179</c:v>
                </c:pt>
                <c:pt idx="5">
                  <c:v>1.3119348347838735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90485888"/>
        <c:axId val="-490484800"/>
      </c:barChart>
      <c:catAx>
        <c:axId val="-49048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90484800"/>
        <c:crosses val="autoZero"/>
        <c:auto val="1"/>
        <c:lblAlgn val="ctr"/>
        <c:lblOffset val="100"/>
        <c:noMultiLvlLbl val="0"/>
      </c:catAx>
      <c:valAx>
        <c:axId val="-490484800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9048588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Bilaspur!$Z$307</c:f>
              <c:strCache>
                <c:ptCount val="1"/>
                <c:pt idx="0">
                  <c:v>Chhasttisgarh - Bilaspur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Bilaspur!$AA$307:$AC$307</c:f>
              <c:numCache>
                <c:formatCode>_(* #,##0_);_(* \(#,##0\);_(* "-"??_);_(@_)</c:formatCode>
                <c:ptCount val="3"/>
                <c:pt idx="0">
                  <c:v>22187</c:v>
                </c:pt>
                <c:pt idx="1">
                  <c:v>21999</c:v>
                </c:pt>
                <c:pt idx="2">
                  <c:v>19693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90490240"/>
        <c:axId val="-490485344"/>
      </c:barChart>
      <c:catAx>
        <c:axId val="-49049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90485344"/>
        <c:crosses val="autoZero"/>
        <c:auto val="1"/>
        <c:lblAlgn val="ctr"/>
        <c:lblOffset val="100"/>
        <c:noMultiLvlLbl val="0"/>
      </c:catAx>
      <c:valAx>
        <c:axId val="-490485344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9049024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847"/>
          <c:y val="5.4248189718611957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35"/>
          <c:h val="0.61690140845071784"/>
        </c:manualLayout>
      </c:layout>
      <c:pie3DChart>
        <c:varyColors val="1"/>
        <c:ser>
          <c:idx val="0"/>
          <c:order val="0"/>
          <c:tx>
            <c:strRef>
              <c:f>Bilaspur!$Z$335</c:f>
              <c:strCache>
                <c:ptCount val="1"/>
                <c:pt idx="0">
                  <c:v>Chhasttisgarh - Bilaspur-Abortions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529392118591875E-2"/>
                  <c:y val="-3.167116519131130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646194574752653E-2"/>
                  <c:y val="8.727248645801380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8370587352120197E-3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402548695777405E-2"/>
                  <c:y val="-2.111411012754086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Bilaspur!$AA$335:$AD$335</c:f>
              <c:numCache>
                <c:formatCode>0%</c:formatCode>
                <c:ptCount val="4"/>
                <c:pt idx="0">
                  <c:v>0.27413127413127414</c:v>
                </c:pt>
                <c:pt idx="1">
                  <c:v>2.3166023166023168E-2</c:v>
                </c:pt>
                <c:pt idx="2">
                  <c:v>0.66354109211252088</c:v>
                </c:pt>
                <c:pt idx="3">
                  <c:v>3.9161610590182021E-2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9"/>
          <c:h val="0.6169014084507185"/>
        </c:manualLayout>
      </c:layout>
      <c:pie3DChart>
        <c:varyColors val="1"/>
        <c:ser>
          <c:idx val="0"/>
          <c:order val="0"/>
          <c:tx>
            <c:strRef>
              <c:f>Bilaspur!$Z$363</c:f>
              <c:strCache>
                <c:ptCount val="1"/>
                <c:pt idx="0">
                  <c:v>Chhasttisgarh - Bilaspur-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5522137169043124E-2"/>
                  <c:y val="-1.1832827306562819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004412500807714E-2"/>
                  <c:y val="2.459550986131057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Bilaspur!$AA$363:$AB$363</c:f>
              <c:numCache>
                <c:formatCode>0%</c:formatCode>
                <c:ptCount val="2"/>
                <c:pt idx="0">
                  <c:v>0.3474576271186442</c:v>
                </c:pt>
                <c:pt idx="1">
                  <c:v>0.65254237288135597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12"/>
          <c:h val="0.61690140845071884"/>
        </c:manualLayout>
      </c:layout>
      <c:pie3DChart>
        <c:varyColors val="1"/>
        <c:ser>
          <c:idx val="0"/>
          <c:order val="0"/>
          <c:tx>
            <c:strRef>
              <c:f>Bilaspur!$AA$371</c:f>
              <c:strCache>
                <c:ptCount val="1"/>
                <c:pt idx="0">
                  <c:v>Chhasttisgarh - Bilaspur-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1660802072986752E-2"/>
                  <c:y val="-4.4256113964720369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852415977950337E-2"/>
                  <c:y val="-3.7269572005045902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660802072986828E-2"/>
                  <c:y val="0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723513194170933E-2"/>
                  <c:y val="-8.8515158220845349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Bilaspur!$AB$371:$AE$371</c:f>
              <c:numCache>
                <c:formatCode>0%</c:formatCode>
                <c:ptCount val="4"/>
                <c:pt idx="0">
                  <c:v>6.6818987877411154E-2</c:v>
                </c:pt>
                <c:pt idx="1">
                  <c:v>0.63474853593746627</c:v>
                </c:pt>
                <c:pt idx="2">
                  <c:v>0.11531601252342219</c:v>
                </c:pt>
                <c:pt idx="3">
                  <c:v>0.18311646366170051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37794952303462"/>
          <c:y val="0.2958357086489703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Bilaspur!$AE$453</c:f>
              <c:strCache>
                <c:ptCount val="1"/>
                <c:pt idx="0">
                  <c:v>Chhasttisgarh - Bilaspur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2019764986597053E-3"/>
                  <c:y val="-3.8300465236913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461523294181078E-2"/>
                  <c:y val="-4.14317478705162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886696384447585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255715597841577E-2"/>
                  <c:y val="-2.31884173407345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Bilaspur!$AE$454:$AE$457</c:f>
              <c:numCache>
                <c:formatCode>0.0%</c:formatCode>
                <c:ptCount val="4"/>
                <c:pt idx="0">
                  <c:v>0.18622716775141723</c:v>
                </c:pt>
                <c:pt idx="1">
                  <c:v>0.1534747008188117</c:v>
                </c:pt>
                <c:pt idx="2">
                  <c:v>9.1119042620197363E-2</c:v>
                </c:pt>
                <c:pt idx="3">
                  <c:v>0.56917908880957391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758349585577397"/>
          <c:y val="0.2708074561568008"/>
          <c:w val="0.65023703611366979"/>
          <c:h val="0.57173936544566839"/>
        </c:manualLayout>
      </c:layout>
      <c:pie3DChart>
        <c:varyColors val="1"/>
        <c:ser>
          <c:idx val="0"/>
          <c:order val="0"/>
          <c:tx>
            <c:strRef>
              <c:f>Bilaspur!$AB$478</c:f>
              <c:strCache>
                <c:ptCount val="1"/>
                <c:pt idx="0">
                  <c:v>Infant &amp; Child Deaths against reported Infant &amp; Child deaths - Chhasttisgarh - Bilaspur-Apr'15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5179638529983501E-2"/>
                  <c:y val="-3.36194516323302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6222550148297721E-2"/>
                  <c:y val="0.176502121069733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997335981091032E-2"/>
                  <c:y val="8.404862908082672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44243627768652E-3"/>
                  <c:y val="-0.11766808071315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5407516716099247E-2"/>
                  <c:y val="-5.603241938721711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Bilaspur!$AB$479:$AB$483</c:f>
              <c:numCache>
                <c:formatCode>0.0%</c:formatCode>
                <c:ptCount val="5"/>
                <c:pt idx="0">
                  <c:v>7.9872204472843475E-2</c:v>
                </c:pt>
                <c:pt idx="1">
                  <c:v>0.4472843450479233</c:v>
                </c:pt>
                <c:pt idx="2">
                  <c:v>4.1533546325878586E-2</c:v>
                </c:pt>
                <c:pt idx="3">
                  <c:v>0.33226837060702885</c:v>
                </c:pt>
                <c:pt idx="4">
                  <c:v>9.9041533546325861E-2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094"/>
          <c:y val="0.28711079296906905"/>
          <c:w val="0.59930686789150756"/>
          <c:h val="0.55127296587924957"/>
        </c:manualLayout>
      </c:layout>
      <c:pie3DChart>
        <c:varyColors val="1"/>
        <c:ser>
          <c:idx val="0"/>
          <c:order val="0"/>
          <c:tx>
            <c:strRef>
              <c:f>Bilaspur!$AE$69</c:f>
              <c:strCache>
                <c:ptCount val="1"/>
                <c:pt idx="0">
                  <c:v>Chhasttisgarh - Bilaspur-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5067145385380945E-2"/>
                  <c:y val="-2.4390751078737197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341598136147681E-2"/>
                  <c:y val="1.949502827575724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3433049515322116"/>
                  <c:y val="-5.579296446324973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593877171933439E-2"/>
                  <c:y val="-2.47562608931736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Bilaspur!$AF$69:$AI$69</c:f>
              <c:numCache>
                <c:formatCode>0.0%</c:formatCode>
                <c:ptCount val="4"/>
                <c:pt idx="0">
                  <c:v>0.11643028789520803</c:v>
                </c:pt>
                <c:pt idx="1">
                  <c:v>8.024313245064317E-2</c:v>
                </c:pt>
                <c:pt idx="2">
                  <c:v>0.60245959572162266</c:v>
                </c:pt>
                <c:pt idx="3">
                  <c:v>0.20086698393252606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941386500108471"/>
          <c:y val="0.31878921514263914"/>
          <c:w val="0.6462260085549657"/>
          <c:h val="0.54613964472336551"/>
        </c:manualLayout>
      </c:layout>
      <c:pie3DChart>
        <c:varyColors val="1"/>
        <c:ser>
          <c:idx val="0"/>
          <c:order val="0"/>
          <c:tx>
            <c:strRef>
              <c:f>Bilaspur!$AB$519</c:f>
              <c:strCache>
                <c:ptCount val="1"/>
                <c:pt idx="0">
                  <c:v>Chhasttisgarh - Bilaspur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274782983273631E-2"/>
                  <c:y val="-7.5323701476088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040712851865558E-2"/>
                  <c:y val="-8.02625200315808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829337372437995E-2"/>
                  <c:y val="-9.70219933842948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5051728253022545E-2"/>
                  <c:y val="-9.38245069139285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1893564788854687E-2"/>
                  <c:y val="-1.79661950928562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711082686785161E-2"/>
                  <c:y val="5.621157732751185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7.3153903956248989E-3"/>
                  <c:y val="0.1584393030705785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Bilaspur!$AB$520:$AB$527</c:f>
              <c:numCache>
                <c:formatCode>0.0%</c:formatCode>
                <c:ptCount val="8"/>
                <c:pt idx="0">
                  <c:v>2.4305555555555556E-2</c:v>
                </c:pt>
                <c:pt idx="1">
                  <c:v>2.777777777777779E-2</c:v>
                </c:pt>
                <c:pt idx="2">
                  <c:v>0.18402777777777779</c:v>
                </c:pt>
                <c:pt idx="3">
                  <c:v>0.1388888888888889</c:v>
                </c:pt>
                <c:pt idx="4">
                  <c:v>6.9444444444444458E-3</c:v>
                </c:pt>
                <c:pt idx="5">
                  <c:v>2.4305555555555556E-2</c:v>
                </c:pt>
                <c:pt idx="6">
                  <c:v>0</c:v>
                </c:pt>
                <c:pt idx="7" formatCode="0%">
                  <c:v>0.59375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35067376607315"/>
          <c:y val="0.31191144654328085"/>
          <c:w val="0.68311097611314919"/>
          <c:h val="0.5895300159579413"/>
        </c:manualLayout>
      </c:layout>
      <c:pie3DChart>
        <c:varyColors val="1"/>
        <c:ser>
          <c:idx val="0"/>
          <c:order val="0"/>
          <c:tx>
            <c:strRef>
              <c:f>Bilaspur!$AB$543</c:f>
              <c:strCache>
                <c:ptCount val="1"/>
                <c:pt idx="0">
                  <c:v>Chhasttisgarh - Bilaspur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7626075599800947E-2"/>
                  <c:y val="-6.632102774826828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923661910625045E-2"/>
                  <c:y val="-4.511305812925658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767728851891421E-2"/>
                  <c:y val="6.447516613708557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838272000099682E-2"/>
                  <c:y val="-0.1271786485879242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2630619811829919E-2"/>
                  <c:y val="-5.22441565206688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9548172152040705E-2"/>
                  <c:y val="-7.405652119365878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Bilaspur!$AB$544:$AB$550</c:f>
              <c:numCache>
                <c:formatCode>0.0%</c:formatCode>
                <c:ptCount val="7"/>
                <c:pt idx="0">
                  <c:v>5.9829059829059825E-2</c:v>
                </c:pt>
                <c:pt idx="1">
                  <c:v>6.8376068376068383E-2</c:v>
                </c:pt>
                <c:pt idx="2">
                  <c:v>0.45299145299145299</c:v>
                </c:pt>
                <c:pt idx="3">
                  <c:v>0.341880341880342</c:v>
                </c:pt>
                <c:pt idx="4">
                  <c:v>1.7094017094017099E-2</c:v>
                </c:pt>
                <c:pt idx="5">
                  <c:v>5.9829059829059825E-2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65257828561586"/>
          <c:y val="0.2931094976764268"/>
          <c:w val="0.69501219097168232"/>
          <c:h val="0.60223699310313483"/>
        </c:manualLayout>
      </c:layout>
      <c:pie3DChart>
        <c:varyColors val="1"/>
        <c:ser>
          <c:idx val="0"/>
          <c:order val="0"/>
          <c:tx>
            <c:strRef>
              <c:f>Bilaspur!$AF$580</c:f>
              <c:strCache>
                <c:ptCount val="1"/>
                <c:pt idx="0">
                  <c:v>Chhasttisgarh - Bilaspur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5.9479161920023759E-3"/>
                  <c:y val="-1.31520143225285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8000047589550393E-2"/>
                  <c:y val="-3.518952351358541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1758354571077407E-3"/>
                  <c:y val="1.0386770351911926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851875347104348E-2"/>
                  <c:y val="1.815148196717153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7.8600518850516427E-4"/>
                  <c:y val="5.58889683620710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84617922006948E-3"/>
                  <c:y val="6.800697836100637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Bilaspur!$AF$581:$AF$586</c:f>
              <c:numCache>
                <c:formatCode>0.0%</c:formatCode>
                <c:ptCount val="6"/>
                <c:pt idx="0">
                  <c:v>3.2258064516129038E-2</c:v>
                </c:pt>
                <c:pt idx="1">
                  <c:v>0.16129032258064518</c:v>
                </c:pt>
                <c:pt idx="2">
                  <c:v>9.6774193548387108E-2</c:v>
                </c:pt>
                <c:pt idx="3">
                  <c:v>6.4516129032258077E-2</c:v>
                </c:pt>
                <c:pt idx="4">
                  <c:v>3.2258064516129038E-2</c:v>
                </c:pt>
                <c:pt idx="5">
                  <c:v>0.61290322580645151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17519072895783"/>
          <c:y val="0.32559917478722916"/>
          <c:w val="0.70223577235772361"/>
          <c:h val="0.61554325296966761"/>
        </c:manualLayout>
      </c:layout>
      <c:pie3DChart>
        <c:varyColors val="1"/>
        <c:ser>
          <c:idx val="0"/>
          <c:order val="0"/>
          <c:tx>
            <c:strRef>
              <c:f>Bilaspur!$AI$580</c:f>
              <c:strCache>
                <c:ptCount val="1"/>
                <c:pt idx="0">
                  <c:v>Chhasttisgarh - Bilaspur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9.1668181310094858E-4"/>
                  <c:y val="-2.17199041642141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6877569023616988E-3"/>
                  <c:y val="2.45299818442586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917768640719254E-2"/>
                  <c:y val="-2.18432637225073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050653907950344E-2"/>
                  <c:y val="-1.68405693773160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2838707040506476E-2"/>
                  <c:y val="-1.690025948616764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Bilaspur!$AI$581:$AI$585</c:f>
              <c:numCache>
                <c:formatCode>0.0%</c:formatCode>
                <c:ptCount val="5"/>
                <c:pt idx="0">
                  <c:v>8.3333333333333343E-2</c:v>
                </c:pt>
                <c:pt idx="1">
                  <c:v>0.4166666666666668</c:v>
                </c:pt>
                <c:pt idx="2">
                  <c:v>0.25</c:v>
                </c:pt>
                <c:pt idx="3">
                  <c:v>0.16666666666666666</c:v>
                </c:pt>
                <c:pt idx="4">
                  <c:v>8.3333333333333343E-2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334340010682432"/>
          <c:y val="0.31837673752989737"/>
          <c:w val="0.59669158740001471"/>
          <c:h val="0.56099573672764835"/>
        </c:manualLayout>
      </c:layout>
      <c:pie3DChart>
        <c:varyColors val="1"/>
        <c:ser>
          <c:idx val="0"/>
          <c:order val="0"/>
          <c:tx>
            <c:strRef>
              <c:f>Bilaspur!$AB$636</c:f>
              <c:strCache>
                <c:ptCount val="1"/>
                <c:pt idx="0">
                  <c:v>Chhasttisgarh - Bilaspur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7449985399018617"/>
                  <c:y val="1.71208814021472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37074801014830605"/>
                  <c:y val="-0.1056710471291453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3631516779897072"/>
                  <c:y val="-0.1001730127980565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122019278287229E-2"/>
                  <c:y val="-9.19295792500416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8018709223327625E-2"/>
                  <c:y val="-0.1050158241587146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20555085322145072"/>
                  <c:y val="-9.44496675978517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4687152134738352"/>
                  <c:y val="-3.77419409570746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1139537960055704E-2"/>
                  <c:y val="3.843533952326916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80457647170408E-5"/>
                  <c:y val="0.156422133262271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269274543376145E-2"/>
                  <c:y val="0.1046517836736201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14121301708689213"/>
                  <c:y val="5.8323327834051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9.4518891423608184E-2"/>
                  <c:y val="-2.25510480074335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2476644669518666E-2"/>
                  <c:y val="1.71952364840925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Bilaspur!$AB$637:$AB$649</c:f>
              <c:numCache>
                <c:formatCode>0.0%</c:formatCode>
                <c:ptCount val="13"/>
                <c:pt idx="0">
                  <c:v>3.5536602700781809E-3</c:v>
                </c:pt>
                <c:pt idx="1">
                  <c:v>1.4925373134328361E-2</c:v>
                </c:pt>
                <c:pt idx="2">
                  <c:v>4.2643923240938183E-3</c:v>
                </c:pt>
                <c:pt idx="3">
                  <c:v>2.1321961620469091E-3</c:v>
                </c:pt>
                <c:pt idx="4">
                  <c:v>1.6346837242359639E-2</c:v>
                </c:pt>
                <c:pt idx="5">
                  <c:v>1.4214641080312722E-3</c:v>
                </c:pt>
                <c:pt idx="6">
                  <c:v>0.13219616204690834</c:v>
                </c:pt>
                <c:pt idx="7">
                  <c:v>1.4925373134328361E-2</c:v>
                </c:pt>
                <c:pt idx="8">
                  <c:v>0.18407960199004975</c:v>
                </c:pt>
                <c:pt idx="9">
                  <c:v>8.8130774697938882E-2</c:v>
                </c:pt>
                <c:pt idx="10">
                  <c:v>3.6247334754797446E-2</c:v>
                </c:pt>
                <c:pt idx="11">
                  <c:v>0.17768301350390903</c:v>
                </c:pt>
                <c:pt idx="12">
                  <c:v>0.32409381663113002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695451241082502E-2"/>
          <c:y val="0.38142013289231047"/>
          <c:w val="0.5987990366555036"/>
          <c:h val="0.53019137663554161"/>
        </c:manualLayout>
      </c:layout>
      <c:pie3DChart>
        <c:varyColors val="1"/>
        <c:ser>
          <c:idx val="0"/>
          <c:order val="0"/>
          <c:tx>
            <c:strRef>
              <c:f>Bilaspur!$AB$666</c:f>
              <c:strCache>
                <c:ptCount val="1"/>
                <c:pt idx="0">
                  <c:v>Chhasttisgarh - Bilaspur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3141066082858659"/>
                  <c:y val="-4.61261386994601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3225207054721278"/>
                  <c:y val="-0.1412919318421840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0360166440435953"/>
                  <c:y val="-0.1614104582148639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018151567426459E-2"/>
                  <c:y val="-0.127165759422560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1840251499097636E-3"/>
                  <c:y val="-0.1859008973778358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712488854435098E-2"/>
                  <c:y val="-8.77611731994018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3055983674619981"/>
                  <c:y val="-0.149841632318153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8044707886617043"/>
                  <c:y val="-0.1127225238043275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870113952868434E-2"/>
                  <c:y val="-1.716894878797089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8609922080628019"/>
                  <c:y val="1.795645509293886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3007111713031198E-2"/>
                  <c:y val="7.79315115390866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0613749107588789"/>
                  <c:y val="0.1458277620911372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2.1771156656851424E-2"/>
                  <c:y val="0.139333586546779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295187114160589E-2"/>
                  <c:y val="0.1863044814565464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Bilaspur!$AA$667:$AA$680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Bilaspur!$AB$667:$AB$680</c:f>
              <c:numCache>
                <c:formatCode>0.0%</c:formatCode>
                <c:ptCount val="14"/>
                <c:pt idx="0">
                  <c:v>1.3594344752582926E-3</c:v>
                </c:pt>
                <c:pt idx="1">
                  <c:v>5.7096247960848317E-3</c:v>
                </c:pt>
                <c:pt idx="2">
                  <c:v>1.6313213703099509E-3</c:v>
                </c:pt>
                <c:pt idx="3">
                  <c:v>8.15660685154976E-4</c:v>
                </c:pt>
                <c:pt idx="4">
                  <c:v>6.2533985861881478E-3</c:v>
                </c:pt>
                <c:pt idx="5">
                  <c:v>5.4377379010331719E-4</c:v>
                </c:pt>
                <c:pt idx="6">
                  <c:v>5.0570962479608475E-2</c:v>
                </c:pt>
                <c:pt idx="7">
                  <c:v>5.7096247960848317E-3</c:v>
                </c:pt>
                <c:pt idx="8">
                  <c:v>7.0418705818379571E-2</c:v>
                </c:pt>
                <c:pt idx="9">
                  <c:v>3.3713974986405652E-2</c:v>
                </c:pt>
                <c:pt idx="10">
                  <c:v>1.3866231647634588E-2</c:v>
                </c:pt>
                <c:pt idx="11">
                  <c:v>6.7971723762914632E-2</c:v>
                </c:pt>
                <c:pt idx="12">
                  <c:v>0.12398042414355628</c:v>
                </c:pt>
                <c:pt idx="13">
                  <c:v>0.6174551386623166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099"/>
          <c:h val="0.61690140845071706"/>
        </c:manualLayout>
      </c:layout>
      <c:pie3DChart>
        <c:varyColors val="1"/>
        <c:ser>
          <c:idx val="0"/>
          <c:order val="0"/>
          <c:tx>
            <c:strRef>
              <c:f>Bilaspur!$AI$98</c:f>
              <c:strCache>
                <c:ptCount val="1"/>
                <c:pt idx="0">
                  <c:v>Chhasttisgarh - Bilaspur-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3722055974566195E-2"/>
                  <c:y val="-1.243386148417228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460575637932826E-3"/>
                  <c:y val="6.5364255030573928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682349685218509E-2"/>
                  <c:y val="-3.730158445251677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Bilaspur!$AJ$98:$AL$98</c:f>
              <c:numCache>
                <c:formatCode>0.0%</c:formatCode>
                <c:ptCount val="3"/>
                <c:pt idx="0">
                  <c:v>0.21837057891958467</c:v>
                </c:pt>
                <c:pt idx="1">
                  <c:v>0.27526541146108274</c:v>
                </c:pt>
                <c:pt idx="2">
                  <c:v>0.50636400961933259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013"/>
          <c:h val="0.6169014084507175"/>
        </c:manualLayout>
      </c:layout>
      <c:pie3DChart>
        <c:varyColors val="1"/>
        <c:ser>
          <c:idx val="0"/>
          <c:order val="0"/>
          <c:tx>
            <c:strRef>
              <c:f>Bilaspur!$AI$103</c:f>
              <c:strCache>
                <c:ptCount val="1"/>
                <c:pt idx="0">
                  <c:v>Chhasttisgarh - Bilaspur-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669171886260625E-2"/>
                  <c:y val="2.602436796133913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710343066372715E-2"/>
                  <c:y val="-5.70159066264803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Bilaspur!$AJ$102:$AK$102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Bilaspur!$AJ$103:$AK$103</c:f>
              <c:numCache>
                <c:formatCode>0%</c:formatCode>
                <c:ptCount val="2"/>
                <c:pt idx="0">
                  <c:v>0.23931022347351752</c:v>
                </c:pt>
                <c:pt idx="1">
                  <c:v>0.76068977652648284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Bilaspur!$AA$153</c:f>
              <c:strCache>
                <c:ptCount val="1"/>
                <c:pt idx="0">
                  <c:v>Chhasttisgarh - Bilaspur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Bilaspur!$AB$153:$AD$153</c:f>
              <c:numCache>
                <c:formatCode>0%</c:formatCode>
                <c:ptCount val="3"/>
                <c:pt idx="0">
                  <c:v>0.25107810253953045</c:v>
                </c:pt>
                <c:pt idx="1">
                  <c:v>0.78210542781166892</c:v>
                </c:pt>
                <c:pt idx="2">
                  <c:v>9.5707248416608035E-2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33374320"/>
        <c:axId val="-533368880"/>
      </c:barChart>
      <c:catAx>
        <c:axId val="-53337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533368880"/>
        <c:crosses val="autoZero"/>
        <c:auto val="1"/>
        <c:lblAlgn val="ctr"/>
        <c:lblOffset val="100"/>
        <c:noMultiLvlLbl val="0"/>
      </c:catAx>
      <c:valAx>
        <c:axId val="-53336888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5333743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Bilaspur!$AD$172</c:f>
              <c:strCache>
                <c:ptCount val="1"/>
                <c:pt idx="0">
                  <c:v>Chhasttisgarh - Bilaspur-ANC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Bilaspur!$AD$173:$AD$180</c:f>
              <c:numCache>
                <c:formatCode>_(* #,##0_);_(* \(#,##0\);_(* "-"??_);_(@_)</c:formatCode>
                <c:ptCount val="8"/>
                <c:pt idx="0">
                  <c:v>62559.105337218229</c:v>
                </c:pt>
                <c:pt idx="1">
                  <c:v>60186</c:v>
                </c:pt>
                <c:pt idx="2">
                  <c:v>48225</c:v>
                </c:pt>
                <c:pt idx="3">
                  <c:v>58881</c:v>
                </c:pt>
                <c:pt idx="4">
                  <c:v>59500</c:v>
                </c:pt>
                <c:pt idx="5">
                  <c:v>42619</c:v>
                </c:pt>
                <c:pt idx="6">
                  <c:v>58313</c:v>
                </c:pt>
                <c:pt idx="7">
                  <c:v>61162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33347936"/>
        <c:axId val="-733352288"/>
      </c:barChart>
      <c:catAx>
        <c:axId val="-733347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733352288"/>
        <c:crosses val="autoZero"/>
        <c:auto val="1"/>
        <c:lblAlgn val="ctr"/>
        <c:lblOffset val="100"/>
        <c:noMultiLvlLbl val="0"/>
      </c:catAx>
      <c:valAx>
        <c:axId val="-733352288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73334793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Bilaspur!$AG$172</c:f>
              <c:strCache>
                <c:ptCount val="1"/>
                <c:pt idx="0">
                  <c:v>Chhasttisgarh - Bilaspur-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Bilaspur!$AG$173:$AG$179</c:f>
              <c:numCache>
                <c:formatCode>0%</c:formatCode>
                <c:ptCount val="7"/>
                <c:pt idx="0">
                  <c:v>0.96206618805645849</c:v>
                </c:pt>
                <c:pt idx="1">
                  <c:v>0.80126607516698223</c:v>
                </c:pt>
                <c:pt idx="2">
                  <c:v>0.97831721662845195</c:v>
                </c:pt>
                <c:pt idx="3">
                  <c:v>0.98860200046522451</c:v>
                </c:pt>
                <c:pt idx="4">
                  <c:v>0.70812149004751945</c:v>
                </c:pt>
                <c:pt idx="5">
                  <c:v>0.96887980593493517</c:v>
                </c:pt>
                <c:pt idx="6">
                  <c:v>1.0162163958395638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33346848"/>
        <c:axId val="-446933040"/>
      </c:barChart>
      <c:catAx>
        <c:axId val="-73334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46933040"/>
        <c:crosses val="autoZero"/>
        <c:auto val="1"/>
        <c:lblAlgn val="ctr"/>
        <c:lblOffset val="100"/>
        <c:noMultiLvlLbl val="0"/>
      </c:catAx>
      <c:valAx>
        <c:axId val="-44693304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73334684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Chhasttisgarh - Bilaspur- Management of Complications (Reflecting Quality of ANC ) against Reported ANC Registration- Apr'15 to Mar'16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Bilaspur!$AA$220</c:f>
              <c:strCache>
                <c:ptCount val="1"/>
                <c:pt idx="0">
                  <c:v>Chhasttisgarh - Bilaspur-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Bilaspur!$AA$221:$AA$224</c:f>
              <c:numCache>
                <c:formatCode>0.0%</c:formatCode>
                <c:ptCount val="4"/>
                <c:pt idx="0">
                  <c:v>2.3560296414448543E-2</c:v>
                </c:pt>
                <c:pt idx="1">
                  <c:v>8.6398830292759143E-4</c:v>
                </c:pt>
                <c:pt idx="2">
                  <c:v>0.30229621506662685</c:v>
                </c:pt>
                <c:pt idx="3">
                  <c:v>1.2012760442627855E-2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33618336"/>
        <c:axId val="-733612896"/>
      </c:barChart>
      <c:catAx>
        <c:axId val="-73361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733612896"/>
        <c:crosses val="autoZero"/>
        <c:auto val="1"/>
        <c:lblAlgn val="ctr"/>
        <c:lblOffset val="100"/>
        <c:noMultiLvlLbl val="0"/>
      </c:catAx>
      <c:valAx>
        <c:axId val="-73361289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73361833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5"/>
          <c:w val="0.84225977370806182"/>
          <c:h val="0.671436070491199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Bilaspur!$Z$228</c:f>
              <c:strCache>
                <c:ptCount val="1"/>
                <c:pt idx="0">
                  <c:v>Chhasttisgarh - Bilaspur-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Bilaspur!$AA$227:$AB$227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Bilaspur!$AA$228:$AB$228</c:f>
              <c:numCache>
                <c:formatCode>0%</c:formatCode>
                <c:ptCount val="2"/>
                <c:pt idx="0">
                  <c:v>0.79738962446402484</c:v>
                </c:pt>
                <c:pt idx="1">
                  <c:v>0.47705319700325127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617375616"/>
        <c:axId val="-455860096"/>
      </c:barChart>
      <c:catAx>
        <c:axId val="-617375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55860096"/>
        <c:crosses val="autoZero"/>
        <c:auto val="1"/>
        <c:lblAlgn val="ctr"/>
        <c:lblOffset val="100"/>
        <c:noMultiLvlLbl val="0"/>
      </c:catAx>
      <c:valAx>
        <c:axId val="-455860096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617375616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  <a:cs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23A78-26D2-4038-8736-F6069B700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2604</Words>
  <Characters>14844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2016-06-21T06:19:00Z</dcterms:created>
  <dcterms:modified xsi:type="dcterms:W3CDTF">2016-06-21T06:19:00Z</dcterms:modified>
</cp:coreProperties>
</file>